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C65B2" w14:textId="3721EEFA" w:rsidR="00007AB1" w:rsidRDefault="00007AB1" w:rsidP="007E59FA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80"/>
        <w:ind w:left="-90" w:right="533"/>
        <w:rPr>
          <w:rFonts w:asciiTheme="minorHAnsi" w:hAnsiTheme="minorHAnsi" w:cs="Calibri"/>
          <w:szCs w:val="22"/>
        </w:rPr>
      </w:pPr>
      <w:bookmarkStart w:id="0" w:name="_GoBack"/>
      <w:bookmarkEnd w:id="0"/>
      <w:permStart w:id="1334724117" w:edGrp="everyone"/>
    </w:p>
    <w:tbl>
      <w:tblPr>
        <w:tblStyle w:val="TableGrid"/>
        <w:tblW w:w="10980" w:type="dxa"/>
        <w:tblInd w:w="18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ook w:val="04A0" w:firstRow="1" w:lastRow="0" w:firstColumn="1" w:lastColumn="0" w:noHBand="0" w:noVBand="1"/>
      </w:tblPr>
      <w:tblGrid>
        <w:gridCol w:w="5490"/>
        <w:gridCol w:w="5490"/>
      </w:tblGrid>
      <w:tr w:rsidR="00806F31" w:rsidRPr="00E73460" w14:paraId="7055FE55" w14:textId="77777777" w:rsidTr="00D236C5">
        <w:trPr>
          <w:trHeight w:val="536"/>
        </w:trPr>
        <w:tc>
          <w:tcPr>
            <w:tcW w:w="5490" w:type="dxa"/>
          </w:tcPr>
          <w:p w14:paraId="4E348EB0" w14:textId="77777777" w:rsidR="00806F31" w:rsidRPr="00E73460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Student </w:t>
            </w:r>
            <w:r w:rsidRPr="00E73460">
              <w:rPr>
                <w:szCs w:val="22"/>
              </w:rPr>
              <w:t>Name</w:t>
            </w:r>
            <w:r>
              <w:rPr>
                <w:szCs w:val="22"/>
              </w:rPr>
              <w:t>:</w:t>
            </w:r>
          </w:p>
        </w:tc>
        <w:tc>
          <w:tcPr>
            <w:tcW w:w="5490" w:type="dxa"/>
          </w:tcPr>
          <w:p w14:paraId="5152CB81" w14:textId="77777777" w:rsidR="00806F31" w:rsidRPr="00E73460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School: </w:t>
            </w:r>
          </w:p>
        </w:tc>
      </w:tr>
      <w:tr w:rsidR="00806F31" w:rsidRPr="00E73460" w14:paraId="1FDC211E" w14:textId="77777777" w:rsidTr="00D236C5">
        <w:trPr>
          <w:trHeight w:val="2158"/>
        </w:trPr>
        <w:tc>
          <w:tcPr>
            <w:tcW w:w="10980" w:type="dxa"/>
            <w:gridSpan w:val="2"/>
          </w:tcPr>
          <w:p w14:paraId="2E0B075B" w14:textId="77777777" w:rsidR="00806F31" w:rsidRPr="00876589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  <w:u w:val="single"/>
              </w:rPr>
            </w:pPr>
            <w:r w:rsidRPr="00876589">
              <w:rPr>
                <w:b/>
                <w:szCs w:val="22"/>
                <w:u w:val="single"/>
              </w:rPr>
              <w:t>PRESCRIBING PHYSICIAN:</w:t>
            </w:r>
          </w:p>
          <w:p w14:paraId="7825E6ED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This student may have a severe allergic reaction to ________________________________________________________ Thus, it is necessary for him/her to carry an </w:t>
            </w:r>
            <w:proofErr w:type="spellStart"/>
            <w:r>
              <w:rPr>
                <w:szCs w:val="22"/>
              </w:rPr>
              <w:t>EpiPen</w:t>
            </w:r>
            <w:proofErr w:type="spellEnd"/>
            <w:r>
              <w:rPr>
                <w:szCs w:val="22"/>
              </w:rPr>
              <w:t xml:space="preserve"> with them during the school day, during activities, and in transit to and from school. </w:t>
            </w:r>
          </w:p>
          <w:p w14:paraId="61190D21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19198E92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47F39E1" w14:textId="77777777" w:rsidR="00806F31" w:rsidRPr="00E73460" w:rsidRDefault="00806F31" w:rsidP="00D236C5">
            <w:pPr>
              <w:pStyle w:val="ListBullet"/>
              <w:tabs>
                <w:tab w:val="left" w:pos="2970"/>
                <w:tab w:val="left" w:pos="6480"/>
              </w:tabs>
              <w:ind w:left="0"/>
              <w:rPr>
                <w:szCs w:val="22"/>
              </w:rPr>
            </w:pPr>
            <w:r>
              <w:rPr>
                <w:szCs w:val="22"/>
              </w:rPr>
              <w:t xml:space="preserve">The student knows how to use the injectable       </w:t>
            </w:r>
            <w:r>
              <w:rPr>
                <w:rFonts w:ascii="Wingdings" w:hAnsi="Wingdings"/>
              </w:rPr>
              <w:t></w:t>
            </w:r>
            <w:r>
              <w:rPr>
                <w:szCs w:val="22"/>
              </w:rPr>
              <w:t>Yes</w:t>
            </w:r>
            <w:r>
              <w:rPr>
                <w:szCs w:val="22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szCs w:val="22"/>
              </w:rPr>
              <w:t>No</w:t>
            </w:r>
          </w:p>
        </w:tc>
      </w:tr>
      <w:tr w:rsidR="00806F31" w:rsidRPr="00E73460" w14:paraId="33233497" w14:textId="77777777" w:rsidTr="00D236C5">
        <w:trPr>
          <w:trHeight w:val="1178"/>
        </w:trPr>
        <w:tc>
          <w:tcPr>
            <w:tcW w:w="10980" w:type="dxa"/>
            <w:gridSpan w:val="2"/>
          </w:tcPr>
          <w:p w14:paraId="5AEF2E19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Symptoms exhibited are:</w:t>
            </w:r>
          </w:p>
          <w:p w14:paraId="24C869BF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378D971C" w14:textId="77777777" w:rsidR="00806F31" w:rsidRPr="00423F69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529"/>
              </w:tabs>
              <w:rPr>
                <w:szCs w:val="22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Shortness of breath</w:t>
            </w:r>
            <w:r>
              <w:rPr>
                <w:szCs w:val="22"/>
              </w:rPr>
              <w:t xml:space="preserve">:              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Generalized hives</w:t>
            </w:r>
          </w:p>
          <w:p w14:paraId="4DEAD507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 xml:space="preserve">Tightening of throat /airway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Extreme anxiety</w:t>
            </w:r>
          </w:p>
          <w:p w14:paraId="44FB4ECD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 xml:space="preserve">Swelling of face and neck     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Loss of consciousness</w:t>
            </w:r>
          </w:p>
          <w:p w14:paraId="780ADF78" w14:textId="77777777" w:rsidR="00806F31" w:rsidRPr="00423F69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 xml:space="preserve">Rapid heart rate                     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Other______________________</w:t>
            </w:r>
          </w:p>
          <w:p w14:paraId="542BE5FE" w14:textId="77777777" w:rsidR="00806F31" w:rsidRPr="00006093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</w:p>
        </w:tc>
      </w:tr>
      <w:tr w:rsidR="00806F31" w:rsidRPr="00E73460" w14:paraId="01785CCD" w14:textId="77777777" w:rsidTr="00D236C5">
        <w:trPr>
          <w:trHeight w:val="1241"/>
        </w:trPr>
        <w:tc>
          <w:tcPr>
            <w:tcW w:w="10980" w:type="dxa"/>
            <w:gridSpan w:val="2"/>
          </w:tcPr>
          <w:p w14:paraId="68A54D3C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The emergency response to be taken by the school staff should include:</w:t>
            </w:r>
          </w:p>
          <w:p w14:paraId="2890E278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 xml:space="preserve">Student use </w:t>
            </w:r>
            <w:proofErr w:type="spellStart"/>
            <w:r>
              <w:rPr>
                <w:rFonts w:cstheme="minorHAnsi"/>
              </w:rPr>
              <w:t>EpiPen</w:t>
            </w:r>
            <w:proofErr w:type="spellEnd"/>
            <w:r>
              <w:rPr>
                <w:rFonts w:cstheme="minorHAnsi"/>
              </w:rPr>
              <w:t xml:space="preserve">, assisted as needed </w:t>
            </w:r>
          </w:p>
          <w:p w14:paraId="594CF01B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Call 911</w:t>
            </w:r>
          </w:p>
          <w:p w14:paraId="77A425D4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Notify parent</w:t>
            </w:r>
          </w:p>
          <w:p w14:paraId="6F4C370A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Other ___________________________</w:t>
            </w:r>
          </w:p>
          <w:p w14:paraId="59E87297" w14:textId="77777777" w:rsidR="00806F31" w:rsidRPr="002F3515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  <w:i/>
              </w:rPr>
            </w:pPr>
          </w:p>
          <w:p w14:paraId="458103B7" w14:textId="77777777" w:rsidR="00806F31" w:rsidRPr="00E73460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2F3515">
              <w:rPr>
                <w:rFonts w:cstheme="minorHAnsi"/>
                <w:i/>
              </w:rPr>
              <w:t xml:space="preserve">In the event a student requires an </w:t>
            </w:r>
            <w:proofErr w:type="spellStart"/>
            <w:r w:rsidRPr="002F3515">
              <w:rPr>
                <w:rFonts w:cstheme="minorHAnsi"/>
                <w:i/>
              </w:rPr>
              <w:t>EpiPen</w:t>
            </w:r>
            <w:proofErr w:type="spellEnd"/>
            <w:r w:rsidRPr="002F3515">
              <w:rPr>
                <w:rFonts w:cstheme="minorHAnsi"/>
                <w:i/>
              </w:rPr>
              <w:t xml:space="preserve"> injection emergency services and the parent will be notified.</w:t>
            </w:r>
            <w:r>
              <w:rPr>
                <w:rFonts w:cstheme="minorHAnsi"/>
              </w:rPr>
              <w:t xml:space="preserve"> </w:t>
            </w:r>
          </w:p>
        </w:tc>
      </w:tr>
      <w:tr w:rsidR="00806F31" w:rsidRPr="00E73460" w14:paraId="107C7707" w14:textId="77777777" w:rsidTr="00D236C5">
        <w:trPr>
          <w:trHeight w:val="508"/>
        </w:trPr>
        <w:tc>
          <w:tcPr>
            <w:tcW w:w="10980" w:type="dxa"/>
            <w:gridSpan w:val="2"/>
            <w:shd w:val="clear" w:color="auto" w:fill="CDCDCD" w:themeFill="background1" w:themeFillShade="D9"/>
            <w:vAlign w:val="center"/>
          </w:tcPr>
          <w:p w14:paraId="018CC55F" w14:textId="77777777" w:rsidR="00806F31" w:rsidRPr="00E73460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NOTE: IT IS RECOMMENDED THAT A SECOND EPIPEN BE RETAINED IN THE SCHOOL CLINIC AS A BACKUP IN THE EVENT THAT THE STUDENT DOES NOT HAVE THERIRS AT THE TIME OF THE EMERGENCY</w:t>
            </w:r>
          </w:p>
        </w:tc>
      </w:tr>
      <w:tr w:rsidR="00806F31" w:rsidRPr="00E73460" w14:paraId="17B7BE35" w14:textId="77777777" w:rsidTr="00D236C5">
        <w:trPr>
          <w:trHeight w:val="796"/>
        </w:trPr>
        <w:tc>
          <w:tcPr>
            <w:tcW w:w="10980" w:type="dxa"/>
            <w:gridSpan w:val="2"/>
            <w:vAlign w:val="center"/>
          </w:tcPr>
          <w:p w14:paraId="11EEF849" w14:textId="77777777" w:rsidR="00806F31" w:rsidRPr="002F3515" w:rsidRDefault="00806F31" w:rsidP="00D236C5">
            <w:pPr>
              <w:pStyle w:val="Form"/>
              <w:tabs>
                <w:tab w:val="left" w:pos="3852"/>
                <w:tab w:val="left" w:pos="6552"/>
                <w:tab w:val="left" w:pos="862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Medication prescribed: </w:t>
            </w:r>
          </w:p>
        </w:tc>
      </w:tr>
      <w:tr w:rsidR="00806F31" w:rsidRPr="00E73460" w14:paraId="601B5D86" w14:textId="77777777" w:rsidTr="00D236C5">
        <w:trPr>
          <w:trHeight w:val="733"/>
        </w:trPr>
        <w:tc>
          <w:tcPr>
            <w:tcW w:w="5490" w:type="dxa"/>
          </w:tcPr>
          <w:p w14:paraId="7F08C37D" w14:textId="77777777" w:rsidR="00806F31" w:rsidRPr="00E73460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Physician Signature:</w:t>
            </w:r>
          </w:p>
        </w:tc>
        <w:tc>
          <w:tcPr>
            <w:tcW w:w="5490" w:type="dxa"/>
          </w:tcPr>
          <w:p w14:paraId="0E409EDE" w14:textId="77777777" w:rsidR="00806F31" w:rsidRPr="00E73460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Date:</w:t>
            </w:r>
          </w:p>
        </w:tc>
      </w:tr>
      <w:tr w:rsidR="00806F31" w:rsidRPr="00E73460" w14:paraId="38844BDF" w14:textId="77777777" w:rsidTr="00D236C5">
        <w:trPr>
          <w:trHeight w:val="976"/>
        </w:trPr>
        <w:tc>
          <w:tcPr>
            <w:tcW w:w="10980" w:type="dxa"/>
            <w:gridSpan w:val="2"/>
          </w:tcPr>
          <w:p w14:paraId="14DFC456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  <w:u w:val="single"/>
              </w:rPr>
            </w:pPr>
            <w:r w:rsidRPr="002F3515">
              <w:rPr>
                <w:b/>
                <w:szCs w:val="22"/>
                <w:u w:val="single"/>
              </w:rPr>
              <w:t>PARENT:</w:t>
            </w:r>
          </w:p>
          <w:p w14:paraId="677BC4DF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I am in agreement with this plan of care and I give permission for the school to follow this. I understand that the principal may rescind this privilege if my child fails to handle the medication safely and appropriately </w:t>
            </w:r>
          </w:p>
          <w:p w14:paraId="123C909B" w14:textId="77777777" w:rsidR="00806F31" w:rsidRPr="002F3515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806F31" w:rsidRPr="00E73460" w14:paraId="05BD5EA6" w14:textId="77777777" w:rsidTr="00D236C5">
        <w:trPr>
          <w:trHeight w:val="776"/>
        </w:trPr>
        <w:tc>
          <w:tcPr>
            <w:tcW w:w="5490" w:type="dxa"/>
          </w:tcPr>
          <w:p w14:paraId="465F8161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Parent/Guardian Signature:</w:t>
            </w:r>
          </w:p>
        </w:tc>
        <w:tc>
          <w:tcPr>
            <w:tcW w:w="5490" w:type="dxa"/>
          </w:tcPr>
          <w:p w14:paraId="58F33822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Date:</w:t>
            </w:r>
          </w:p>
        </w:tc>
      </w:tr>
      <w:tr w:rsidR="00806F31" w:rsidRPr="00E73460" w14:paraId="4B9A7DE9" w14:textId="77777777" w:rsidTr="00D236C5">
        <w:trPr>
          <w:trHeight w:val="776"/>
        </w:trPr>
        <w:tc>
          <w:tcPr>
            <w:tcW w:w="10980" w:type="dxa"/>
            <w:gridSpan w:val="2"/>
          </w:tcPr>
          <w:p w14:paraId="4CE4C82B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  <w:u w:val="single"/>
              </w:rPr>
            </w:pPr>
            <w:r>
              <w:rPr>
                <w:b/>
                <w:szCs w:val="22"/>
                <w:u w:val="single"/>
              </w:rPr>
              <w:t>HEALTH SERVICES PERSONNEL</w:t>
            </w:r>
            <w:r w:rsidRPr="002F3515">
              <w:rPr>
                <w:b/>
                <w:szCs w:val="22"/>
                <w:u w:val="single"/>
              </w:rPr>
              <w:t>:</w:t>
            </w:r>
          </w:p>
          <w:p w14:paraId="7FDFE67E" w14:textId="77777777" w:rsidR="00806F31" w:rsidRPr="002F3515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Documentation of this agreement is on file in the clinic, and a copy is with the student.</w:t>
            </w:r>
          </w:p>
        </w:tc>
      </w:tr>
      <w:tr w:rsidR="00806F31" w:rsidRPr="00E73460" w14:paraId="4E736B17" w14:textId="77777777" w:rsidTr="00D236C5">
        <w:trPr>
          <w:trHeight w:val="776"/>
        </w:trPr>
        <w:tc>
          <w:tcPr>
            <w:tcW w:w="5490" w:type="dxa"/>
          </w:tcPr>
          <w:p w14:paraId="00DD4384" w14:textId="77777777" w:rsidR="00806F31" w:rsidRPr="000F76FC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Health Services Personnel Signature:</w:t>
            </w:r>
          </w:p>
        </w:tc>
        <w:tc>
          <w:tcPr>
            <w:tcW w:w="5490" w:type="dxa"/>
          </w:tcPr>
          <w:p w14:paraId="4373D9B2" w14:textId="77777777" w:rsidR="00806F31" w:rsidRPr="000F76FC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F76FC">
              <w:rPr>
                <w:szCs w:val="22"/>
              </w:rPr>
              <w:t>Date</w:t>
            </w:r>
            <w:r>
              <w:rPr>
                <w:szCs w:val="22"/>
              </w:rPr>
              <w:t>:</w:t>
            </w:r>
          </w:p>
        </w:tc>
      </w:tr>
    </w:tbl>
    <w:p w14:paraId="5CBB5AC5" w14:textId="77777777" w:rsidR="00806F31" w:rsidRDefault="00806F31" w:rsidP="007E59FA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80"/>
        <w:ind w:left="-90" w:right="533"/>
        <w:rPr>
          <w:rFonts w:asciiTheme="minorHAnsi" w:hAnsiTheme="minorHAnsi" w:cs="Calibri"/>
          <w:szCs w:val="22"/>
        </w:rPr>
      </w:pPr>
    </w:p>
    <w:p w14:paraId="2E5D5938" w14:textId="77777777" w:rsidR="00806F31" w:rsidRDefault="00806F31" w:rsidP="007E59FA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80"/>
        <w:ind w:left="-90" w:right="533"/>
        <w:rPr>
          <w:rFonts w:asciiTheme="minorHAnsi" w:hAnsiTheme="minorHAnsi" w:cs="Calibri"/>
          <w:szCs w:val="22"/>
        </w:rPr>
      </w:pPr>
    </w:p>
    <w:p w14:paraId="381811D4" w14:textId="77777777" w:rsidR="00806F31" w:rsidRPr="00806F31" w:rsidRDefault="00806F31" w:rsidP="00806F31">
      <w:pPr>
        <w:pStyle w:val="Title"/>
        <w:jc w:val="center"/>
        <w:rPr>
          <w:sz w:val="32"/>
          <w:szCs w:val="24"/>
        </w:rPr>
      </w:pPr>
      <w:r w:rsidRPr="00806F31">
        <w:rPr>
          <w:sz w:val="32"/>
          <w:szCs w:val="24"/>
        </w:rPr>
        <w:lastRenderedPageBreak/>
        <w:t>CONTRACT BETWEEN STUDENT, PARENT, NURSE AND PHYSICIAN</w:t>
      </w:r>
    </w:p>
    <w:p w14:paraId="45A07793" w14:textId="0E70BA2D" w:rsidR="00806F31" w:rsidRDefault="00806F31" w:rsidP="00806F31">
      <w:pPr>
        <w:jc w:val="center"/>
      </w:pPr>
      <w:r>
        <w:t xml:space="preserve">For permission to carry and self-administer </w:t>
      </w:r>
      <w:proofErr w:type="spellStart"/>
      <w:r>
        <w:t>EpiPen</w:t>
      </w:r>
      <w:proofErr w:type="spellEnd"/>
      <w:r>
        <w:t xml:space="preserve"> or </w:t>
      </w:r>
      <w:proofErr w:type="spellStart"/>
      <w:r>
        <w:t>EpiPen</w:t>
      </w:r>
      <w:proofErr w:type="spellEnd"/>
      <w:r>
        <w:t xml:space="preserve"> Jr</w:t>
      </w:r>
    </w:p>
    <w:p w14:paraId="5DE655E3" w14:textId="77777777" w:rsidR="00806F31" w:rsidRDefault="00806F31" w:rsidP="00806F31"/>
    <w:tbl>
      <w:tblPr>
        <w:tblStyle w:val="TableGrid"/>
        <w:tblW w:w="10980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ook w:val="04A0" w:firstRow="1" w:lastRow="0" w:firstColumn="1" w:lastColumn="0" w:noHBand="0" w:noVBand="1"/>
      </w:tblPr>
      <w:tblGrid>
        <w:gridCol w:w="5490"/>
        <w:gridCol w:w="5490"/>
      </w:tblGrid>
      <w:tr w:rsidR="00806F31" w:rsidRPr="00E73460" w14:paraId="4816C673" w14:textId="77777777" w:rsidTr="00D236C5">
        <w:trPr>
          <w:trHeight w:val="710"/>
        </w:trPr>
        <w:tc>
          <w:tcPr>
            <w:tcW w:w="5490" w:type="dxa"/>
          </w:tcPr>
          <w:p w14:paraId="2131E14B" w14:textId="77777777" w:rsidR="00806F31" w:rsidRPr="00E73460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Student </w:t>
            </w:r>
            <w:r w:rsidRPr="00E73460">
              <w:rPr>
                <w:szCs w:val="22"/>
              </w:rPr>
              <w:t>Name</w:t>
            </w:r>
            <w:r>
              <w:rPr>
                <w:szCs w:val="22"/>
              </w:rPr>
              <w:t>:</w:t>
            </w:r>
          </w:p>
        </w:tc>
        <w:tc>
          <w:tcPr>
            <w:tcW w:w="5490" w:type="dxa"/>
          </w:tcPr>
          <w:p w14:paraId="119CD151" w14:textId="77777777" w:rsidR="00806F31" w:rsidRPr="00E73460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School:</w:t>
            </w:r>
          </w:p>
        </w:tc>
      </w:tr>
      <w:tr w:rsidR="00806F31" w:rsidRPr="00E73460" w14:paraId="0805EC02" w14:textId="77777777" w:rsidTr="00D236C5">
        <w:trPr>
          <w:trHeight w:val="4741"/>
        </w:trPr>
        <w:tc>
          <w:tcPr>
            <w:tcW w:w="10980" w:type="dxa"/>
            <w:gridSpan w:val="2"/>
          </w:tcPr>
          <w:p w14:paraId="2CC80232" w14:textId="77777777" w:rsidR="00806F31" w:rsidRDefault="00806F31" w:rsidP="00D236C5">
            <w:pPr>
              <w:pStyle w:val="ListBullet"/>
              <w:tabs>
                <w:tab w:val="left" w:pos="2970"/>
                <w:tab w:val="left" w:pos="6480"/>
              </w:tabs>
              <w:ind w:left="0"/>
              <w:rPr>
                <w:szCs w:val="22"/>
              </w:rPr>
            </w:pPr>
          </w:p>
          <w:p w14:paraId="1008F888" w14:textId="77777777" w:rsidR="00806F31" w:rsidRDefault="00806F31" w:rsidP="00D236C5">
            <w:pPr>
              <w:pStyle w:val="ListBullet"/>
              <w:tabs>
                <w:tab w:val="left" w:pos="2970"/>
                <w:tab w:val="left" w:pos="6480"/>
              </w:tabs>
              <w:ind w:left="0"/>
              <w:rPr>
                <w:szCs w:val="22"/>
              </w:rPr>
            </w:pPr>
            <w:r>
              <w:rPr>
                <w:szCs w:val="22"/>
              </w:rPr>
              <w:t>1) Student has demonstrated understanding of:</w:t>
            </w:r>
          </w:p>
          <w:p w14:paraId="43332E02" w14:textId="77777777" w:rsidR="00806F31" w:rsidRDefault="00806F31" w:rsidP="00D236C5">
            <w:pPr>
              <w:pStyle w:val="ListBullet"/>
              <w:tabs>
                <w:tab w:val="left" w:pos="2970"/>
                <w:tab w:val="left" w:pos="6480"/>
              </w:tabs>
              <w:ind w:left="0"/>
              <w:rPr>
                <w:szCs w:val="22"/>
              </w:rPr>
            </w:pPr>
            <w:r>
              <w:rPr>
                <w:szCs w:val="22"/>
              </w:rPr>
              <w:tab/>
              <w:t>a. circumstances of their specific allergy</w:t>
            </w:r>
          </w:p>
          <w:p w14:paraId="1D78C9D6" w14:textId="77777777" w:rsidR="00806F31" w:rsidRDefault="00806F31" w:rsidP="00D236C5">
            <w:pPr>
              <w:pStyle w:val="ListBullet"/>
              <w:tabs>
                <w:tab w:val="left" w:pos="2970"/>
                <w:tab w:val="left" w:pos="6480"/>
              </w:tabs>
              <w:ind w:left="0"/>
              <w:rPr>
                <w:szCs w:val="22"/>
              </w:rPr>
            </w:pPr>
            <w:r>
              <w:rPr>
                <w:szCs w:val="22"/>
              </w:rPr>
              <w:tab/>
              <w:t>b. symptoms of severe reaction of anaphylaxis and identifying the need for epinephrine,</w:t>
            </w:r>
          </w:p>
          <w:p w14:paraId="3DE3D8AE" w14:textId="77777777" w:rsidR="00806F31" w:rsidRDefault="00806F31" w:rsidP="00D236C5">
            <w:pPr>
              <w:pStyle w:val="ListBullet"/>
              <w:tabs>
                <w:tab w:val="left" w:pos="2970"/>
                <w:tab w:val="left" w:pos="6480"/>
              </w:tabs>
              <w:ind w:left="0"/>
              <w:rPr>
                <w:szCs w:val="22"/>
              </w:rPr>
            </w:pPr>
            <w:r>
              <w:rPr>
                <w:szCs w:val="22"/>
              </w:rPr>
              <w:tab/>
            </w:r>
            <w:proofErr w:type="gramStart"/>
            <w:r>
              <w:rPr>
                <w:szCs w:val="22"/>
              </w:rPr>
              <w:t>c</w:t>
            </w:r>
            <w:proofErr w:type="gramEnd"/>
            <w:r>
              <w:rPr>
                <w:szCs w:val="22"/>
              </w:rPr>
              <w:t xml:space="preserve">. technique of </w:t>
            </w:r>
            <w:proofErr w:type="spellStart"/>
            <w:r>
              <w:rPr>
                <w:szCs w:val="22"/>
              </w:rPr>
              <w:t>EpiPen</w:t>
            </w:r>
            <w:proofErr w:type="spellEnd"/>
            <w:r>
              <w:rPr>
                <w:szCs w:val="22"/>
              </w:rPr>
              <w:t xml:space="preserve"> or </w:t>
            </w:r>
            <w:proofErr w:type="spellStart"/>
            <w:r>
              <w:rPr>
                <w:szCs w:val="22"/>
              </w:rPr>
              <w:t>EpiPen</w:t>
            </w:r>
            <w:proofErr w:type="spellEnd"/>
            <w:r>
              <w:rPr>
                <w:szCs w:val="22"/>
              </w:rPr>
              <w:t xml:space="preserve"> Jr.</w:t>
            </w:r>
          </w:p>
          <w:p w14:paraId="68FC5F0E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</w:p>
          <w:p w14:paraId="34D77FBE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  <w:r>
              <w:rPr>
                <w:szCs w:val="22"/>
              </w:rPr>
              <w:t xml:space="preserve">2) Student agrees </w:t>
            </w:r>
            <w:r w:rsidRPr="006D1098">
              <w:rPr>
                <w:b/>
                <w:szCs w:val="22"/>
              </w:rPr>
              <w:t>NEVER</w:t>
            </w:r>
            <w:r>
              <w:rPr>
                <w:szCs w:val="22"/>
              </w:rPr>
              <w:t xml:space="preserve"> to share </w:t>
            </w:r>
            <w:proofErr w:type="spellStart"/>
            <w:r>
              <w:rPr>
                <w:szCs w:val="22"/>
              </w:rPr>
              <w:t>EpiPen</w:t>
            </w:r>
            <w:proofErr w:type="spellEnd"/>
            <w:r>
              <w:rPr>
                <w:szCs w:val="22"/>
              </w:rPr>
              <w:t xml:space="preserve"> with another person.</w:t>
            </w:r>
          </w:p>
          <w:p w14:paraId="4A4C65D4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</w:p>
          <w:p w14:paraId="6FEB4CA1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3) Student agrees to seek help</w:t>
            </w:r>
            <w:r w:rsidRPr="006D1098">
              <w:rPr>
                <w:b/>
                <w:szCs w:val="22"/>
              </w:rPr>
              <w:t xml:space="preserve"> IMMEDIATELY</w:t>
            </w:r>
            <w:r>
              <w:rPr>
                <w:szCs w:val="22"/>
              </w:rPr>
              <w:t xml:space="preserve"> from health services personnel or another adult in the event of exposure to a known allergen (regardless of whether or not epinephrine was administered). </w:t>
            </w:r>
          </w:p>
          <w:p w14:paraId="30E7BBCB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</w:p>
          <w:p w14:paraId="451C2599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</w:p>
          <w:p w14:paraId="63DB4A07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</w:p>
          <w:p w14:paraId="6EB3DA83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</w:p>
          <w:p w14:paraId="04D2C9FB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I give permission for ___________________________ </w:t>
            </w:r>
            <w:r w:rsidRPr="00BB2FC9">
              <w:rPr>
                <w:i/>
                <w:szCs w:val="22"/>
              </w:rPr>
              <w:t>(name of child)</w:t>
            </w:r>
            <w:r>
              <w:rPr>
                <w:szCs w:val="22"/>
              </w:rPr>
              <w:t xml:space="preserve"> to carry and self-administer epinephrine in the form of </w:t>
            </w:r>
            <w:proofErr w:type="spellStart"/>
            <w:r>
              <w:rPr>
                <w:szCs w:val="22"/>
              </w:rPr>
              <w:t>EpiPen</w:t>
            </w:r>
            <w:proofErr w:type="spellEnd"/>
            <w:r>
              <w:rPr>
                <w:szCs w:val="22"/>
              </w:rPr>
              <w:t xml:space="preserve"> or </w:t>
            </w:r>
            <w:proofErr w:type="spellStart"/>
            <w:r>
              <w:rPr>
                <w:szCs w:val="22"/>
              </w:rPr>
              <w:t>EpiPen</w:t>
            </w:r>
            <w:proofErr w:type="spellEnd"/>
            <w:r>
              <w:rPr>
                <w:szCs w:val="22"/>
              </w:rPr>
              <w:t xml:space="preserve"> Jr. delivery system. I agree with and understand that s/he must follow the rules listed above. In the event that epinephrine needs to be administered, I understand that the Emergency Medical System will be called, and my child will be transported to the nearest available hospital for continued medical support. I will notify the school of any changed in my child’s medication or medical condition.</w:t>
            </w:r>
          </w:p>
          <w:p w14:paraId="259B555D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</w:p>
          <w:p w14:paraId="53268695" w14:textId="77777777" w:rsidR="00806F31" w:rsidRPr="00FB406F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ind w:left="360" w:hanging="360"/>
              <w:rPr>
                <w:szCs w:val="22"/>
              </w:rPr>
            </w:pPr>
          </w:p>
        </w:tc>
      </w:tr>
      <w:tr w:rsidR="00806F31" w:rsidRPr="00E73460" w14:paraId="415752D6" w14:textId="77777777" w:rsidTr="00D236C5">
        <w:trPr>
          <w:trHeight w:val="776"/>
        </w:trPr>
        <w:tc>
          <w:tcPr>
            <w:tcW w:w="5490" w:type="dxa"/>
          </w:tcPr>
          <w:p w14:paraId="663BAF16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Parent/Guardian Signature:</w:t>
            </w:r>
          </w:p>
        </w:tc>
        <w:tc>
          <w:tcPr>
            <w:tcW w:w="5490" w:type="dxa"/>
          </w:tcPr>
          <w:p w14:paraId="1AB8DF32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</w:t>
            </w:r>
          </w:p>
        </w:tc>
      </w:tr>
      <w:tr w:rsidR="00806F31" w:rsidRPr="00E73460" w14:paraId="024FA486" w14:textId="77777777" w:rsidTr="00D236C5">
        <w:trPr>
          <w:trHeight w:val="776"/>
        </w:trPr>
        <w:tc>
          <w:tcPr>
            <w:tcW w:w="5490" w:type="dxa"/>
          </w:tcPr>
          <w:p w14:paraId="4E11B522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Student Signature:</w:t>
            </w:r>
          </w:p>
        </w:tc>
        <w:tc>
          <w:tcPr>
            <w:tcW w:w="5490" w:type="dxa"/>
          </w:tcPr>
          <w:p w14:paraId="185EA794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</w:t>
            </w:r>
          </w:p>
        </w:tc>
      </w:tr>
      <w:tr w:rsidR="00806F31" w:rsidRPr="00E73460" w14:paraId="32FB0183" w14:textId="77777777" w:rsidTr="00D236C5">
        <w:trPr>
          <w:trHeight w:val="776"/>
        </w:trPr>
        <w:tc>
          <w:tcPr>
            <w:tcW w:w="5490" w:type="dxa"/>
          </w:tcPr>
          <w:p w14:paraId="44674E4B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Physician Signature:</w:t>
            </w:r>
          </w:p>
        </w:tc>
        <w:tc>
          <w:tcPr>
            <w:tcW w:w="5490" w:type="dxa"/>
          </w:tcPr>
          <w:p w14:paraId="4A337421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</w:t>
            </w:r>
          </w:p>
        </w:tc>
      </w:tr>
      <w:tr w:rsidR="00806F31" w:rsidRPr="00E73460" w14:paraId="06877A99" w14:textId="77777777" w:rsidTr="00D236C5">
        <w:trPr>
          <w:trHeight w:val="776"/>
        </w:trPr>
        <w:tc>
          <w:tcPr>
            <w:tcW w:w="5490" w:type="dxa"/>
          </w:tcPr>
          <w:p w14:paraId="6275CB2A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Health Services Personnel Signature:</w:t>
            </w:r>
          </w:p>
        </w:tc>
        <w:tc>
          <w:tcPr>
            <w:tcW w:w="5490" w:type="dxa"/>
          </w:tcPr>
          <w:p w14:paraId="5BFFFC86" w14:textId="77777777" w:rsidR="00806F31" w:rsidRDefault="00806F31" w:rsidP="00D236C5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</w:t>
            </w:r>
          </w:p>
        </w:tc>
      </w:tr>
    </w:tbl>
    <w:p w14:paraId="364C65B4" w14:textId="513430A1" w:rsidR="0026335A" w:rsidRPr="006D7E81" w:rsidRDefault="0026335A" w:rsidP="0026335A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80"/>
        <w:ind w:left="-90" w:right="533"/>
        <w:rPr>
          <w:rFonts w:asciiTheme="minorHAnsi" w:hAnsiTheme="minorHAnsi" w:cs="Calibri"/>
          <w:szCs w:val="22"/>
        </w:rPr>
      </w:pPr>
    </w:p>
    <w:permEnd w:id="1334724117"/>
    <w:p w14:paraId="364C65D6" w14:textId="77777777" w:rsidR="00F31A29" w:rsidRPr="00F31A29" w:rsidRDefault="00F31A29" w:rsidP="007E59FA">
      <w:pPr>
        <w:pStyle w:val="ListBullet"/>
        <w:numPr>
          <w:ilvl w:val="0"/>
          <w:numId w:val="0"/>
        </w:numPr>
        <w:tabs>
          <w:tab w:val="left" w:pos="1530"/>
          <w:tab w:val="left" w:pos="3420"/>
          <w:tab w:val="left" w:pos="6480"/>
        </w:tabs>
        <w:spacing w:line="360" w:lineRule="auto"/>
        <w:rPr>
          <w:szCs w:val="22"/>
        </w:rPr>
      </w:pPr>
    </w:p>
    <w:sectPr w:rsidR="00F31A29" w:rsidRPr="00F31A29" w:rsidSect="0084649D">
      <w:headerReference w:type="first" r:id="rId12"/>
      <w:type w:val="continuous"/>
      <w:pgSz w:w="12240" w:h="15840" w:code="1"/>
      <w:pgMar w:top="1885" w:right="907" w:bottom="302" w:left="81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9FB5B" w14:textId="77777777" w:rsidR="0015200D" w:rsidRDefault="0015200D">
      <w:r>
        <w:separator/>
      </w:r>
    </w:p>
  </w:endnote>
  <w:endnote w:type="continuationSeparator" w:id="0">
    <w:p w14:paraId="7BE247FB" w14:textId="77777777" w:rsidR="0015200D" w:rsidRDefault="00152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65146E" w14:textId="77777777" w:rsidR="0015200D" w:rsidRDefault="0015200D">
      <w:r>
        <w:separator/>
      </w:r>
    </w:p>
  </w:footnote>
  <w:footnote w:type="continuationSeparator" w:id="0">
    <w:p w14:paraId="7B0DE517" w14:textId="77777777" w:rsidR="0015200D" w:rsidRDefault="001520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C65DB" w14:textId="458D4C33" w:rsidR="0026335A" w:rsidRDefault="008262BF" w:rsidP="00A6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4C65DC" wp14:editId="0429757F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857975746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292329249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364C65DF" w14:textId="3D6A87F5" w:rsidR="0026335A" w:rsidRPr="0084649D" w:rsidRDefault="00806F31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I-CL-13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Publish Date"/>
                            <w:tag w:val=""/>
                            <w:id w:val="103317613"/>
                            <w:placeholder>
                              <w:docPart w:val="48AD4D4575C641E2828E670FF9AF58C5"/>
                            </w:placeholder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7-02-01T00:00:00Z">
                              <w:dateFormat w:val="M/yy"/>
                              <w:lid w:val="en-US"/>
                              <w:storeMappedDataAs w:val="date"/>
                              <w:calendar w:val="gregorian"/>
                            </w:date>
                          </w:sdtPr>
                          <w:sdtEndPr/>
                          <w:sdtContent>
                            <w:p w14:paraId="364C65E0" w14:textId="429703FB" w:rsidR="0026335A" w:rsidRDefault="00806F31" w:rsidP="007E59FA">
                              <w:pPr>
                                <w:spacing w:line="360" w:lineRule="auto"/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2/17</w:t>
                              </w:r>
                            </w:p>
                          </w:sdtContent>
                        </w:sdt>
                        <w:p w14:paraId="364C65E1" w14:textId="3F2D7AF8" w:rsidR="0026335A" w:rsidRPr="00806F31" w:rsidRDefault="00806F31" w:rsidP="00806F31">
                          <w:pPr>
                            <w:pStyle w:val="Title"/>
                            <w:rPr>
                              <w:i/>
                              <w:sz w:val="12"/>
                              <w:szCs w:val="18"/>
                            </w:rPr>
                          </w:pPr>
                          <w:r w:rsidRPr="00806F31">
                            <w:rPr>
                              <w:sz w:val="36"/>
                            </w:rPr>
                            <w:t xml:space="preserve">Emergency Alert and Plan for Self-Administered </w:t>
                          </w:r>
                          <w:proofErr w:type="spellStart"/>
                          <w:r w:rsidRPr="00806F31">
                            <w:rPr>
                              <w:sz w:val="36"/>
                            </w:rPr>
                            <w:t>EpiPens</w:t>
                          </w:r>
                          <w:permEnd w:id="1857975746"/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C65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6Mnsw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" filled="f" stroked="f">
              <v:textbox>
                <w:txbxContent>
                  <w:permStart w:id="1857975746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292329249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364C65DF" w14:textId="3D6A87F5" w:rsidR="0026335A" w:rsidRPr="0084649D" w:rsidRDefault="00806F31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I-CL-13</w:t>
                        </w:r>
                      </w:p>
                    </w:sdtContent>
                  </w:sdt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Publish Date"/>
                      <w:tag w:val=""/>
                      <w:id w:val="103317613"/>
                      <w:placeholder>
                        <w:docPart w:val="48AD4D4575C641E2828E670FF9AF58C5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17-02-01T00:00:00Z">
                        <w:dateFormat w:val="M/yy"/>
                        <w:lid w:val="en-US"/>
                        <w:storeMappedDataAs w:val="date"/>
                        <w:calendar w:val="gregorian"/>
                      </w:date>
                    </w:sdtPr>
                    <w:sdtEndPr/>
                    <w:sdtContent>
                      <w:p w14:paraId="364C65E0" w14:textId="429703FB" w:rsidR="0026335A" w:rsidRDefault="00806F31" w:rsidP="007E59FA">
                        <w:pPr>
                          <w:spacing w:line="360" w:lineRule="auto"/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2/17</w:t>
                        </w:r>
                      </w:p>
                    </w:sdtContent>
                  </w:sdt>
                  <w:p w14:paraId="364C65E1" w14:textId="3F2D7AF8" w:rsidR="0026335A" w:rsidRPr="00806F31" w:rsidRDefault="00806F31" w:rsidP="00806F31">
                    <w:pPr>
                      <w:pStyle w:val="Title"/>
                      <w:rPr>
                        <w:i/>
                        <w:sz w:val="12"/>
                        <w:szCs w:val="18"/>
                      </w:rPr>
                    </w:pPr>
                    <w:r w:rsidRPr="00806F31">
                      <w:rPr>
                        <w:sz w:val="36"/>
                      </w:rPr>
                      <w:t xml:space="preserve">Emergency Alert and Plan for Self-Administered </w:t>
                    </w:r>
                    <w:proofErr w:type="spellStart"/>
                    <w:r w:rsidRPr="00806F31">
                      <w:rPr>
                        <w:sz w:val="36"/>
                      </w:rPr>
                      <w:t>EpiPens</w:t>
                    </w:r>
                    <w:permEnd w:id="1857975746"/>
                    <w:proofErr w:type="spellEnd"/>
                  </w:p>
                </w:txbxContent>
              </v:textbox>
            </v:shape>
          </w:pict>
        </mc:Fallback>
      </mc:AlternateContent>
    </w:r>
    <w:r w:rsidR="0026335A">
      <w:rPr>
        <w:noProof/>
      </w:rPr>
      <w:drawing>
        <wp:anchor distT="0" distB="0" distL="114300" distR="114300" simplePos="0" relativeHeight="251658240" behindDoc="1" locked="0" layoutInCell="1" allowOverlap="1" wp14:anchorId="364C65DD" wp14:editId="364C65DE">
          <wp:simplePos x="0" y="0"/>
          <wp:positionH relativeFrom="page">
            <wp:posOffset>11430</wp:posOffset>
          </wp:positionH>
          <wp:positionV relativeFrom="page">
            <wp:posOffset>11430</wp:posOffset>
          </wp:positionV>
          <wp:extent cx="7748270" cy="11874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270" cy="118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64E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rOgypILRjSQyjNjpDNe3B1mYIDk=" w:salt="TtbtCn2xvoR+qccfEsOdz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B9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200D"/>
    <w:rsid w:val="001530E2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109BF"/>
    <w:rsid w:val="0021652E"/>
    <w:rsid w:val="00217B90"/>
    <w:rsid w:val="002339C3"/>
    <w:rsid w:val="002346C5"/>
    <w:rsid w:val="002428E2"/>
    <w:rsid w:val="00245018"/>
    <w:rsid w:val="00250CF2"/>
    <w:rsid w:val="00251BF6"/>
    <w:rsid w:val="00261871"/>
    <w:rsid w:val="002618AF"/>
    <w:rsid w:val="0026335A"/>
    <w:rsid w:val="002656C6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E2525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D77C9"/>
    <w:rsid w:val="003F1D72"/>
    <w:rsid w:val="00405748"/>
    <w:rsid w:val="00406D8E"/>
    <w:rsid w:val="00435ED9"/>
    <w:rsid w:val="0043777E"/>
    <w:rsid w:val="004430B0"/>
    <w:rsid w:val="004453D4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330C1"/>
    <w:rsid w:val="00535FD0"/>
    <w:rsid w:val="00556E06"/>
    <w:rsid w:val="00560A78"/>
    <w:rsid w:val="00575DFC"/>
    <w:rsid w:val="005764E4"/>
    <w:rsid w:val="005842ED"/>
    <w:rsid w:val="00584785"/>
    <w:rsid w:val="00590DF0"/>
    <w:rsid w:val="00593A67"/>
    <w:rsid w:val="005B7EAF"/>
    <w:rsid w:val="005C2D15"/>
    <w:rsid w:val="005C4D83"/>
    <w:rsid w:val="005C72DD"/>
    <w:rsid w:val="005E23CB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9171E"/>
    <w:rsid w:val="006A714F"/>
    <w:rsid w:val="006B1DC1"/>
    <w:rsid w:val="006C6692"/>
    <w:rsid w:val="006D0C3A"/>
    <w:rsid w:val="006D30BE"/>
    <w:rsid w:val="006D44F2"/>
    <w:rsid w:val="006D6434"/>
    <w:rsid w:val="006D70AE"/>
    <w:rsid w:val="006D7E81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E38A0"/>
    <w:rsid w:val="007E59FA"/>
    <w:rsid w:val="007F2C5D"/>
    <w:rsid w:val="007F6084"/>
    <w:rsid w:val="007F6EDC"/>
    <w:rsid w:val="0080012C"/>
    <w:rsid w:val="008020D2"/>
    <w:rsid w:val="00806F31"/>
    <w:rsid w:val="00813DDF"/>
    <w:rsid w:val="008172CE"/>
    <w:rsid w:val="0081735C"/>
    <w:rsid w:val="00823399"/>
    <w:rsid w:val="008253ED"/>
    <w:rsid w:val="008262BF"/>
    <w:rsid w:val="00831ACC"/>
    <w:rsid w:val="00834DB9"/>
    <w:rsid w:val="00835A25"/>
    <w:rsid w:val="00836BFF"/>
    <w:rsid w:val="00846232"/>
    <w:rsid w:val="0084649D"/>
    <w:rsid w:val="0084793D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A13FF"/>
    <w:rsid w:val="008A4A88"/>
    <w:rsid w:val="008A5A9F"/>
    <w:rsid w:val="008B0402"/>
    <w:rsid w:val="008B49D8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71164"/>
    <w:rsid w:val="00976C52"/>
    <w:rsid w:val="00976D2D"/>
    <w:rsid w:val="00982F10"/>
    <w:rsid w:val="009964C1"/>
    <w:rsid w:val="009A289B"/>
    <w:rsid w:val="009B0116"/>
    <w:rsid w:val="009B3252"/>
    <w:rsid w:val="009B6CDE"/>
    <w:rsid w:val="009C1677"/>
    <w:rsid w:val="009C7D51"/>
    <w:rsid w:val="009D0B23"/>
    <w:rsid w:val="009D2C11"/>
    <w:rsid w:val="009D5765"/>
    <w:rsid w:val="009E0969"/>
    <w:rsid w:val="009E25A1"/>
    <w:rsid w:val="009F007F"/>
    <w:rsid w:val="009F6BBD"/>
    <w:rsid w:val="00A061F5"/>
    <w:rsid w:val="00A10323"/>
    <w:rsid w:val="00A33B63"/>
    <w:rsid w:val="00A52923"/>
    <w:rsid w:val="00A605A3"/>
    <w:rsid w:val="00A82FBF"/>
    <w:rsid w:val="00AA1E00"/>
    <w:rsid w:val="00AA271E"/>
    <w:rsid w:val="00AA74F5"/>
    <w:rsid w:val="00AB4339"/>
    <w:rsid w:val="00AB73DD"/>
    <w:rsid w:val="00AC56DF"/>
    <w:rsid w:val="00AC6CE5"/>
    <w:rsid w:val="00AD1E16"/>
    <w:rsid w:val="00AD6535"/>
    <w:rsid w:val="00AF2A77"/>
    <w:rsid w:val="00AF5C9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38C"/>
    <w:rsid w:val="00B80F14"/>
    <w:rsid w:val="00B813D4"/>
    <w:rsid w:val="00B866A3"/>
    <w:rsid w:val="00B935D9"/>
    <w:rsid w:val="00BA6C9F"/>
    <w:rsid w:val="00BA7BD8"/>
    <w:rsid w:val="00BC48E8"/>
    <w:rsid w:val="00BD0BCA"/>
    <w:rsid w:val="00BD16FE"/>
    <w:rsid w:val="00BD23C3"/>
    <w:rsid w:val="00BE0D62"/>
    <w:rsid w:val="00BE433C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86A"/>
    <w:rsid w:val="00CC0B7D"/>
    <w:rsid w:val="00CC7FF2"/>
    <w:rsid w:val="00CD5103"/>
    <w:rsid w:val="00CD7F47"/>
    <w:rsid w:val="00CE513B"/>
    <w:rsid w:val="00CE5980"/>
    <w:rsid w:val="00CE614E"/>
    <w:rsid w:val="00CF321B"/>
    <w:rsid w:val="00CF3BA3"/>
    <w:rsid w:val="00CF6929"/>
    <w:rsid w:val="00D02571"/>
    <w:rsid w:val="00D12FE4"/>
    <w:rsid w:val="00D15491"/>
    <w:rsid w:val="00D3071C"/>
    <w:rsid w:val="00D4110A"/>
    <w:rsid w:val="00D4112C"/>
    <w:rsid w:val="00D57191"/>
    <w:rsid w:val="00D60323"/>
    <w:rsid w:val="00D605B2"/>
    <w:rsid w:val="00D77A97"/>
    <w:rsid w:val="00D83382"/>
    <w:rsid w:val="00D94601"/>
    <w:rsid w:val="00D96F7A"/>
    <w:rsid w:val="00DA0FEF"/>
    <w:rsid w:val="00DA1E1E"/>
    <w:rsid w:val="00DB3075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56582"/>
    <w:rsid w:val="00E6311F"/>
    <w:rsid w:val="00E639A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643D"/>
    <w:rsid w:val="00FC3833"/>
    <w:rsid w:val="00FC6197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64C65B2"/>
  <w15:docId w15:val="{BB5BBE70-0218-4904-902A-4E6B15CB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9FA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7E59FA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7E59FA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7E59FA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7E59FA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7E59FA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48AD4D4575C641E2828E670FF9AF5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FBD5-2206-48F9-80C6-B7D877DB4DD2}"/>
      </w:docPartPr>
      <w:docPartBody>
        <w:p w:rsidR="00D61A80" w:rsidRDefault="004468D8"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D8"/>
    <w:rsid w:val="004468D8"/>
    <w:rsid w:val="00463076"/>
    <w:rsid w:val="00966F5F"/>
    <w:rsid w:val="00D6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EEC1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2017-02-01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Emergency Alert and Plan for Self-Administered EpiPens</Form_x0020_Name>
    <Form_x0020_ID xmlns="60c22af6-cb00-400a-9d57-628019bfc580">I-CL-13</Form_x0020_ID>
    <Issued xmlns="60c22af6-cb00-400a-9d57-628019bfc580">8/05</Issued>
    <Form_x0020_Type xmlns="60c22af6-cb00-400a-9d57-628019bfc580">Clinic</Form_x0020_Type>
    <Reissued_x002f_Revised xmlns="60c22af6-cb00-400a-9d57-628019bfc580">2/17</Reissued_x002f_Revised>
    <Approved_x0020_By xmlns="60c22af6-cb00-400a-9d57-628019bfc580">Assoc. Dir. School Administration</Approved_x0020_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eb9805e60a35a41d0de42b0f1a92ab08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5fa8468b15a7c385460f5e59bb846c9e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Maintenance &amp; Facilities Support"/>
          <xsd:enumeration value="Assoc. Dir. School Administration"/>
          <xsd:enumeration value="Assoc. Dir. Transportation &amp; Warehouse Operations"/>
          <xsd:enumeration value="Coordinator of Community and Public Relations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75D68-4A78-46A6-93D3-CEB42D04201E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60c22af6-cb00-400a-9d57-628019bfc580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8E6E42-7E9B-460D-BFB6-015AE4EAA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64F194-A9B5-4CDE-857F-5C8BE7980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B0455B32.dotm</Template>
  <TotalTime>1</TotalTime>
  <Pages>2</Pages>
  <Words>462</Words>
  <Characters>2640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I-CL-13 Emergency Alert and Plan for Self-Administered EpiPens</vt:lpstr>
    </vt:vector>
  </TitlesOfParts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I-CL-13 Emergency Alert and Plan for Self-Administered EpiPens</dc:title>
  <dc:creator>Brown, Sarah (SBO)</dc:creator>
  <cp:keywords/>
  <cp:lastModifiedBy>Barden-Robinson, Kimberly</cp:lastModifiedBy>
  <cp:revision>2</cp:revision>
  <cp:lastPrinted>2014-10-09T19:17:00Z</cp:lastPrinted>
  <dcterms:created xsi:type="dcterms:W3CDTF">2017-06-13T14:41:00Z</dcterms:created>
  <dcterms:modified xsi:type="dcterms:W3CDTF">2017-06-13T14:41:00Z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  <property fmtid="{D5CDD505-2E9C-101B-9397-08002B2CF9AE}" pid="4" name="vti_description">
    <vt:lpwstr/>
  </property>
  <property fmtid="{D5CDD505-2E9C-101B-9397-08002B2CF9AE}" pid="6" name="Order">
    <vt:lpwstr>600.000000000000</vt:lpwstr>
  </property>
  <property fmtid="{D5CDD505-2E9C-101B-9397-08002B2CF9AE}" pid="7" name="_CopySource">
    <vt:lpwstr>http://sbo-inet/forms/clinic/Shared Documents/I-CL-13.doc</vt:lpwstr>
  </property>
  <property fmtid="{D5CDD505-2E9C-101B-9397-08002B2CF9AE}" pid="8" name="xd_ProgID">
    <vt:lpwstr/>
  </property>
  <property fmtid="{D5CDD505-2E9C-101B-9397-08002B2CF9AE}" pid="12" name="_SharedFileIndex">
    <vt:lpwstr/>
  </property>
  <property fmtid="{D5CDD505-2E9C-101B-9397-08002B2CF9AE}" pid="13" name="_SourceUrl">
    <vt:lpwstr/>
  </property>
  <property fmtid="{D5CDD505-2E9C-101B-9397-08002B2CF9AE}" pid="14" name="TemplateUrl">
    <vt:lpwstr/>
  </property>
</Properties>
</file>