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420"/>
        <w:tblW w:w="15025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459"/>
        <w:gridCol w:w="460"/>
        <w:gridCol w:w="460"/>
        <w:gridCol w:w="460"/>
        <w:gridCol w:w="461"/>
        <w:gridCol w:w="461"/>
        <w:gridCol w:w="447"/>
        <w:gridCol w:w="17"/>
        <w:gridCol w:w="461"/>
        <w:gridCol w:w="461"/>
        <w:gridCol w:w="461"/>
        <w:gridCol w:w="461"/>
        <w:gridCol w:w="461"/>
        <w:gridCol w:w="382"/>
        <w:gridCol w:w="79"/>
        <w:gridCol w:w="461"/>
        <w:gridCol w:w="461"/>
        <w:gridCol w:w="461"/>
        <w:gridCol w:w="461"/>
        <w:gridCol w:w="461"/>
        <w:gridCol w:w="461"/>
        <w:gridCol w:w="464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446570" w:rsidRPr="00E73460" w14:paraId="7D523B5D" w14:textId="77777777" w:rsidTr="009C43C4">
        <w:trPr>
          <w:trHeight w:val="351"/>
        </w:trPr>
        <w:tc>
          <w:tcPr>
            <w:tcW w:w="3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43B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bookmarkStart w:id="0" w:name="_GoBack"/>
            <w:bookmarkEnd w:id="0"/>
            <w:permStart w:id="1047033908" w:edGrp="everyone"/>
            <w:r>
              <w:rPr>
                <w:szCs w:val="22"/>
              </w:rPr>
              <w:t xml:space="preserve">Student’s Name: </w:t>
            </w:r>
          </w:p>
        </w:tc>
        <w:tc>
          <w:tcPr>
            <w:tcW w:w="2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AF9E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 of Birth:</w:t>
            </w:r>
          </w:p>
        </w:tc>
        <w:tc>
          <w:tcPr>
            <w:tcW w:w="3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257A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School: </w:t>
            </w:r>
          </w:p>
        </w:tc>
        <w:tc>
          <w:tcPr>
            <w:tcW w:w="5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46F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Teacher:                               Room No.                Grade:</w:t>
            </w:r>
          </w:p>
        </w:tc>
      </w:tr>
      <w:tr w:rsidR="00446570" w:rsidRPr="00E73460" w14:paraId="6A55BF5E" w14:textId="77777777" w:rsidTr="009C43C4">
        <w:trPr>
          <w:trHeight w:val="531"/>
        </w:trPr>
        <w:tc>
          <w:tcPr>
            <w:tcW w:w="39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535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Name of Medication:</w:t>
            </w:r>
          </w:p>
        </w:tc>
        <w:tc>
          <w:tcPr>
            <w:tcW w:w="27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76DA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Dose/Route: </w:t>
            </w:r>
          </w:p>
        </w:tc>
        <w:tc>
          <w:tcPr>
            <w:tcW w:w="838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3F72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Special Instruction:</w:t>
            </w:r>
          </w:p>
        </w:tc>
      </w:tr>
      <w:tr w:rsidR="00446570" w:rsidRPr="00E73460" w14:paraId="724BFBA5" w14:textId="77777777" w:rsidTr="009C43C4">
        <w:trPr>
          <w:trHeight w:val="513"/>
        </w:trPr>
        <w:tc>
          <w:tcPr>
            <w:tcW w:w="664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79DF" w14:textId="77777777" w:rsidR="0044657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Time: _____________</w:t>
            </w:r>
          </w:p>
          <w:p w14:paraId="459F6276" w14:textId="77777777" w:rsidR="0044657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Daily: _____________         PRN: _______________</w:t>
            </w:r>
          </w:p>
        </w:tc>
        <w:tc>
          <w:tcPr>
            <w:tcW w:w="838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2BDA" w14:textId="77777777" w:rsidR="0044657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9C43C4" w:rsidRPr="00E73460" w14:paraId="4D12AA1D" w14:textId="77777777" w:rsidTr="009C43C4">
        <w:trPr>
          <w:trHeight w:val="3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4052" w14:textId="77777777" w:rsidR="009C43C4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485B" w14:textId="40FC3130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983C" w14:textId="25F7DBE0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1315" w14:textId="30BAE74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BF0" w14:textId="0D46A260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31D3" w14:textId="69CFF6B8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B1D" w14:textId="6A38D35F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5ABF" w14:textId="2111DE3F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289B" w14:textId="4587DE98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8644" w14:textId="0873408B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D53E" w14:textId="487FC75F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6CA2" w14:textId="69106E29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7D22" w14:textId="365F1541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6BF9" w14:textId="78BF29D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1B80" w14:textId="58B50508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FADA" w14:textId="338EDB59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790D" w14:textId="0A81BE33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CB4D" w14:textId="2E6A6E5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322C" w14:textId="4417C1D8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9CBA" w14:textId="5E7444D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3DC5" w14:textId="2D8125D3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A33C" w14:textId="4E94DAF4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13C" w14:textId="3FA0B189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6343" w14:textId="12C7A805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F1C" w14:textId="108573BA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4C33" w14:textId="6AB56AFA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1113" w14:textId="4CD5F2CE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E9DC" w14:textId="46D09796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5C3C" w14:textId="4B542BA9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64C" w14:textId="771BC7E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55B0" w14:textId="7FD032F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0954" w14:textId="7140365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  <w:r w:rsidRPr="009C43C4">
              <w:rPr>
                <w:b/>
                <w:sz w:val="20"/>
                <w:szCs w:val="20"/>
              </w:rPr>
              <w:t>31</w:t>
            </w:r>
          </w:p>
        </w:tc>
      </w:tr>
      <w:tr w:rsidR="009C43C4" w:rsidRPr="00E73460" w14:paraId="4CC1F4F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7A1F5" w14:textId="1238ED5D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Sept.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D19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11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61C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44F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8A6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6C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ED0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0FF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217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DA2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0A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53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54A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6B5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35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50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449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96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D4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933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4B5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48D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E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A6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76A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80F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35D1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82B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4DA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2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E73C" w14:textId="042451ED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061E8C4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CB8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63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78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A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85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EB6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431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2C5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DA3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CE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88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85F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E07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75B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DFF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F5E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7C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27F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737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5C2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CEF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CD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3C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DBB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0E0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A9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B37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9FB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EF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821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B22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20E" w14:textId="3F15954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173572F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78D02" w14:textId="2CF6B824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Oct.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402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A5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529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C5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955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B8A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40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FF6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D97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183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58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4AD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0D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7F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039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E94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4E1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816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C4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A98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93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674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FDC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FC2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532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F9C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0F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900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761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77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2EF" w14:textId="586AD5C3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7A7124DD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282C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F99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45B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3CD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41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A2D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8A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9D6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1F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38B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334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005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B3E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364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073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0E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515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534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0C1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3D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40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345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F0D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A47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A88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EC1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8FF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CD8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680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23F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62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267" w14:textId="37111B4D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56B59A1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81ECF" w14:textId="10030F21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Nov.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C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9B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856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47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5BB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7E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16B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871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C3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47D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C5D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A97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2A6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7C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40D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913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F4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F0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659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44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7E4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35E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11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2A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43C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139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AC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170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FC8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752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E41" w14:textId="7468343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5290B32F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690D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EF0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376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76A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C8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AB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747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1A0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76D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AA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9FD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3CB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07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C70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221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C2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E6B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544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C29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488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8B8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8DE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211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6C1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9EC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AA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ECC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ECD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6CF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016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79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AB6A" w14:textId="504642B1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1C7AC55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71615" w14:textId="6068147E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Dec.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F88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EC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DB4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419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FF5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D4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EC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6B5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2E3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A0E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36A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6C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DBE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B9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F3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34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B20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11F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8B7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764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177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5D3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B0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D3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BA2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ED1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8E8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FFA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394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A2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FC53" w14:textId="5406A57A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5FB5439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EDFF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0F4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C4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69E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40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E52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1F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7B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FD9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33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B3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DB2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F25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33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C04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1BB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D5E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301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F4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F6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AED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015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A6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0EE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945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BA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2D2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15A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1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CC6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E42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1FA8" w14:textId="6383014E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1BFB7127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0A99C6" w14:textId="13E705C2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Jan.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21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583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73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1E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D5B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83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39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E67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2A1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B42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E4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4E2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CE6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AFF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9EE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A39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7B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E38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37B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663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29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E7F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16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5A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BD3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FB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38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6A6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EA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A9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4C8C" w14:textId="70497B43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1AA7ABC3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964A5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C5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B00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668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67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0F7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C1A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64A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493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FD2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8FA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A72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407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B8A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751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3F6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83B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F48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C29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10D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1B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D8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DF5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04C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7A9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C7B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91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5C5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D26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380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204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93ED" w14:textId="5A2CFB16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0298620D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641B1" w14:textId="20D4B11B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Feb.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01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81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49B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94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17D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AD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49F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7B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B80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F8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A55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62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68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93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195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822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4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A70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5A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9E2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014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B77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72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D15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21A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6AE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1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F9B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2DA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5F0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850" w14:textId="5BE6B3A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466DFAA8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B4A4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F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5C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2E7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9B3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7B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40F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C78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502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B40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36A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654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849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A2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34A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0D5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833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DEA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73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C58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627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EF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7C3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562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AA0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AD4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86F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31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F78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F8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D7F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029" w14:textId="12F0BA81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1F1E8816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64AA0" w14:textId="1A9B132E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Mar.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91C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4D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FD9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F7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E72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92D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F2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1C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0C6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A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44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B8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C79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110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D5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E3C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03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D0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5B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51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2EB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6C3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466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C20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7E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558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F83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F2D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AC5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D42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CDA3" w14:textId="3E49783B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41BEB18A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6AC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6C4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0F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D2B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310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FF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425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B4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024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57E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FBC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1C0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90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E9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62D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710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08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F43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067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F1E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0F5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CC0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3A2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94D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89F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B9B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C4C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CBB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71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BAE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704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6B5D" w14:textId="12CF7C3C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69204B7C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21174" w14:textId="4A3B924B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Apr.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ED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6CC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C6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D05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F6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DC1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C4C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EEF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968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C6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992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14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77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D14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2E1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291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0CC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41C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4B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3C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EF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8F5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321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26E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F6A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A3D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4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B6F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002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5FE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468" w14:textId="41E0C0D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7B98763B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6231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8B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A08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39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75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81A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216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34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B7B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E8C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EE3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783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A83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04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64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4A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335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554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13C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9FB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B4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AA3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D5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717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BC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08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384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CAD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8C2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52D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DA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EDB" w14:textId="0F2132E0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5238D253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7EDD6" w14:textId="6A682521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May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1D8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CEB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E47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0E0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53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A6C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E3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80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48C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03B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61F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428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65E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0FA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16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D16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1E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27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F9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AF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D33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5F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53D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564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14C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ADA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2F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470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CD0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A4A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AB00" w14:textId="212A541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664F0CE1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18FE" w14:textId="77777777" w:rsidR="009C43C4" w:rsidRDefault="009C43C4" w:rsidP="009C43C4">
            <w:pPr>
              <w:jc w:val="center"/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A38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A1C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1A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20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4F6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4D1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B00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425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3ED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E1D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EAE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417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607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6E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8A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45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F77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F3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734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02C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444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D89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456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B37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C7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41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2B8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D93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65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0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A440" w14:textId="1B3E92D1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0C658B91" w14:textId="77777777" w:rsidTr="009C43C4">
        <w:trPr>
          <w:trHeight w:val="24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311B0" w14:textId="386553AE" w:rsidR="009C43C4" w:rsidRDefault="009C43C4" w:rsidP="009C43C4">
            <w:pPr>
              <w:jc w:val="center"/>
            </w:pPr>
            <w:r>
              <w:rPr>
                <w:b/>
                <w:sz w:val="20"/>
                <w:szCs w:val="20"/>
              </w:rPr>
              <w:t>June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667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27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828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74C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CA8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D7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115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085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45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D41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31D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0E1E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40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75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611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0C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FEF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56C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D77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2C3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CCB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BC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A79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AC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9F1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AE5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303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4C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025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088A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795" w14:textId="709CA8C2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9C43C4" w:rsidRPr="00E73460" w14:paraId="799B4CD7" w14:textId="77777777" w:rsidTr="009C43C4">
        <w:trPr>
          <w:trHeight w:val="24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6A5B" w14:textId="77777777" w:rsidR="009C43C4" w:rsidRDefault="009C43C4" w:rsidP="009C43C4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0E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BB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A88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B9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96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E66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10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D33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F9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EBD2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C5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B02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E478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A5B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1F76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D97D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98A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3AE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4384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C3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F83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698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F79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6F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FBB0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4D2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BBAF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1A77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4AC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B01" w14:textId="77777777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224" w14:textId="1351414A" w:rsidR="009C43C4" w:rsidRPr="009C43C4" w:rsidRDefault="009C43C4" w:rsidP="009C43C4">
            <w:pPr>
              <w:jc w:val="center"/>
              <w:rPr>
                <w:sz w:val="20"/>
                <w:szCs w:val="20"/>
              </w:rPr>
            </w:pPr>
          </w:p>
        </w:tc>
      </w:tr>
      <w:tr w:rsidR="00446570" w:rsidRPr="00E73460" w14:paraId="224E971F" w14:textId="77777777" w:rsidTr="009C43C4">
        <w:trPr>
          <w:trHeight w:val="436"/>
        </w:trPr>
        <w:tc>
          <w:tcPr>
            <w:tcW w:w="15025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28"/>
              <w:gridCol w:w="297"/>
              <w:gridCol w:w="783"/>
              <w:gridCol w:w="540"/>
              <w:gridCol w:w="3780"/>
              <w:gridCol w:w="297"/>
              <w:gridCol w:w="783"/>
              <w:gridCol w:w="360"/>
              <w:gridCol w:w="3060"/>
              <w:gridCol w:w="360"/>
              <w:gridCol w:w="828"/>
            </w:tblGrid>
            <w:tr w:rsidR="00446570" w:rsidRPr="00446570" w14:paraId="7245E48C" w14:textId="77777777" w:rsidTr="00446570">
              <w:tc>
                <w:tcPr>
                  <w:tcW w:w="14616" w:type="dxa"/>
                  <w:gridSpan w:val="11"/>
                  <w:vAlign w:val="center"/>
                </w:tcPr>
                <w:p w14:paraId="3D048A99" w14:textId="1E0732EB" w:rsidR="00446570" w:rsidRPr="00446570" w:rsidRDefault="00446570" w:rsidP="00446570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jc w:val="center"/>
                    <w:rPr>
                      <w:rFonts w:cs="Arial"/>
                      <w:color w:val="000000"/>
                      <w:sz w:val="20"/>
                      <w:szCs w:val="20"/>
                    </w:rPr>
                  </w:pPr>
                  <w:r w:rsidRPr="00BB1AD1">
                    <w:rPr>
                      <w:b/>
                      <w:u w:val="single"/>
                    </w:rPr>
                    <w:t>Codes</w:t>
                  </w:r>
                  <w:r w:rsidRPr="00BB1AD1">
                    <w:rPr>
                      <w:b/>
                    </w:rPr>
                    <w:t>:      A: Absent      FT: Field Trip      R: Refused      ED: Early Dismissal      N: None Available      X: Weekend/Holiday</w:t>
                  </w:r>
                </w:p>
              </w:tc>
            </w:tr>
            <w:tr w:rsidR="00446570" w:rsidRPr="00446570" w14:paraId="6966C62D" w14:textId="77777777" w:rsidTr="00446570">
              <w:tc>
                <w:tcPr>
                  <w:tcW w:w="3528" w:type="dxa"/>
                  <w:vAlign w:val="center"/>
                </w:tcPr>
                <w:p w14:paraId="3B91FA5B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6A3E4F0C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36B5EF7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540" w:type="dxa"/>
                  <w:vAlign w:val="center"/>
                </w:tcPr>
                <w:p w14:paraId="7927213D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vAlign w:val="center"/>
                </w:tcPr>
                <w:p w14:paraId="6D331692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297" w:type="dxa"/>
                  <w:vAlign w:val="center"/>
                </w:tcPr>
                <w:p w14:paraId="5BF5D127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0065B796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Initials</w:t>
                  </w:r>
                </w:p>
              </w:tc>
              <w:tc>
                <w:tcPr>
                  <w:tcW w:w="360" w:type="dxa"/>
                  <w:vAlign w:val="center"/>
                </w:tcPr>
                <w:p w14:paraId="5940B6FA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vAlign w:val="center"/>
                </w:tcPr>
                <w:p w14:paraId="22B88B96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Name/Position</w:t>
                  </w:r>
                </w:p>
              </w:tc>
              <w:tc>
                <w:tcPr>
                  <w:tcW w:w="360" w:type="dxa"/>
                  <w:vAlign w:val="center"/>
                </w:tcPr>
                <w:p w14:paraId="1CCFB789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vAlign w:val="center"/>
                </w:tcPr>
                <w:p w14:paraId="67C0C587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  <w:r w:rsidRPr="00446570">
                    <w:rPr>
                      <w:rFonts w:cs="Arial"/>
                      <w:color w:val="000000"/>
                      <w:sz w:val="20"/>
                      <w:szCs w:val="20"/>
                    </w:rPr>
                    <w:t>Initials</w:t>
                  </w:r>
                </w:p>
              </w:tc>
            </w:tr>
            <w:tr w:rsidR="00446570" w:rsidRPr="00446570" w14:paraId="351A1A80" w14:textId="77777777" w:rsidTr="00446570">
              <w:tc>
                <w:tcPr>
                  <w:tcW w:w="3528" w:type="dxa"/>
                  <w:tcBorders>
                    <w:bottom w:val="single" w:sz="4" w:space="0" w:color="auto"/>
                  </w:tcBorders>
                  <w:vAlign w:val="center"/>
                </w:tcPr>
                <w:p w14:paraId="26CD8909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360EEC32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75881067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FEA423D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bottom w:val="single" w:sz="4" w:space="0" w:color="auto"/>
                  </w:tcBorders>
                  <w:vAlign w:val="center"/>
                </w:tcPr>
                <w:p w14:paraId="58FC23E8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5BFA5DF6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bottom w:val="single" w:sz="4" w:space="0" w:color="auto"/>
                  </w:tcBorders>
                  <w:vAlign w:val="center"/>
                </w:tcPr>
                <w:p w14:paraId="2EF388AD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FCF1450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bottom w:val="single" w:sz="4" w:space="0" w:color="auto"/>
                  </w:tcBorders>
                  <w:vAlign w:val="center"/>
                </w:tcPr>
                <w:p w14:paraId="564B1522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9768B8D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bottom w:val="single" w:sz="4" w:space="0" w:color="auto"/>
                  </w:tcBorders>
                  <w:vAlign w:val="center"/>
                </w:tcPr>
                <w:p w14:paraId="73D45DA9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  <w:tr w:rsidR="00446570" w:rsidRPr="00446570" w14:paraId="0232FEDC" w14:textId="77777777" w:rsidTr="00446570">
              <w:tc>
                <w:tcPr>
                  <w:tcW w:w="35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5776EF3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11E840F0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0FF6CE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D7BF87A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7F850A4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297" w:type="dxa"/>
                  <w:vAlign w:val="center"/>
                </w:tcPr>
                <w:p w14:paraId="2C3A61D8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78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6C87322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5CD1F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06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CAFC13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352844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  <w:tc>
                <w:tcPr>
                  <w:tcW w:w="82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A56777F" w14:textId="77777777" w:rsidR="00446570" w:rsidRPr="00446570" w:rsidRDefault="00446570" w:rsidP="00B438F9">
                  <w:pPr>
                    <w:framePr w:hSpace="180" w:wrap="around" w:vAnchor="text" w:hAnchor="margin" w:xAlign="center" w:y="420"/>
                    <w:tabs>
                      <w:tab w:val="left" w:pos="2880"/>
                    </w:tabs>
                    <w:rPr>
                      <w:sz w:val="20"/>
                    </w:rPr>
                  </w:pPr>
                </w:p>
              </w:tc>
            </w:tr>
          </w:tbl>
          <w:p w14:paraId="7967E87A" w14:textId="77777777" w:rsidR="00446570" w:rsidRPr="00E73460" w:rsidRDefault="00446570" w:rsidP="00B438F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</w:tbl>
    <w:p w14:paraId="41047D69" w14:textId="77777777" w:rsidR="00446570" w:rsidRDefault="00446570" w:rsidP="00BB7DE8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/>
        <w:jc w:val="both"/>
        <w:rPr>
          <w:rFonts w:asciiTheme="minorHAnsi" w:hAnsiTheme="minorHAnsi" w:cs="Calibri"/>
          <w:szCs w:val="22"/>
        </w:rPr>
      </w:pPr>
    </w:p>
    <w:p w14:paraId="1CE7BD88" w14:textId="77777777" w:rsidR="009C43C4" w:rsidRDefault="009C43C4">
      <w:pPr>
        <w:rPr>
          <w:rFonts w:ascii="Minion Pro" w:eastAsiaTheme="majorEastAsia" w:hAnsi="Minion Pro" w:cstheme="majorBidi"/>
          <w:color w:val="173963" w:themeColor="text2"/>
          <w:sz w:val="48"/>
          <w:szCs w:val="48"/>
        </w:rPr>
      </w:pPr>
      <w:r>
        <w:br w:type="page"/>
      </w:r>
    </w:p>
    <w:p w14:paraId="0074FDC6" w14:textId="051F4D5E" w:rsidR="00446570" w:rsidRDefault="00446570" w:rsidP="00446570">
      <w:pPr>
        <w:pStyle w:val="Title"/>
      </w:pPr>
      <w:r w:rsidRPr="00446570">
        <w:lastRenderedPageBreak/>
        <w:t>Administration of Medication Form</w:t>
      </w:r>
    </w:p>
    <w:p w14:paraId="60840C4F" w14:textId="29BD4C7F" w:rsidR="00BB7DE8" w:rsidRDefault="001619F3" w:rsidP="000053C9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 w:after="120"/>
        <w:ind w:left="-86"/>
        <w:jc w:val="both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We attempt to discourage the administration of medication during school hours; and, request, whenever possible, that medication be administered at home. We realize that this is not always possible; and will cooperate in the administering of medication when necessary.</w:t>
      </w:r>
    </w:p>
    <w:tbl>
      <w:tblPr>
        <w:tblStyle w:val="TableGrid"/>
        <w:tblW w:w="14384" w:type="dxa"/>
        <w:tblInd w:w="-616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5831"/>
        <w:gridCol w:w="3110"/>
        <w:gridCol w:w="2624"/>
        <w:gridCol w:w="2819"/>
      </w:tblGrid>
      <w:tr w:rsidR="001619F3" w:rsidRPr="00E73460" w14:paraId="6EF2467A" w14:textId="77777777" w:rsidTr="00BB7DE8">
        <w:trPr>
          <w:trHeight w:val="622"/>
        </w:trPr>
        <w:tc>
          <w:tcPr>
            <w:tcW w:w="14384" w:type="dxa"/>
            <w:gridSpan w:val="4"/>
          </w:tcPr>
          <w:p w14:paraId="55F47E80" w14:textId="58DE6693" w:rsidR="001619F3" w:rsidRDefault="001619F3" w:rsidP="001619F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I give permission for _____________________________________</w:t>
            </w:r>
            <w:r w:rsidR="00BB7DE8">
              <w:rPr>
                <w:szCs w:val="22"/>
              </w:rPr>
              <w:t>_____</w:t>
            </w:r>
            <w:r>
              <w:rPr>
                <w:szCs w:val="22"/>
              </w:rPr>
              <w:t>to receive the medication prescribed by ____________________________</w:t>
            </w:r>
            <w:r w:rsidR="00BB7DE8">
              <w:rPr>
                <w:szCs w:val="22"/>
              </w:rPr>
              <w:t>____</w:t>
            </w:r>
            <w:r>
              <w:rPr>
                <w:szCs w:val="22"/>
              </w:rPr>
              <w:t>___</w:t>
            </w:r>
            <w:r w:rsidR="00BB7DE8">
              <w:rPr>
                <w:szCs w:val="22"/>
              </w:rPr>
              <w:t>__</w:t>
            </w:r>
          </w:p>
          <w:p w14:paraId="6EF24679" w14:textId="2973D06A" w:rsidR="00BB7DE8" w:rsidRPr="00BB7DE8" w:rsidRDefault="00BB7DE8" w:rsidP="001619F3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 w:val="20"/>
                <w:szCs w:val="20"/>
              </w:rPr>
            </w:pPr>
            <w:r>
              <w:rPr>
                <w:szCs w:val="22"/>
              </w:rPr>
              <w:t xml:space="preserve">                                                          </w:t>
            </w:r>
            <w:r w:rsidR="002E5E2F">
              <w:rPr>
                <w:szCs w:val="22"/>
              </w:rPr>
              <w:t xml:space="preserve">      </w:t>
            </w:r>
            <w:r>
              <w:rPr>
                <w:szCs w:val="22"/>
              </w:rPr>
              <w:t xml:space="preserve"> </w:t>
            </w:r>
            <w:r w:rsidRPr="00BB7DE8">
              <w:rPr>
                <w:sz w:val="20"/>
                <w:szCs w:val="20"/>
              </w:rPr>
              <w:t>Student</w:t>
            </w:r>
            <w:r w:rsidR="002E5E2F">
              <w:rPr>
                <w:sz w:val="20"/>
                <w:szCs w:val="20"/>
              </w:rPr>
              <w:t>’s</w:t>
            </w:r>
            <w:r w:rsidRPr="00BB7DE8">
              <w:rPr>
                <w:sz w:val="20"/>
                <w:szCs w:val="20"/>
              </w:rPr>
              <w:t xml:space="preserve"> Name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</w:t>
            </w:r>
            <w:r w:rsidRPr="00BB7DE8">
              <w:rPr>
                <w:sz w:val="20"/>
                <w:szCs w:val="20"/>
              </w:rPr>
              <w:t>Physician’</w:t>
            </w:r>
            <w:r>
              <w:rPr>
                <w:sz w:val="20"/>
                <w:szCs w:val="20"/>
              </w:rPr>
              <w:t>s Name</w:t>
            </w:r>
          </w:p>
        </w:tc>
      </w:tr>
      <w:tr w:rsidR="0084649D" w:rsidRPr="00E73460" w14:paraId="6EF2467F" w14:textId="77777777" w:rsidTr="00BB7DE8">
        <w:trPr>
          <w:trHeight w:val="916"/>
        </w:trPr>
        <w:tc>
          <w:tcPr>
            <w:tcW w:w="5831" w:type="dxa"/>
          </w:tcPr>
          <w:p w14:paraId="6EF2467B" w14:textId="518A7CB5" w:rsidR="0084649D" w:rsidRPr="00E73460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Name of Medication:</w:t>
            </w:r>
          </w:p>
        </w:tc>
        <w:tc>
          <w:tcPr>
            <w:tcW w:w="3110" w:type="dxa"/>
          </w:tcPr>
          <w:p w14:paraId="6EF2467C" w14:textId="30B25533" w:rsidR="0084649D" w:rsidRPr="00E73460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Date/s to be given:</w:t>
            </w:r>
          </w:p>
        </w:tc>
        <w:tc>
          <w:tcPr>
            <w:tcW w:w="2624" w:type="dxa"/>
          </w:tcPr>
          <w:p w14:paraId="6EF2467D" w14:textId="4AE13803" w:rsidR="0084649D" w:rsidRPr="00E73460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Time to be given: </w:t>
            </w:r>
          </w:p>
        </w:tc>
        <w:tc>
          <w:tcPr>
            <w:tcW w:w="2819" w:type="dxa"/>
          </w:tcPr>
          <w:p w14:paraId="6BBD3DB0" w14:textId="77777777" w:rsidR="0084649D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Dosage:</w:t>
            </w:r>
          </w:p>
          <w:p w14:paraId="6EF2467E" w14:textId="73162CCD" w:rsidR="00BB7DE8" w:rsidRPr="00E73460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1619F3" w:rsidRPr="00E73460" w14:paraId="6EF24684" w14:textId="77777777" w:rsidTr="00BB7DE8">
        <w:trPr>
          <w:trHeight w:val="865"/>
        </w:trPr>
        <w:tc>
          <w:tcPr>
            <w:tcW w:w="14384" w:type="dxa"/>
            <w:gridSpan w:val="4"/>
          </w:tcPr>
          <w:p w14:paraId="6EF24683" w14:textId="289A1EDE" w:rsidR="001619F3" w:rsidRPr="00E73460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Reason for Medication: </w:t>
            </w:r>
          </w:p>
        </w:tc>
      </w:tr>
      <w:tr w:rsidR="008975BB" w:rsidRPr="00E73460" w14:paraId="6EF24689" w14:textId="77777777" w:rsidTr="00BB7DE8">
        <w:trPr>
          <w:trHeight w:val="590"/>
        </w:trPr>
        <w:tc>
          <w:tcPr>
            <w:tcW w:w="14384" w:type="dxa"/>
            <w:gridSpan w:val="4"/>
            <w:shd w:val="clear" w:color="auto" w:fill="CDCDCD" w:themeFill="background1" w:themeFillShade="D9"/>
            <w:vAlign w:val="center"/>
          </w:tcPr>
          <w:p w14:paraId="6EF24688" w14:textId="73FA0090" w:rsidR="008975BB" w:rsidRPr="00E73460" w:rsidRDefault="001619F3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The medication should be in an appropriate container; labeled with the student’s name, name of medication, amount and time to be given, and curation. PLEASE DO NOT SEND MEDICATION IN BAGGIES, KLEENEX, OR ALUMINUM FOIL.</w:t>
            </w:r>
          </w:p>
        </w:tc>
      </w:tr>
      <w:tr w:rsidR="00BB7DE8" w:rsidRPr="00E73460" w14:paraId="6EF2468E" w14:textId="77777777" w:rsidTr="000655E0">
        <w:trPr>
          <w:trHeight w:val="506"/>
        </w:trPr>
        <w:tc>
          <w:tcPr>
            <w:tcW w:w="14384" w:type="dxa"/>
            <w:gridSpan w:val="4"/>
          </w:tcPr>
          <w:p w14:paraId="461393F2" w14:textId="44C3757F" w:rsidR="00BB7DE8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781F7B3C" w14:textId="3DACB2CE" w:rsidR="00BB7DE8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__________________________________      ___________________        ________________________________</w:t>
            </w:r>
            <w:r w:rsidR="00EF37CB">
              <w:rPr>
                <w:szCs w:val="22"/>
              </w:rPr>
              <w:tab/>
            </w:r>
            <w:r w:rsidR="00EF37CB">
              <w:rPr>
                <w:szCs w:val="22"/>
              </w:rPr>
              <w:tab/>
              <w:t>______________________________</w:t>
            </w:r>
          </w:p>
          <w:p w14:paraId="1597C92B" w14:textId="5372E6D5" w:rsidR="00BB7DE8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Parent/Guardian Signature                                 Date          </w:t>
            </w:r>
            <w:r w:rsidR="00EF37CB">
              <w:rPr>
                <w:szCs w:val="22"/>
              </w:rPr>
              <w:t xml:space="preserve">                               Home </w:t>
            </w:r>
            <w:r>
              <w:rPr>
                <w:szCs w:val="22"/>
              </w:rPr>
              <w:t xml:space="preserve">Phone Number  </w:t>
            </w:r>
            <w:r w:rsidR="00EF37CB">
              <w:rPr>
                <w:szCs w:val="22"/>
              </w:rPr>
              <w:tab/>
            </w:r>
            <w:r w:rsidR="00EF37CB">
              <w:rPr>
                <w:szCs w:val="22"/>
              </w:rPr>
              <w:tab/>
            </w:r>
            <w:r w:rsidR="00EF37CB">
              <w:rPr>
                <w:szCs w:val="22"/>
              </w:rPr>
              <w:tab/>
              <w:t xml:space="preserve">               Work Phone Number</w:t>
            </w:r>
          </w:p>
          <w:p w14:paraId="783C84E6" w14:textId="77777777" w:rsidR="00EF37CB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4E740441" w14:textId="7A0E680C" w:rsidR="00EF37CB" w:rsidRPr="00E73460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________________________________</w:t>
            </w:r>
          </w:p>
          <w:p w14:paraId="55D055CC" w14:textId="45043C10" w:rsidR="00BB7DE8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 xml:space="preserve"> Cell Phone Number</w:t>
            </w:r>
          </w:p>
          <w:p w14:paraId="6EF2468D" w14:textId="7634ADFC" w:rsidR="00BB7DE8" w:rsidRPr="00E73460" w:rsidRDefault="00BB7DE8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8975BB" w:rsidRPr="00E73460" w14:paraId="6EF24692" w14:textId="77777777" w:rsidTr="00BB7DE8">
        <w:trPr>
          <w:trHeight w:val="708"/>
        </w:trPr>
        <w:tc>
          <w:tcPr>
            <w:tcW w:w="14384" w:type="dxa"/>
            <w:gridSpan w:val="4"/>
            <w:vAlign w:val="center"/>
          </w:tcPr>
          <w:p w14:paraId="6EF24691" w14:textId="1CF19BE4" w:rsidR="008975BB" w:rsidRPr="00BB7DE8" w:rsidRDefault="008975BB" w:rsidP="00BB7DE8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szCs w:val="22"/>
              </w:rPr>
            </w:pPr>
            <w:r w:rsidRPr="00BB7DE8">
              <w:rPr>
                <w:b/>
                <w:szCs w:val="22"/>
              </w:rPr>
              <w:t xml:space="preserve">I </w:t>
            </w:r>
            <w:r w:rsidR="00BB7DE8" w:rsidRPr="00BB7DE8">
              <w:rPr>
                <w:b/>
                <w:szCs w:val="22"/>
              </w:rPr>
              <w:t>request that the appropriate dose(s) of the above medication be sent on field trips to be given by my child’s teacher or designated adult.</w:t>
            </w:r>
          </w:p>
        </w:tc>
      </w:tr>
      <w:tr w:rsidR="002E5E2F" w:rsidRPr="00E73460" w14:paraId="6EF24695" w14:textId="77777777" w:rsidTr="002E5E2F">
        <w:trPr>
          <w:trHeight w:val="1123"/>
        </w:trPr>
        <w:tc>
          <w:tcPr>
            <w:tcW w:w="14384" w:type="dxa"/>
            <w:gridSpan w:val="4"/>
          </w:tcPr>
          <w:p w14:paraId="04C0C944" w14:textId="77777777" w:rsidR="002E5E2F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9576F1B" w14:textId="77777777" w:rsidR="00446570" w:rsidRDefault="00446570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5E3AA86" w14:textId="7A11A653" w:rsidR="002E5E2F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__________________________________       ___________________</w:t>
            </w:r>
          </w:p>
          <w:p w14:paraId="6EF24694" w14:textId="2E7B1C2E" w:rsidR="002E5E2F" w:rsidRDefault="00EF37C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</w:t>
            </w:r>
            <w:r w:rsidR="002E5E2F">
              <w:rPr>
                <w:szCs w:val="22"/>
              </w:rPr>
              <w:t>Guardian Signature                                 Date</w:t>
            </w:r>
          </w:p>
        </w:tc>
      </w:tr>
      <w:tr w:rsidR="008975BB" w:rsidRPr="00E73460" w14:paraId="6EF24697" w14:textId="77777777" w:rsidTr="000053C9">
        <w:trPr>
          <w:trHeight w:val="655"/>
        </w:trPr>
        <w:tc>
          <w:tcPr>
            <w:tcW w:w="14384" w:type="dxa"/>
            <w:gridSpan w:val="4"/>
          </w:tcPr>
          <w:p w14:paraId="72F5D9D1" w14:textId="77777777" w:rsidR="002E5E2F" w:rsidRDefault="002E5E2F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EF24696" w14:textId="77777777" w:rsidR="008975BB" w:rsidRDefault="008975BB" w:rsidP="008975BB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Print Name:</w:t>
            </w:r>
          </w:p>
        </w:tc>
      </w:tr>
      <w:permEnd w:id="1047033908"/>
    </w:tbl>
    <w:p w14:paraId="6EF24698" w14:textId="77777777" w:rsidR="00F31A29" w:rsidRPr="00F31A29" w:rsidRDefault="00F31A29" w:rsidP="008975BB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975BB">
      <w:headerReference w:type="first" r:id="rId12"/>
      <w:type w:val="continuous"/>
      <w:pgSz w:w="15840" w:h="12240" w:orient="landscape" w:code="1"/>
      <w:pgMar w:top="1891" w:right="1530" w:bottom="907" w:left="135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28700" w14:textId="77777777" w:rsidR="008B7AAC" w:rsidRDefault="008B7AAC">
      <w:r>
        <w:separator/>
      </w:r>
    </w:p>
  </w:endnote>
  <w:endnote w:type="continuationSeparator" w:id="0">
    <w:p w14:paraId="7205BD7A" w14:textId="77777777" w:rsidR="008B7AAC" w:rsidRDefault="008B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70B3A" w14:textId="77777777" w:rsidR="008B7AAC" w:rsidRDefault="008B7AAC">
      <w:r>
        <w:separator/>
      </w:r>
    </w:p>
  </w:footnote>
  <w:footnote w:type="continuationSeparator" w:id="0">
    <w:p w14:paraId="06B275F1" w14:textId="77777777" w:rsidR="008B7AAC" w:rsidRDefault="008B7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F246A1" w14:textId="7F96190A" w:rsidR="00BB37C4" w:rsidRDefault="00BB37C4" w:rsidP="00BB37C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F246A3" wp14:editId="6EF246A4">
          <wp:simplePos x="0" y="0"/>
          <wp:positionH relativeFrom="page">
            <wp:posOffset>11430</wp:posOffset>
          </wp:positionH>
          <wp:positionV relativeFrom="page">
            <wp:posOffset>-39577</wp:posOffset>
          </wp:positionV>
          <wp:extent cx="10046335" cy="1189977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46335" cy="1189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4BB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F246A5" wp14:editId="76D25F11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938894983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6EF246A6" w14:textId="1C7A386E" w:rsidR="00BB37C4" w:rsidRPr="0084649D" w:rsidRDefault="001619F3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I-CL-4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103317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7-02-10T00:00:00Z">
                              <w:dateFormat w:val="M/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EF246A7" w14:textId="2D0D56AD" w:rsidR="00BB37C4" w:rsidRDefault="001619F3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2/17</w:t>
                              </w:r>
                            </w:p>
                          </w:sdtContent>
                        </w:sdt>
                        <w:p w14:paraId="6EF246A8" w14:textId="4FED80DC" w:rsidR="00BB37C4" w:rsidRPr="005E5A2D" w:rsidRDefault="00446570" w:rsidP="00446570">
                          <w:pPr>
                            <w:pStyle w:val="Title"/>
                          </w:pPr>
                          <w:r w:rsidRPr="00446570">
                            <w:t>Medication Card</w:t>
                          </w:r>
                          <w:permEnd w:id="193889498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F246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938894983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6EF246A6" w14:textId="1C7A386E" w:rsidR="00BB37C4" w:rsidRPr="0084649D" w:rsidRDefault="001619F3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I-CL-4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103317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7-02-10T00:00:00Z">
                        <w:dateFormat w:val="M/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6EF246A7" w14:textId="2D0D56AD" w:rsidR="00BB37C4" w:rsidRDefault="001619F3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2/17</w:t>
                        </w:r>
                      </w:p>
                    </w:sdtContent>
                  </w:sdt>
                  <w:p w14:paraId="6EF246A8" w14:textId="4FED80DC" w:rsidR="00BB37C4" w:rsidRPr="005E5A2D" w:rsidRDefault="00446570" w:rsidP="00446570">
                    <w:pPr>
                      <w:pStyle w:val="Title"/>
                    </w:pPr>
                    <w:r w:rsidRPr="00446570">
                      <w:t>Medication Card</w:t>
                    </w:r>
                    <w:permEnd w:id="1938894983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4B0EC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K/oGBD6BAL/BzBHf3b4ZskGRHjg=" w:salt="Bm90ekO5WB/itiG3dpxi4g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53C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19F3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E5E2F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72A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F1D72"/>
    <w:rsid w:val="00405748"/>
    <w:rsid w:val="00406D8E"/>
    <w:rsid w:val="00435ED9"/>
    <w:rsid w:val="0043777E"/>
    <w:rsid w:val="004430B0"/>
    <w:rsid w:val="004453D4"/>
    <w:rsid w:val="00446570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25789"/>
    <w:rsid w:val="005330C1"/>
    <w:rsid w:val="00535FD0"/>
    <w:rsid w:val="00556E06"/>
    <w:rsid w:val="00560A78"/>
    <w:rsid w:val="00561323"/>
    <w:rsid w:val="00575DFC"/>
    <w:rsid w:val="005764E4"/>
    <w:rsid w:val="005842ED"/>
    <w:rsid w:val="00584785"/>
    <w:rsid w:val="00590DF0"/>
    <w:rsid w:val="00590EF0"/>
    <w:rsid w:val="00593A67"/>
    <w:rsid w:val="005B7EAF"/>
    <w:rsid w:val="005C2D15"/>
    <w:rsid w:val="005C4D83"/>
    <w:rsid w:val="005C72DD"/>
    <w:rsid w:val="005E23CB"/>
    <w:rsid w:val="005E5A2D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1559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975BB"/>
    <w:rsid w:val="008A13FF"/>
    <w:rsid w:val="008A5A9F"/>
    <w:rsid w:val="008B0402"/>
    <w:rsid w:val="008B49D8"/>
    <w:rsid w:val="008B7AAC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56E7F"/>
    <w:rsid w:val="00976C52"/>
    <w:rsid w:val="00976D2D"/>
    <w:rsid w:val="00982F10"/>
    <w:rsid w:val="009964C1"/>
    <w:rsid w:val="009A289B"/>
    <w:rsid w:val="009B3252"/>
    <w:rsid w:val="009B6CDE"/>
    <w:rsid w:val="009C1677"/>
    <w:rsid w:val="009C43C4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0E7"/>
    <w:rsid w:val="00B7238C"/>
    <w:rsid w:val="00B80F14"/>
    <w:rsid w:val="00B813D4"/>
    <w:rsid w:val="00B866A3"/>
    <w:rsid w:val="00B935D9"/>
    <w:rsid w:val="00BA6C9F"/>
    <w:rsid w:val="00BA7BD8"/>
    <w:rsid w:val="00BB37C4"/>
    <w:rsid w:val="00BB7DE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24BB"/>
    <w:rsid w:val="00CF321B"/>
    <w:rsid w:val="00CF3BA3"/>
    <w:rsid w:val="00CF6929"/>
    <w:rsid w:val="00D02571"/>
    <w:rsid w:val="00D12FE4"/>
    <w:rsid w:val="00D15491"/>
    <w:rsid w:val="00D17DAF"/>
    <w:rsid w:val="00D3071C"/>
    <w:rsid w:val="00D4110A"/>
    <w:rsid w:val="00D4112C"/>
    <w:rsid w:val="00D4283A"/>
    <w:rsid w:val="00D57191"/>
    <w:rsid w:val="00D60323"/>
    <w:rsid w:val="00D77A97"/>
    <w:rsid w:val="00D83382"/>
    <w:rsid w:val="00D94601"/>
    <w:rsid w:val="00D96F7A"/>
    <w:rsid w:val="00DA0FEF"/>
    <w:rsid w:val="00DA1E1E"/>
    <w:rsid w:val="00DB3075"/>
    <w:rsid w:val="00DC456D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EE576F"/>
    <w:rsid w:val="00EF37CB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EF24675"/>
  <w15:docId w15:val="{BD135F67-8F71-4CD0-B422-33256E64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5BB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8975BB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5E5A2D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8975BB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372A56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8975BB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8975BB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8975BB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083B0C"/>
    <w:rsid w:val="003B5B86"/>
    <w:rsid w:val="004468D8"/>
    <w:rsid w:val="00D61A80"/>
    <w:rsid w:val="00E9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2017-02-10T00:00:00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Medication Card/Administration of Medication Form</Form_x0020_Name>
    <Form_x0020_ID xmlns="60c22af6-cb00-400a-9d57-628019bfc580">I-CL-4</Form_x0020_ID>
    <Issued xmlns="60c22af6-cb00-400a-9d57-628019bfc580" xsi:nil="true"/>
    <Form_x0020_Type xmlns="60c22af6-cb00-400a-9d57-628019bfc580">Clinic</Form_x0020_Type>
    <Reissued_x002f_Revised xmlns="60c22af6-cb00-400a-9d57-628019bfc580">2/17</Reissued_x002f_Revised>
    <Approved_x0020_By xmlns="60c22af6-cb00-400a-9d57-628019bfc580">Assoc. Dir. School Administration</Approved_x0020_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eb9805e60a35a41d0de42b0f1a92ab0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5fa8468b15a7c385460f5e59bb846c9e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Maintenance &amp; Facilities Support"/>
          <xsd:enumeration value="Assoc. Dir. School Administration"/>
          <xsd:enumeration value="Assoc. Dir. Transportation &amp; Warehouse Operations"/>
          <xsd:enumeration value="Coordinator of Community and Public Relations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60c22af6-cb00-400a-9d57-628019bfc58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E48858-60ED-45FB-A67F-9E9CFEA12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01893B3-A13D-4C30-A992-B03E6D12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B0455B32.dotm</Template>
  <TotalTime>0</TotalTime>
  <Pages>2</Pages>
  <Words>433</Words>
  <Characters>2471</Characters>
  <Application>Microsoft Office Word</Application>
  <DocSecurity>8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I-CL-4 Medication Card/Administration of Medication Form</vt:lpstr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I-CL-4 Medication Card/Administration of Medication Form</dc:title>
  <dc:creator>Brown, Sarah (SBO)</dc:creator>
  <cp:lastModifiedBy>Barden-Robinson, Kimberly</cp:lastModifiedBy>
  <cp:revision>2</cp:revision>
  <cp:lastPrinted>2014-10-09T19:17:00Z</cp:lastPrinted>
  <dcterms:created xsi:type="dcterms:W3CDTF">2017-06-13T14:47:00Z</dcterms:created>
  <dcterms:modified xsi:type="dcterms:W3CDTF">2017-06-13T14:47:00Z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Order">
    <vt:lpwstr>100800.000000000</vt:lpwstr>
  </property>
</Properties>
</file>