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22C65" w14:textId="2497CA3A" w:rsidR="00EF36A5" w:rsidRPr="00AB4981" w:rsidRDefault="00A3130B" w:rsidP="00AB4981">
      <w:pPr>
        <w:pStyle w:val="Title"/>
      </w:pPr>
      <w:r>
        <w:t>Stratton Elementary SAc</w:t>
      </w:r>
    </w:p>
    <w:sdt>
      <w:sdtPr>
        <w:id w:val="515582267"/>
        <w:placeholder>
          <w:docPart w:val="0649D11AA7454DCDA5C4AE63A8F8C3F1"/>
        </w:placeholder>
        <w:temporary/>
        <w:showingPlcHdr/>
        <w15:appearance w15:val="hidden"/>
      </w:sdtPr>
      <w:sdtEndPr/>
      <w:sdtContent>
        <w:p w14:paraId="4A5DE520" w14:textId="77777777" w:rsidR="00EF36A5" w:rsidRPr="004129B7" w:rsidRDefault="004129B7" w:rsidP="004129B7">
          <w:pPr>
            <w:pStyle w:val="Title"/>
          </w:pPr>
          <w:r w:rsidRPr="004129B7">
            <w:t>Agenda</w:t>
          </w:r>
        </w:p>
      </w:sdtContent>
    </w:sdt>
    <w:p w14:paraId="0F2BCC94" w14:textId="0193ABFE" w:rsidR="00EF36A5" w:rsidRPr="004129B7" w:rsidRDefault="009F77DD" w:rsidP="004129B7">
      <w:pPr>
        <w:pStyle w:val="Details"/>
      </w:pPr>
      <w:sdt>
        <w:sdtPr>
          <w:rPr>
            <w:rStyle w:val="Bold"/>
          </w:rPr>
          <w:id w:val="-2126385715"/>
          <w:placeholder>
            <w:docPart w:val="CE15AB0485A8473BBF34A194D219C520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4129B7">
            <w:rPr>
              <w:rStyle w:val="Bold"/>
            </w:rPr>
            <w:t>Date:</w:t>
          </w:r>
        </w:sdtContent>
      </w:sdt>
      <w:r w:rsidR="004129B7" w:rsidRPr="004129B7">
        <w:t xml:space="preserve"> </w:t>
      </w:r>
      <w:r w:rsidR="00290B81">
        <w:t>September</w:t>
      </w:r>
      <w:r w:rsidR="00A3130B">
        <w:t xml:space="preserve"> </w:t>
      </w:r>
      <w:r w:rsidR="00290B81">
        <w:t>10</w:t>
      </w:r>
      <w:r w:rsidR="00A3130B">
        <w:t>, 2020</w:t>
      </w:r>
    </w:p>
    <w:p w14:paraId="1E53F5FA" w14:textId="550E1B2A" w:rsidR="00EF36A5" w:rsidRPr="00AB4981" w:rsidRDefault="009F77DD" w:rsidP="00AB4981">
      <w:pPr>
        <w:pStyle w:val="Details"/>
      </w:pPr>
      <w:sdt>
        <w:sdtPr>
          <w:rPr>
            <w:rStyle w:val="Bold"/>
          </w:rPr>
          <w:id w:val="-318193952"/>
          <w:placeholder>
            <w:docPart w:val="F74FB11BB01A4DC89F4C55C9C5C88A67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4129B7">
            <w:rPr>
              <w:rStyle w:val="Bold"/>
            </w:rPr>
            <w:t>Time:</w:t>
          </w:r>
        </w:sdtContent>
      </w:sdt>
      <w:r w:rsidR="004129B7" w:rsidRPr="004129B7">
        <w:rPr>
          <w:rStyle w:val="Bold"/>
        </w:rPr>
        <w:t xml:space="preserve"> </w:t>
      </w:r>
      <w:r w:rsidR="00A3130B">
        <w:t>6:00-7:00 PM</w:t>
      </w:r>
    </w:p>
    <w:p w14:paraId="0651092A" w14:textId="3AB54623" w:rsidR="00CA6B4F" w:rsidRPr="00CA6B4F" w:rsidRDefault="00A3130B" w:rsidP="00AB4981">
      <w:pPr>
        <w:pStyle w:val="Heading1"/>
      </w:pPr>
      <w:r>
        <w:t>SAC Leadership</w:t>
      </w:r>
    </w:p>
    <w:p w14:paraId="6DD93A24" w14:textId="25A0AE1A" w:rsidR="00D0550B" w:rsidRDefault="00A3130B" w:rsidP="00D0550B">
      <w:r>
        <w:t>Kyle Rudd, Principal</w:t>
      </w:r>
      <w:r w:rsidR="00D0550B" w:rsidRPr="00D0550B">
        <w:t xml:space="preserve"> | </w:t>
      </w:r>
      <w:r>
        <w:t>Lauren Walker, SAC Chair</w:t>
      </w:r>
      <w:r w:rsidR="0079532B">
        <w:t xml:space="preserve"> </w:t>
      </w:r>
      <w:r w:rsidR="0079532B" w:rsidRPr="00D0550B">
        <w:t>|</w:t>
      </w:r>
      <w:r w:rsidR="0079532B">
        <w:t xml:space="preserve"> Jane Tucker, Vice-Chair</w:t>
      </w:r>
    </w:p>
    <w:p w14:paraId="41986586" w14:textId="77777777" w:rsidR="00D0550B" w:rsidRPr="00D0550B" w:rsidRDefault="00D0550B" w:rsidP="00D0550B"/>
    <w:tbl>
      <w:tblPr>
        <w:tblStyle w:val="ListTable6Colorful"/>
        <w:tblW w:w="5068" w:type="pct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1342"/>
        <w:gridCol w:w="6518"/>
        <w:gridCol w:w="1627"/>
      </w:tblGrid>
      <w:tr w:rsidR="00D0550B" w:rsidRPr="00D0550B" w14:paraId="367CE66F" w14:textId="77777777" w:rsidTr="00AA2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tblHeader/>
        </w:trPr>
        <w:tc>
          <w:tcPr>
            <w:tcW w:w="1342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0E7B95A2" w14:textId="2A086BD4" w:rsidR="00D0550B" w:rsidRPr="00D0550B" w:rsidRDefault="00D0550B" w:rsidP="00D0550B">
            <w:pPr>
              <w:jc w:val="center"/>
            </w:pP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sdt>
            <w:sdtPr>
              <w:alias w:val="Item:"/>
              <w:tag w:val="Item:"/>
              <w:id w:val="614954302"/>
              <w:placeholder>
                <w:docPart w:val="0A2CDC6072BE428788E6742642C7B0AB"/>
              </w:placeholder>
              <w:temporary/>
              <w:showingPlcHdr/>
              <w15:appearance w15:val="hidden"/>
            </w:sdtPr>
            <w:sdtEndPr/>
            <w:sdtContent>
              <w:p w14:paraId="3628140F" w14:textId="77777777" w:rsidR="00D0550B" w:rsidRPr="00D0550B" w:rsidRDefault="00D0550B" w:rsidP="00D0550B">
                <w:pPr>
                  <w:jc w:val="center"/>
                </w:pPr>
                <w:r w:rsidRPr="00D0550B">
                  <w:t>Item</w:t>
                </w:r>
              </w:p>
            </w:sdtContent>
          </w:sdt>
        </w:tc>
        <w:tc>
          <w:tcPr>
            <w:tcW w:w="1627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3A9663BC" w14:textId="56971B71" w:rsidR="00D0550B" w:rsidRPr="00D0550B" w:rsidRDefault="00D0550B" w:rsidP="00D0550B">
            <w:pPr>
              <w:jc w:val="center"/>
            </w:pPr>
          </w:p>
        </w:tc>
      </w:tr>
      <w:tr w:rsidR="00D0550B" w:rsidRPr="00D0550B" w14:paraId="0BBEE449" w14:textId="77777777" w:rsidTr="00FD5D0D">
        <w:trPr>
          <w:trHeight w:val="504"/>
        </w:trPr>
        <w:tc>
          <w:tcPr>
            <w:tcW w:w="1342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70A10092" w14:textId="3818B2E0" w:rsidR="00D0550B" w:rsidRPr="00D0550B" w:rsidRDefault="00A3130B" w:rsidP="00D0550B">
            <w:r>
              <w:t>6:0</w:t>
            </w:r>
            <w:r w:rsidR="00AF41CF">
              <w:t>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B9FCF7B" w14:textId="42FA7E86" w:rsidR="00D0550B" w:rsidRPr="00D0550B" w:rsidRDefault="00FD5D0D" w:rsidP="00D0550B">
            <w:r>
              <w:t xml:space="preserve">SAC </w:t>
            </w:r>
            <w:r w:rsidR="00212EB0">
              <w:t xml:space="preserve">Election &amp; Orientation </w:t>
            </w:r>
            <w:r>
              <w:t xml:space="preserve"> </w:t>
            </w:r>
          </w:p>
        </w:tc>
        <w:tc>
          <w:tcPr>
            <w:tcW w:w="1627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CE797FE" w14:textId="5554683B" w:rsidR="00D0550B" w:rsidRPr="00D0550B" w:rsidRDefault="00A3130B" w:rsidP="00D0550B">
            <w:r>
              <w:t>Lauren Walker</w:t>
            </w:r>
          </w:p>
        </w:tc>
      </w:tr>
      <w:tr w:rsidR="00D0550B" w:rsidRPr="00D0550B" w14:paraId="2B2C3015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548857C" w14:textId="04CF3D41" w:rsidR="00D0550B" w:rsidRPr="00D0550B" w:rsidRDefault="00A3130B" w:rsidP="00D0550B">
            <w:r>
              <w:t>6:</w:t>
            </w:r>
            <w:r w:rsidR="00AF41CF">
              <w:t>10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A35AC08" w14:textId="3D878D1F" w:rsidR="00D0550B" w:rsidRPr="00D0550B" w:rsidRDefault="00FD5D0D" w:rsidP="00D0550B">
            <w:r>
              <w:t xml:space="preserve">DAC Updates 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8157B69" w14:textId="0F3ECB9F" w:rsidR="00D0550B" w:rsidRPr="00D0550B" w:rsidRDefault="00FD5D0D" w:rsidP="00D0550B">
            <w:r>
              <w:t>Jane Tucker</w:t>
            </w:r>
          </w:p>
        </w:tc>
      </w:tr>
      <w:tr w:rsidR="00D0550B" w:rsidRPr="00D0550B" w14:paraId="336F4C7C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93D4D4D" w14:textId="167CC25F" w:rsidR="00D0550B" w:rsidRPr="00D0550B" w:rsidRDefault="0018468E" w:rsidP="00D0550B">
            <w:r>
              <w:t>6:</w:t>
            </w:r>
            <w:r w:rsidR="00212EB0">
              <w:t>15</w:t>
            </w:r>
            <w:r w:rsidR="00AA2EAA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FCB5B3E" w14:textId="02A5C3DD" w:rsidR="00D0550B" w:rsidRPr="00D0550B" w:rsidRDefault="00212EB0" w:rsidP="00D0550B">
            <w:r>
              <w:t>USIP Status/Completion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7780BF3" w14:textId="60B426D0" w:rsidR="00D0550B" w:rsidRPr="00D0550B" w:rsidRDefault="00AA2EAA" w:rsidP="00D0550B">
            <w:r>
              <w:t>Mr. Rudd</w:t>
            </w:r>
          </w:p>
        </w:tc>
      </w:tr>
      <w:tr w:rsidR="00D0550B" w:rsidRPr="00D0550B" w14:paraId="61745550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4FD5F767" w14:textId="1C02024F" w:rsidR="00D0550B" w:rsidRPr="00D0550B" w:rsidRDefault="00212EB0" w:rsidP="00D0550B">
            <w:r>
              <w:t>6</w:t>
            </w:r>
            <w:r w:rsidR="00AA2EAA">
              <w:t>:</w:t>
            </w:r>
            <w:r>
              <w:t>30</w:t>
            </w:r>
            <w:r w:rsidR="00AA2EAA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E8119C3" w14:textId="5185A87A" w:rsidR="00D0550B" w:rsidRPr="00D0550B" w:rsidRDefault="00212EB0" w:rsidP="00D0550B">
            <w:r>
              <w:t>School Re-Open Plans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9C62489" w14:textId="6D496EE9" w:rsidR="00D0550B" w:rsidRPr="00D0550B" w:rsidRDefault="00AA2EAA" w:rsidP="00D0550B">
            <w:r>
              <w:t>Mr. Rudd</w:t>
            </w:r>
          </w:p>
        </w:tc>
      </w:tr>
      <w:tr w:rsidR="00AA2EAA" w:rsidRPr="00D0550B" w14:paraId="046F7F19" w14:textId="77777777" w:rsidTr="00513600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46F9CB15" w14:textId="7D9129F2" w:rsidR="00AA2EAA" w:rsidRPr="00D0550B" w:rsidRDefault="00212EB0" w:rsidP="00D0550B">
            <w:r>
              <w:t>7</w:t>
            </w:r>
            <w:r w:rsidR="00AA2EAA">
              <w:t>:</w:t>
            </w:r>
            <w:r>
              <w:t>20</w:t>
            </w:r>
            <w:r w:rsidR="00AA2EAA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77F0C97B" w14:textId="2B55D517" w:rsidR="00AA2EAA" w:rsidRPr="00D0550B" w:rsidRDefault="00212EB0" w:rsidP="00D0550B">
            <w:r>
              <w:t>Budget Update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6B6E6041" w14:textId="1BD07FD3" w:rsidR="00AA2EAA" w:rsidRPr="00D0550B" w:rsidRDefault="00AF41CF" w:rsidP="00D0550B">
            <w:r>
              <w:t>Mr. Rudd</w:t>
            </w:r>
          </w:p>
        </w:tc>
      </w:tr>
      <w:tr w:rsidR="00AA2EAA" w:rsidRPr="00D0550B" w14:paraId="2CDD10DB" w14:textId="77777777" w:rsidTr="00AA2EAA">
        <w:trPr>
          <w:trHeight w:val="75"/>
        </w:trPr>
        <w:tc>
          <w:tcPr>
            <w:tcW w:w="1342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463102A0" w14:textId="1EEDDCCF" w:rsidR="00AA2EAA" w:rsidRPr="00D0550B" w:rsidRDefault="00AF41CF" w:rsidP="00AA2EAA">
            <w:r>
              <w:t>7:</w:t>
            </w:r>
            <w:r w:rsidR="00212EB0">
              <w:t>30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613E8B31" w14:textId="0B8265D2" w:rsidR="00AA2EAA" w:rsidRPr="00D0550B" w:rsidRDefault="00AF41CF" w:rsidP="00AA2EAA">
            <w:r>
              <w:t>Closing of Meeting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376EB330" w14:textId="0612C0C5" w:rsidR="00AA2EAA" w:rsidRPr="00D0550B" w:rsidRDefault="00AF41CF" w:rsidP="00AA2EAA">
            <w:r>
              <w:t xml:space="preserve">Lauren Walker </w:t>
            </w:r>
          </w:p>
        </w:tc>
      </w:tr>
    </w:tbl>
    <w:p w14:paraId="37DC61EC" w14:textId="311F06A3" w:rsidR="00CA6B4F" w:rsidRDefault="00CA6B4F" w:rsidP="00D0550B"/>
    <w:p w14:paraId="0E4E68FE" w14:textId="4D9A6AE7" w:rsidR="00B10478" w:rsidRDefault="00B10478" w:rsidP="00D0550B">
      <w:r>
        <w:t xml:space="preserve">Meeting called to order at 6:04pm. </w:t>
      </w:r>
    </w:p>
    <w:p w14:paraId="53BDB27F" w14:textId="77777777" w:rsidR="00B10478" w:rsidRDefault="00B10478" w:rsidP="00B10478">
      <w:r>
        <w:t>Attendees: Lauren Walker, Kyle Rudd, Leticia Gutierrez, Jill Wright, Jane Tucker, Tricia Montoya, Megan Miller, Julie Vassar</w:t>
      </w:r>
    </w:p>
    <w:p w14:paraId="3DD58E2E" w14:textId="02A7BA94" w:rsidR="00B10478" w:rsidRPr="00B10478" w:rsidRDefault="00B10478" w:rsidP="00B10478">
      <w:pPr>
        <w:rPr>
          <w:b/>
          <w:bCs/>
        </w:rPr>
      </w:pPr>
      <w:r w:rsidRPr="00B10478">
        <w:rPr>
          <w:b/>
          <w:bCs/>
        </w:rPr>
        <w:t xml:space="preserve">SAC Election &amp; Orientation  </w:t>
      </w:r>
    </w:p>
    <w:p w14:paraId="3803FC61" w14:textId="12EE1928" w:rsidR="00B10478" w:rsidRDefault="00B10478" w:rsidP="00D0550B">
      <w:r>
        <w:t xml:space="preserve">Lauren gave an overview of what a SAC is, its makeup and how it impacts the larger school community. Lauren identified the need for a community member to join our SAC. Lauren was officially elected. </w:t>
      </w:r>
    </w:p>
    <w:p w14:paraId="5347C249" w14:textId="0247223A" w:rsidR="00B10478" w:rsidRDefault="00B10478" w:rsidP="00D0550B">
      <w:r>
        <w:t>DAC Updates</w:t>
      </w:r>
    </w:p>
    <w:p w14:paraId="7DF8B70D" w14:textId="35C23ECF" w:rsidR="00D622CC" w:rsidRPr="00D622CC" w:rsidRDefault="00D622CC" w:rsidP="00D0550B">
      <w:pPr>
        <w:rPr>
          <w:b/>
          <w:bCs/>
        </w:rPr>
      </w:pPr>
      <w:r w:rsidRPr="00D622CC">
        <w:rPr>
          <w:b/>
          <w:bCs/>
        </w:rPr>
        <w:t>USIP Status/Completion</w:t>
      </w:r>
    </w:p>
    <w:p w14:paraId="77F05839" w14:textId="29748B52" w:rsidR="00D622CC" w:rsidRDefault="00D622CC" w:rsidP="00D0550B">
      <w:r>
        <w:t>Principal Rudd gave an overview of the USIP for the 2020-2021</w:t>
      </w:r>
      <w:r w:rsidR="00E7465D">
        <w:t>. He will send it out to the SAC for review. The rough draft is due to the District tomorrow.</w:t>
      </w:r>
    </w:p>
    <w:p w14:paraId="771197D6" w14:textId="4CDF69A8" w:rsidR="00E7465D" w:rsidRPr="00215384" w:rsidRDefault="00E7465D" w:rsidP="00D0550B">
      <w:pPr>
        <w:rPr>
          <w:b/>
          <w:bCs/>
        </w:rPr>
      </w:pPr>
      <w:r w:rsidRPr="00215384">
        <w:rPr>
          <w:b/>
          <w:bCs/>
        </w:rPr>
        <w:t>School Re-Open Plans</w:t>
      </w:r>
    </w:p>
    <w:p w14:paraId="31E527D3" w14:textId="1413425F" w:rsidR="00E7465D" w:rsidRDefault="00E7465D" w:rsidP="00D0550B">
      <w:proofErr w:type="spellStart"/>
      <w:r>
        <w:t>Mr</w:t>
      </w:r>
      <w:proofErr w:type="spellEnd"/>
      <w:r>
        <w:t xml:space="preserve"> Rudd went over the “Protocols for in person learning” document</w:t>
      </w:r>
    </w:p>
    <w:p w14:paraId="41E5E08C" w14:textId="61B951E6" w:rsidR="00215384" w:rsidRPr="00215384" w:rsidRDefault="00215384" w:rsidP="00D0550B">
      <w:pPr>
        <w:rPr>
          <w:b/>
          <w:bCs/>
        </w:rPr>
      </w:pPr>
      <w:r w:rsidRPr="00215384">
        <w:rPr>
          <w:b/>
          <w:bCs/>
        </w:rPr>
        <w:t>Budget Update</w:t>
      </w:r>
    </w:p>
    <w:p w14:paraId="1D87C0DE" w14:textId="33477F78" w:rsidR="00215384" w:rsidRDefault="00215384" w:rsidP="00D0550B">
      <w:proofErr w:type="spellStart"/>
      <w:r>
        <w:t>Mr</w:t>
      </w:r>
      <w:proofErr w:type="spellEnd"/>
      <w:r>
        <w:t xml:space="preserve"> Rudd gave an overview of this year’s budget</w:t>
      </w:r>
    </w:p>
    <w:p w14:paraId="58F1FE47" w14:textId="6DB74C6A" w:rsidR="00215384" w:rsidRDefault="00215384" w:rsidP="00D0550B">
      <w:r>
        <w:lastRenderedPageBreak/>
        <w:t>Meeting Adjourned at 7:31pm.</w:t>
      </w:r>
    </w:p>
    <w:p w14:paraId="75B65A5D" w14:textId="18463856" w:rsidR="00B10478" w:rsidRPr="00CA6B4F" w:rsidRDefault="00B10478" w:rsidP="00D0550B"/>
    <w:sectPr w:rsidR="00B10478" w:rsidRPr="00CA6B4F" w:rsidSect="00AB4981">
      <w:headerReference w:type="default" r:id="rId10"/>
      <w:pgSz w:w="12240" w:h="15840" w:code="1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414A81" w14:textId="77777777" w:rsidR="009F77DD" w:rsidRDefault="009F77DD">
      <w:pPr>
        <w:spacing w:after="0" w:line="240" w:lineRule="auto"/>
      </w:pPr>
      <w:r>
        <w:separator/>
      </w:r>
    </w:p>
  </w:endnote>
  <w:endnote w:type="continuationSeparator" w:id="0">
    <w:p w14:paraId="634CF52F" w14:textId="77777777" w:rsidR="009F77DD" w:rsidRDefault="009F7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22A950" w14:textId="77777777" w:rsidR="009F77DD" w:rsidRDefault="009F77DD">
      <w:pPr>
        <w:spacing w:after="0" w:line="240" w:lineRule="auto"/>
      </w:pPr>
      <w:r>
        <w:separator/>
      </w:r>
    </w:p>
  </w:footnote>
  <w:footnote w:type="continuationSeparator" w:id="0">
    <w:p w14:paraId="07491465" w14:textId="77777777" w:rsidR="009F77DD" w:rsidRDefault="009F7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193D7" w14:textId="77777777" w:rsidR="00EF36A5" w:rsidRDefault="00EF36A5">
    <w:pPr>
      <w:pStyle w:val="Header"/>
    </w:pPr>
    <w:r>
      <w:rPr>
        <w:noProof/>
        <w:color w:val="auto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180BD24" wp14:editId="42E4C586">
              <wp:simplePos x="0" y="0"/>
              <mc:AlternateContent>
                <mc:Choice Requires="wp14">
                  <wp:positionH relativeFrom="page">
                    <wp14:pctPosHOffset>-3800</wp14:pctPosHOffset>
                  </wp:positionH>
                </mc:Choice>
                <mc:Fallback>
                  <wp:positionH relativeFrom="page">
                    <wp:posOffset>-295275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-1200</wp14:pctPosVOffset>
                  </wp:positionV>
                </mc:Choice>
                <mc:Fallback>
                  <wp:positionV relativeFrom="page">
                    <wp:posOffset>-120650</wp:posOffset>
                  </wp:positionV>
                </mc:Fallback>
              </mc:AlternateContent>
              <wp:extent cx="9719945" cy="10297795"/>
              <wp:effectExtent l="19050" t="0" r="90805" b="635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19945" cy="10297795"/>
                        <a:chOff x="0" y="0"/>
                        <a:chExt cx="9716770" cy="10298367"/>
                      </a:xfrm>
                    </wpg:grpSpPr>
                    <wps:wsp>
                      <wps:cNvPr id="9" name="Freeform: Shape 9"/>
                      <wps:cNvSpPr/>
                      <wps:spPr>
                        <a:xfrm>
                          <a:off x="281940" y="0"/>
                          <a:ext cx="7851390" cy="2019169"/>
                        </a:xfrm>
                        <a:custGeom>
                          <a:avLst/>
                          <a:gdLst>
                            <a:gd name="connsiteX0" fmla="*/ 5640 w 5350933"/>
                            <a:gd name="connsiteY0" fmla="*/ 5640 h 1388533"/>
                            <a:gd name="connsiteX1" fmla="*/ 5345567 w 5350933"/>
                            <a:gd name="connsiteY1" fmla="*/ 5640 h 1388533"/>
                            <a:gd name="connsiteX2" fmla="*/ 5345567 w 5350933"/>
                            <a:gd name="connsiteY2" fmla="*/ 1384014 h 1388533"/>
                            <a:gd name="connsiteX3" fmla="*/ 5640 w 5350933"/>
                            <a:gd name="connsiteY3" fmla="*/ 1384014 h 13885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50933" h="1388533">
                              <a:moveTo>
                                <a:pt x="5640" y="5640"/>
                              </a:moveTo>
                              <a:lnTo>
                                <a:pt x="5345567" y="5640"/>
                              </a:lnTo>
                              <a:lnTo>
                                <a:pt x="5345567" y="1384014"/>
                              </a:lnTo>
                              <a:lnTo>
                                <a:pt x="5640" y="138401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155448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: Shape 19"/>
                      <wps:cNvSpPr/>
                      <wps:spPr>
                        <a:xfrm>
                          <a:off x="74676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Freeform: Shape 20"/>
                      <wps:cNvSpPr/>
                      <wps:spPr>
                        <a:xfrm>
                          <a:off x="297180" y="9326880"/>
                          <a:ext cx="7839320" cy="971487"/>
                        </a:xfrm>
                        <a:custGeom>
                          <a:avLst/>
                          <a:gdLst>
                            <a:gd name="connsiteX0" fmla="*/ 5640 w 5342466"/>
                            <a:gd name="connsiteY0" fmla="*/ 5640 h 1041399"/>
                            <a:gd name="connsiteX1" fmla="*/ 5339640 w 5342466"/>
                            <a:gd name="connsiteY1" fmla="*/ 5640 h 1041399"/>
                            <a:gd name="connsiteX2" fmla="*/ 5339640 w 5342466"/>
                            <a:gd name="connsiteY2" fmla="*/ 1036880 h 1041399"/>
                            <a:gd name="connsiteX3" fmla="*/ 5640 w 5342466"/>
                            <a:gd name="connsiteY3" fmla="*/ 1036880 h 10413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42466" h="1041399">
                              <a:moveTo>
                                <a:pt x="5640" y="5640"/>
                              </a:moveTo>
                              <a:lnTo>
                                <a:pt x="5339640" y="5640"/>
                              </a:lnTo>
                              <a:lnTo>
                                <a:pt x="5339640" y="1036880"/>
                              </a:lnTo>
                              <a:lnTo>
                                <a:pt x="5640" y="10368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eform: Shape 21"/>
                      <wps:cNvSpPr/>
                      <wps:spPr>
                        <a:xfrm>
                          <a:off x="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Straight Connector 22"/>
                      <wps:cNvCnPr/>
                      <wps:spPr>
                        <a:xfrm>
                          <a:off x="762000" y="838200"/>
                          <a:ext cx="0" cy="83229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125300</wp14:pctWidth>
              </wp14:sizeRelH>
              <wp14:sizeRelV relativeFrom="page">
                <wp14:pctHeight>102400</wp14:pctHeight>
              </wp14:sizeRelV>
            </wp:anchor>
          </w:drawing>
        </mc:Choice>
        <mc:Fallback>
          <w:pict>
            <v:group w14:anchorId="5E2F3E42" id="Group 6" o:spid="_x0000_s1026" style="position:absolute;margin-left:0;margin-top:0;width:765.35pt;height:810.85pt;z-index:-251655168;mso-width-percent:1253;mso-height-percent:1024;mso-left-percent:-38;mso-top-percent:-12;mso-position-horizontal-relative:page;mso-position-vertical-relative:page;mso-width-percent:1253;mso-height-percent:1024;mso-left-percent:-38;mso-top-percent:-12" coordsize="97167,102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">
              <v:shape id="Freeform: Shape 9" o:spid="_x0000_s1027" style="position:absolute;left:2819;width:78514;height:20191;visibility:visible;mso-wrap-style:square;v-text-anchor:middle" coordsize="5350933,138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" path="m5640,5640r5339927,l5345567,1384014r-5339927,l5640,5640xe" fillcolor="#2f3342 [3206]" stroked="f" strokeweight=".235mm">
                <v:stroke joinstyle="miter"/>
                <v:path arrowok="t" o:connecttype="custom" o:connectlocs="8276,8202;7843517,8202;7843517,2012598;8276,2012598" o:connectangles="0,0,0,0"/>
              </v:shape>
              <v:shape id="Freeform: Shape 10" o:spid="_x0000_s1028" style="position:absolute;left:15544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" path="m5339927,915247r-1551940,c3787987,915247,3374067,956949,3327400,435187r,41702c3327400,236435,3132667,,2892213,l238760,c150707,,68580,26247,,71120l,6018954r5339927,l5339927,915247xe" fillcolor="#e7e6e6 [321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19" o:spid="_x0000_s1029" style="position:absolute;left:7467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" path="m5339927,915247r-1551940,c3787987,915247,3374067,956949,3327400,435187r,41702c3327400,236435,3132667,,2892213,l238760,c150707,,68580,26247,,71120l,6018954r5339927,l5339927,915247xe" fillcolor="#c0f400 [320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20" o:spid="_x0000_s1030" style="position:absolute;left:2971;top:93268;width:78394;height:9715;visibility:visible;mso-wrap-style:square;v-text-anchor:middle" coordsize="5342466,104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" path="m5640,5640r5334000,l5339640,1036880r-5334000,l5640,5640xe" fillcolor="#2f3342 [3206]" stroked="f" strokeweight=".235mm">
                <v:stroke joinstyle="miter"/>
                <v:path arrowok="t" o:connecttype="custom" o:connectlocs="8276,5261;7835173,5261;7835173,967271;8276,967271" o:connectangles="0,0,0,0"/>
              </v:shape>
              <v:shape id="Freeform: Shape 21" o:spid="_x0000_s1031" style="position:absolute;top:5638;width:81622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" path="m5339927,915247r-1551940,c3787987,915247,3374067,956949,3327400,435187r,41702c3327400,236435,3132667,,2892213,l238760,c150707,,68580,26247,,71120l,6018954r5339927,l5339927,915247xe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line id="Straight Connector 22" o:spid="_x0000_s1032" style="position:absolute;visibility:visible;mso-wrap-style:square" from="7620,8382" to="7620,91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" strokecolor="#c0f400 [3204]" strokeweight="3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0B"/>
    <w:rsid w:val="000052CA"/>
    <w:rsid w:val="0001495E"/>
    <w:rsid w:val="0001626D"/>
    <w:rsid w:val="00035454"/>
    <w:rsid w:val="0018468E"/>
    <w:rsid w:val="00212EB0"/>
    <w:rsid w:val="00215384"/>
    <w:rsid w:val="00290B81"/>
    <w:rsid w:val="002E0B9C"/>
    <w:rsid w:val="002E6287"/>
    <w:rsid w:val="00303AE1"/>
    <w:rsid w:val="00385963"/>
    <w:rsid w:val="003949BD"/>
    <w:rsid w:val="004129B7"/>
    <w:rsid w:val="004D61A7"/>
    <w:rsid w:val="00524B92"/>
    <w:rsid w:val="0053630E"/>
    <w:rsid w:val="00560F76"/>
    <w:rsid w:val="0057184E"/>
    <w:rsid w:val="00576154"/>
    <w:rsid w:val="00591FFE"/>
    <w:rsid w:val="00594C32"/>
    <w:rsid w:val="006B7784"/>
    <w:rsid w:val="006C52CE"/>
    <w:rsid w:val="006F16F0"/>
    <w:rsid w:val="007520BE"/>
    <w:rsid w:val="0079532B"/>
    <w:rsid w:val="007B1BD7"/>
    <w:rsid w:val="009F77DD"/>
    <w:rsid w:val="00A3130B"/>
    <w:rsid w:val="00A448C1"/>
    <w:rsid w:val="00A505FB"/>
    <w:rsid w:val="00A66C42"/>
    <w:rsid w:val="00A743FB"/>
    <w:rsid w:val="00AA2EAA"/>
    <w:rsid w:val="00AA7AA0"/>
    <w:rsid w:val="00AB4981"/>
    <w:rsid w:val="00AF41CF"/>
    <w:rsid w:val="00B10478"/>
    <w:rsid w:val="00B43495"/>
    <w:rsid w:val="00B70211"/>
    <w:rsid w:val="00C165B8"/>
    <w:rsid w:val="00C84D21"/>
    <w:rsid w:val="00CA6B4F"/>
    <w:rsid w:val="00D0550B"/>
    <w:rsid w:val="00D622CC"/>
    <w:rsid w:val="00D763EB"/>
    <w:rsid w:val="00DA4A43"/>
    <w:rsid w:val="00DA5BEB"/>
    <w:rsid w:val="00DE395C"/>
    <w:rsid w:val="00E2411A"/>
    <w:rsid w:val="00E37225"/>
    <w:rsid w:val="00E4032A"/>
    <w:rsid w:val="00E51439"/>
    <w:rsid w:val="00E7465D"/>
    <w:rsid w:val="00EF36A5"/>
    <w:rsid w:val="00F47F65"/>
    <w:rsid w:val="00FD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C53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semiHidden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styleId="ListTable6Colorful">
    <w:name w:val="List Table 6 Colorful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oks1\AppData\Roaming\Microsoft\Templates\Education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649D11AA7454DCDA5C4AE63A8F8C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ECF72-3D54-465C-9B98-991A01641FB9}"/>
      </w:docPartPr>
      <w:docPartBody>
        <w:p w:rsidR="0080498E" w:rsidRDefault="00F71F1A">
          <w:pPr>
            <w:pStyle w:val="0649D11AA7454DCDA5C4AE63A8F8C3F1"/>
          </w:pPr>
          <w:r w:rsidRPr="004129B7">
            <w:t>Agenda</w:t>
          </w:r>
        </w:p>
      </w:docPartBody>
    </w:docPart>
    <w:docPart>
      <w:docPartPr>
        <w:name w:val="CE15AB0485A8473BBF34A194D219C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7758-8200-48D3-B772-2CFE8DC6717D}"/>
      </w:docPartPr>
      <w:docPartBody>
        <w:p w:rsidR="0080498E" w:rsidRDefault="00F71F1A">
          <w:pPr>
            <w:pStyle w:val="CE15AB0485A8473BBF34A194D219C520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F74FB11BB01A4DC89F4C55C9C5C8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D5B31-8338-45B0-B3B7-EF9A44B7C271}"/>
      </w:docPartPr>
      <w:docPartBody>
        <w:p w:rsidR="0080498E" w:rsidRDefault="00F71F1A">
          <w:pPr>
            <w:pStyle w:val="F74FB11BB01A4DC89F4C55C9C5C88A67"/>
          </w:pPr>
          <w:r w:rsidRPr="004129B7">
            <w:rPr>
              <w:rStyle w:val="Bold"/>
            </w:rPr>
            <w:t>Time:</w:t>
          </w:r>
        </w:p>
      </w:docPartBody>
    </w:docPart>
    <w:docPart>
      <w:docPartPr>
        <w:name w:val="0A2CDC6072BE428788E6742642C7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2707A-9D89-4226-91DA-EC12B275FC7A}"/>
      </w:docPartPr>
      <w:docPartBody>
        <w:p w:rsidR="0080498E" w:rsidRDefault="00F71F1A">
          <w:pPr>
            <w:pStyle w:val="0A2CDC6072BE428788E6742642C7B0AB"/>
          </w:pPr>
          <w:r w:rsidRPr="00D0550B">
            <w:t>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1A"/>
    <w:rsid w:val="00192C75"/>
    <w:rsid w:val="003D0828"/>
    <w:rsid w:val="004A0238"/>
    <w:rsid w:val="00667C81"/>
    <w:rsid w:val="0080498E"/>
    <w:rsid w:val="00A40330"/>
    <w:rsid w:val="00F7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pPr>
      <w:spacing w:after="480" w:line="264" w:lineRule="auto"/>
      <w:contextualSpacing/>
    </w:pPr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TitleChar">
    <w:name w:val="Title Char"/>
    <w:basedOn w:val="DefaultParagraphFont"/>
    <w:link w:val="Title"/>
    <w:uiPriority w:val="6"/>
    <w:rPr>
      <w:rFonts w:asciiTheme="majorHAnsi" w:hAnsiTheme="majorHAnsi"/>
      <w:b/>
      <w:caps/>
      <w:sz w:val="52"/>
      <w:szCs w:val="20"/>
      <w:lang w:eastAsia="ja-JP"/>
    </w:rPr>
  </w:style>
  <w:style w:type="paragraph" w:customStyle="1" w:styleId="0649D11AA7454DCDA5C4AE63A8F8C3F1">
    <w:name w:val="0649D11AA7454DCDA5C4AE63A8F8C3F1"/>
  </w:style>
  <w:style w:type="character" w:customStyle="1" w:styleId="Bold">
    <w:name w:val="Bold"/>
    <w:uiPriority w:val="1"/>
    <w:qFormat/>
    <w:rPr>
      <w:b/>
      <w:color w:val="auto"/>
    </w:rPr>
  </w:style>
  <w:style w:type="paragraph" w:customStyle="1" w:styleId="CE15AB0485A8473BBF34A194D219C520">
    <w:name w:val="CE15AB0485A8473BBF34A194D219C520"/>
  </w:style>
  <w:style w:type="paragraph" w:customStyle="1" w:styleId="F74FB11BB01A4DC89F4C55C9C5C88A67">
    <w:name w:val="F74FB11BB01A4DC89F4C55C9C5C88A67"/>
  </w:style>
  <w:style w:type="paragraph" w:customStyle="1" w:styleId="0A2CDC6072BE428788E6742642C7B0AB">
    <w:name w:val="0A2CDC6072BE428788E6742642C7B0AB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szCs w:val="21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0929FACA-0367-4DBE-BFE4-9FFF75463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 meeting agenda</Template>
  <TotalTime>0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2021-03-11T16:23:00Z</dcterms:created>
  <dcterms:modified xsi:type="dcterms:W3CDTF">2021-03-11T16:23:00Z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