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084C" w:rsidRPr="00D6120A" w:rsidRDefault="0028084C">
      <w:pPr>
        <w:jc w:val="center"/>
        <w:rPr>
          <w:b/>
          <w:sz w:val="28"/>
        </w:rPr>
      </w:pPr>
    </w:p>
    <w:p w:rsidR="00A6513D" w:rsidRDefault="00A6513D">
      <w:pPr>
        <w:jc w:val="center"/>
        <w:rPr>
          <w:b/>
          <w:sz w:val="24"/>
        </w:rPr>
      </w:pP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4"/>
        </w:rPr>
        <w:t xml:space="preserve">                        (Updated </w:t>
      </w:r>
      <w:r w:rsidR="006A7FF7">
        <w:rPr>
          <w:b/>
          <w:sz w:val="24"/>
        </w:rPr>
        <w:t>2013/2014</w:t>
      </w:r>
      <w:r>
        <w:rPr>
          <w:b/>
          <w:sz w:val="24"/>
        </w:rPr>
        <w:t xml:space="preserve"> school year)</w:t>
      </w:r>
    </w:p>
    <w:p w:rsidR="00A6513D" w:rsidRDefault="00A6513D">
      <w:pPr>
        <w:jc w:val="center"/>
        <w:rPr>
          <w:b/>
          <w:sz w:val="28"/>
        </w:rPr>
      </w:pPr>
    </w:p>
    <w:p w:rsidR="00A6513D" w:rsidRDefault="00A6513D">
      <w:pPr>
        <w:jc w:val="center"/>
        <w:rPr>
          <w:b/>
          <w:sz w:val="24"/>
        </w:rPr>
      </w:pPr>
    </w:p>
    <w:p w:rsidR="00A6513D" w:rsidRDefault="00A6513D">
      <w:pPr>
        <w:jc w:val="center"/>
        <w:rPr>
          <w:b/>
          <w:sz w:val="28"/>
          <w:u w:val="single"/>
        </w:rPr>
      </w:pPr>
      <w:r>
        <w:rPr>
          <w:b/>
          <w:sz w:val="28"/>
          <w:u w:val="single"/>
        </w:rPr>
        <w:t>PEDICULOSIS (Head Lice)</w:t>
      </w:r>
    </w:p>
    <w:p w:rsidR="00A6513D" w:rsidRDefault="00A6513D">
      <w:pPr>
        <w:jc w:val="center"/>
        <w:rPr>
          <w:b/>
          <w:sz w:val="24"/>
        </w:rPr>
      </w:pPr>
    </w:p>
    <w:p w:rsidR="00A6513D" w:rsidRDefault="009D5ADC" w:rsidP="0028084C">
      <w:pPr>
        <w:pStyle w:val="Heading1"/>
      </w:pPr>
      <w:r>
        <w:t>Tenafly Protocol</w:t>
      </w:r>
      <w:r w:rsidR="00A6513D">
        <w:t xml:space="preserve"> for Cases of </w:t>
      </w:r>
      <w:proofErr w:type="spellStart"/>
      <w:r w:rsidR="00A6513D">
        <w:t>Pediculosis</w:t>
      </w:r>
      <w:proofErr w:type="spellEnd"/>
    </w:p>
    <w:p w:rsidR="009D5ADC" w:rsidRPr="009D5ADC" w:rsidRDefault="00A6513D" w:rsidP="009D5ADC">
      <w:pPr>
        <w:pStyle w:val="BodyText"/>
        <w:rPr>
          <w:sz w:val="28"/>
          <w:szCs w:val="28"/>
        </w:rPr>
      </w:pPr>
      <w:r>
        <w:tab/>
      </w:r>
    </w:p>
    <w:p w:rsidR="0028084C" w:rsidRDefault="0028084C" w:rsidP="009D5ADC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Parent will be notified of a student found with live lice and </w:t>
      </w:r>
      <w:r w:rsidR="00D6120A">
        <w:rPr>
          <w:bCs/>
          <w:sz w:val="28"/>
          <w:szCs w:val="28"/>
        </w:rPr>
        <w:t>will be sent home for treatment</w:t>
      </w:r>
      <w:r w:rsidRPr="00D6120A">
        <w:rPr>
          <w:bCs/>
          <w:color w:val="FF0000"/>
          <w:sz w:val="32"/>
          <w:szCs w:val="28"/>
        </w:rPr>
        <w:t xml:space="preserve">. </w:t>
      </w:r>
      <w:r>
        <w:rPr>
          <w:bCs/>
          <w:sz w:val="28"/>
          <w:szCs w:val="28"/>
        </w:rPr>
        <w:t>The parent is instructed on how to kill head lice, remove the eggs and treat the environment. Once the student has been treated he/she shall be rechecked weekly for 3 weeks by the school nurse. A letter is sent home to all effected class parents that a case of head lice has been found and to ask them to check their children’s hair.</w:t>
      </w:r>
    </w:p>
    <w:p w:rsidR="0028084C" w:rsidRDefault="0028084C" w:rsidP="009D5ADC">
      <w:pPr>
        <w:jc w:val="both"/>
        <w:rPr>
          <w:bCs/>
          <w:sz w:val="28"/>
          <w:szCs w:val="28"/>
        </w:rPr>
      </w:pPr>
    </w:p>
    <w:p w:rsidR="009D5ADC" w:rsidRDefault="009D5ADC" w:rsidP="009D5ADC">
      <w:pPr>
        <w:jc w:val="both"/>
        <w:rPr>
          <w:sz w:val="28"/>
          <w:szCs w:val="28"/>
        </w:rPr>
      </w:pPr>
      <w:r w:rsidRPr="009D5ADC">
        <w:rPr>
          <w:bCs/>
          <w:sz w:val="28"/>
          <w:szCs w:val="28"/>
        </w:rPr>
        <w:t xml:space="preserve">RE-ADMISSION TO SCHOOL: </w:t>
      </w:r>
      <w:r w:rsidRPr="009D5ADC">
        <w:rPr>
          <w:sz w:val="28"/>
          <w:szCs w:val="28"/>
        </w:rPr>
        <w:t>A child may return to school after receiving the recommended treatment at home with the following school requirements:</w:t>
      </w:r>
    </w:p>
    <w:p w:rsidR="009D5ADC" w:rsidRPr="009D5ADC" w:rsidRDefault="009D5ADC" w:rsidP="009D5ADC">
      <w:pPr>
        <w:jc w:val="both"/>
        <w:rPr>
          <w:sz w:val="28"/>
          <w:szCs w:val="28"/>
        </w:rPr>
      </w:pPr>
    </w:p>
    <w:p w:rsidR="009D5ADC" w:rsidRPr="009D5ADC" w:rsidRDefault="009D5ADC" w:rsidP="009D5ADC">
      <w:pPr>
        <w:numPr>
          <w:ilvl w:val="0"/>
          <w:numId w:val="15"/>
        </w:numPr>
        <w:spacing w:after="200" w:line="276" w:lineRule="auto"/>
        <w:contextualSpacing/>
        <w:jc w:val="both"/>
        <w:rPr>
          <w:sz w:val="28"/>
          <w:szCs w:val="28"/>
        </w:rPr>
      </w:pPr>
      <w:r w:rsidRPr="009D5ADC">
        <w:rPr>
          <w:sz w:val="28"/>
          <w:szCs w:val="28"/>
        </w:rPr>
        <w:t>The parent/guardian must notify the school nurse that treatment was given.</w:t>
      </w:r>
    </w:p>
    <w:p w:rsidR="009D5ADC" w:rsidRPr="009D5ADC" w:rsidRDefault="009D5ADC" w:rsidP="009D5ADC">
      <w:pPr>
        <w:numPr>
          <w:ilvl w:val="0"/>
          <w:numId w:val="15"/>
        </w:numPr>
        <w:spacing w:after="200" w:line="276" w:lineRule="auto"/>
        <w:contextualSpacing/>
        <w:jc w:val="both"/>
        <w:rPr>
          <w:sz w:val="28"/>
          <w:szCs w:val="28"/>
        </w:rPr>
      </w:pPr>
      <w:r w:rsidRPr="009D5ADC">
        <w:rPr>
          <w:sz w:val="28"/>
          <w:szCs w:val="28"/>
        </w:rPr>
        <w:t>The child will be re-examined the day he/she returns to school.  If any live lice are found, parent will be notified.</w:t>
      </w:r>
    </w:p>
    <w:p w:rsidR="005358A0" w:rsidRDefault="005358A0" w:rsidP="009D5ADC">
      <w:pPr>
        <w:numPr>
          <w:ilvl w:val="0"/>
          <w:numId w:val="15"/>
        </w:numPr>
        <w:spacing w:after="200" w:line="276" w:lineRule="auto"/>
        <w:contextualSpacing/>
        <w:jc w:val="both"/>
        <w:rPr>
          <w:sz w:val="28"/>
          <w:szCs w:val="28"/>
        </w:rPr>
      </w:pPr>
      <w:r w:rsidRPr="005358A0">
        <w:rPr>
          <w:sz w:val="28"/>
          <w:szCs w:val="28"/>
        </w:rPr>
        <w:t>The entire gra</w:t>
      </w:r>
      <w:r w:rsidR="00505FE2">
        <w:rPr>
          <w:sz w:val="28"/>
          <w:szCs w:val="28"/>
        </w:rPr>
        <w:t>de or class will not be checked;</w:t>
      </w:r>
      <w:r w:rsidRPr="005358A0">
        <w:rPr>
          <w:sz w:val="28"/>
          <w:szCs w:val="28"/>
        </w:rPr>
        <w:t xml:space="preserve"> however</w:t>
      </w:r>
      <w:r w:rsidR="00505FE2">
        <w:rPr>
          <w:sz w:val="28"/>
          <w:szCs w:val="28"/>
        </w:rPr>
        <w:t>,</w:t>
      </w:r>
      <w:r w:rsidRPr="005358A0">
        <w:rPr>
          <w:sz w:val="28"/>
          <w:szCs w:val="28"/>
        </w:rPr>
        <w:t xml:space="preserve"> </w:t>
      </w:r>
      <w:r>
        <w:rPr>
          <w:sz w:val="28"/>
          <w:szCs w:val="28"/>
        </w:rPr>
        <w:t>o</w:t>
      </w:r>
      <w:r w:rsidR="00505FE2">
        <w:rPr>
          <w:sz w:val="28"/>
          <w:szCs w:val="28"/>
        </w:rPr>
        <w:t>ther children</w:t>
      </w:r>
      <w:r w:rsidR="009D5ADC" w:rsidRPr="005358A0">
        <w:rPr>
          <w:sz w:val="28"/>
          <w:szCs w:val="28"/>
        </w:rPr>
        <w:t xml:space="preserve"> who have had close contact with the student, including siblings in other district schools</w:t>
      </w:r>
      <w:r w:rsidR="00505FE2">
        <w:rPr>
          <w:sz w:val="28"/>
          <w:szCs w:val="28"/>
        </w:rPr>
        <w:t>, will be screened by the nurse</w:t>
      </w:r>
      <w:bookmarkStart w:id="0" w:name="_GoBack"/>
      <w:bookmarkEnd w:id="0"/>
      <w:r w:rsidR="009D5ADC" w:rsidRPr="005358A0">
        <w:rPr>
          <w:sz w:val="28"/>
          <w:szCs w:val="28"/>
        </w:rPr>
        <w:t xml:space="preserve"> as appropriate.</w:t>
      </w:r>
      <w:r w:rsidRPr="005358A0">
        <w:rPr>
          <w:sz w:val="28"/>
          <w:szCs w:val="28"/>
        </w:rPr>
        <w:t xml:space="preserve">  </w:t>
      </w:r>
    </w:p>
    <w:p w:rsidR="009D5ADC" w:rsidRPr="005358A0" w:rsidRDefault="009D5ADC" w:rsidP="009D5ADC">
      <w:pPr>
        <w:numPr>
          <w:ilvl w:val="0"/>
          <w:numId w:val="15"/>
        </w:numPr>
        <w:spacing w:after="200" w:line="276" w:lineRule="auto"/>
        <w:contextualSpacing/>
        <w:jc w:val="both"/>
        <w:rPr>
          <w:sz w:val="28"/>
          <w:szCs w:val="28"/>
        </w:rPr>
      </w:pPr>
      <w:r w:rsidRPr="005358A0">
        <w:rPr>
          <w:sz w:val="28"/>
          <w:szCs w:val="28"/>
        </w:rPr>
        <w:t>The custodial staff is notified and a thorough cleaning of the classroom is completed, as appropriate.</w:t>
      </w:r>
    </w:p>
    <w:p w:rsidR="009D5ADC" w:rsidRPr="009D5ADC" w:rsidRDefault="009D5ADC" w:rsidP="009D5ADC">
      <w:pPr>
        <w:numPr>
          <w:ilvl w:val="0"/>
          <w:numId w:val="15"/>
        </w:numPr>
        <w:spacing w:after="200" w:line="276" w:lineRule="auto"/>
        <w:contextualSpacing/>
        <w:jc w:val="both"/>
        <w:rPr>
          <w:sz w:val="28"/>
          <w:szCs w:val="28"/>
        </w:rPr>
      </w:pPr>
      <w:r w:rsidRPr="009D5ADC">
        <w:rPr>
          <w:sz w:val="28"/>
          <w:szCs w:val="28"/>
        </w:rPr>
        <w:t>Parents/guardians are encouraged to check their child’s head on a regular basis following the initial phase of the treatment.</w:t>
      </w:r>
    </w:p>
    <w:p w:rsidR="009D5ADC" w:rsidRDefault="009D5ADC" w:rsidP="009D5ADC">
      <w:pPr>
        <w:numPr>
          <w:ilvl w:val="0"/>
          <w:numId w:val="15"/>
        </w:numPr>
        <w:spacing w:after="200" w:line="276" w:lineRule="auto"/>
        <w:jc w:val="both"/>
        <w:rPr>
          <w:sz w:val="28"/>
          <w:szCs w:val="28"/>
        </w:rPr>
      </w:pPr>
      <w:r w:rsidRPr="009D5ADC">
        <w:rPr>
          <w:sz w:val="28"/>
          <w:szCs w:val="28"/>
        </w:rPr>
        <w:t>Noncompliant cases will be addressed by the administration in conjunction with the school physician.</w:t>
      </w:r>
    </w:p>
    <w:p w:rsidR="0028084C" w:rsidRDefault="0028084C" w:rsidP="0028084C">
      <w:pPr>
        <w:pStyle w:val="BodyText"/>
        <w:rPr>
          <w:sz w:val="28"/>
          <w:szCs w:val="28"/>
        </w:rPr>
      </w:pPr>
      <w:r>
        <w:rPr>
          <w:sz w:val="28"/>
          <w:szCs w:val="28"/>
        </w:rPr>
        <w:t>For more information on this topic, please view t</w:t>
      </w:r>
      <w:r w:rsidRPr="009D5ADC">
        <w:rPr>
          <w:sz w:val="28"/>
          <w:szCs w:val="28"/>
        </w:rPr>
        <w:t>he recommendations of the American Academy of Pediatrics (AAP), the National Association of School Nurses (NASN), and the Center for Disease Control (CDC)</w:t>
      </w:r>
      <w:r>
        <w:rPr>
          <w:sz w:val="28"/>
          <w:szCs w:val="28"/>
        </w:rPr>
        <w:t>.</w:t>
      </w:r>
    </w:p>
    <w:p w:rsidR="0028084C" w:rsidRDefault="0028084C" w:rsidP="0028084C">
      <w:pPr>
        <w:spacing w:after="200" w:line="276" w:lineRule="auto"/>
        <w:ind w:left="360"/>
        <w:jc w:val="both"/>
        <w:rPr>
          <w:sz w:val="28"/>
          <w:szCs w:val="28"/>
        </w:rPr>
      </w:pPr>
    </w:p>
    <w:p w:rsidR="008A419F" w:rsidRPr="009D5ADC" w:rsidRDefault="008A419F" w:rsidP="0028084C">
      <w:pPr>
        <w:spacing w:after="200" w:line="276" w:lineRule="auto"/>
        <w:ind w:left="360"/>
        <w:jc w:val="both"/>
        <w:rPr>
          <w:sz w:val="28"/>
          <w:szCs w:val="28"/>
        </w:rPr>
      </w:pPr>
    </w:p>
    <w:p w:rsidR="009D5ADC" w:rsidRPr="009D5ADC" w:rsidRDefault="009D5ADC" w:rsidP="00A6513D">
      <w:pPr>
        <w:jc w:val="center"/>
        <w:rPr>
          <w:b/>
          <w:sz w:val="28"/>
          <w:szCs w:val="28"/>
          <w:u w:val="single"/>
        </w:rPr>
      </w:pPr>
    </w:p>
    <w:p w:rsidR="009D5ADC" w:rsidRPr="00C53859" w:rsidRDefault="009D5ADC" w:rsidP="00A6513D">
      <w:pPr>
        <w:jc w:val="center"/>
        <w:rPr>
          <w:b/>
          <w:color w:val="FF0000"/>
          <w:sz w:val="24"/>
          <w:szCs w:val="24"/>
          <w:u w:val="single"/>
        </w:rPr>
      </w:pPr>
    </w:p>
    <w:p w:rsidR="00A6513D" w:rsidRDefault="00A6513D" w:rsidP="00A6513D">
      <w:pPr>
        <w:jc w:val="center"/>
        <w:rPr>
          <w:b/>
          <w:u w:val="single"/>
        </w:rPr>
      </w:pPr>
    </w:p>
    <w:p w:rsidR="00A6513D" w:rsidRPr="00A6513D" w:rsidRDefault="00A6513D" w:rsidP="00A6513D">
      <w:pPr>
        <w:rPr>
          <w:sz w:val="24"/>
          <w:szCs w:val="24"/>
        </w:rPr>
      </w:pPr>
    </w:p>
    <w:sectPr w:rsidR="00A6513D" w:rsidRPr="00A6513D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E5884"/>
    <w:multiLevelType w:val="singleLevel"/>
    <w:tmpl w:val="04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">
    <w:nsid w:val="04F309C6"/>
    <w:multiLevelType w:val="singleLevel"/>
    <w:tmpl w:val="04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">
    <w:nsid w:val="07A87485"/>
    <w:multiLevelType w:val="singleLevel"/>
    <w:tmpl w:val="04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">
    <w:nsid w:val="0C764864"/>
    <w:multiLevelType w:val="singleLevel"/>
    <w:tmpl w:val="04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">
    <w:nsid w:val="16655A16"/>
    <w:multiLevelType w:val="hybridMultilevel"/>
    <w:tmpl w:val="BAA6255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CA353D6"/>
    <w:multiLevelType w:val="singleLevel"/>
    <w:tmpl w:val="04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>
    <w:nsid w:val="28DF25F3"/>
    <w:multiLevelType w:val="singleLevel"/>
    <w:tmpl w:val="04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7">
    <w:nsid w:val="33C835CE"/>
    <w:multiLevelType w:val="hybridMultilevel"/>
    <w:tmpl w:val="E710E48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19C10E9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61C51611"/>
    <w:multiLevelType w:val="hybridMultilevel"/>
    <w:tmpl w:val="E5045AE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63FD246D"/>
    <w:multiLevelType w:val="singleLevel"/>
    <w:tmpl w:val="04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1">
    <w:nsid w:val="6CCE713B"/>
    <w:multiLevelType w:val="hybridMultilevel"/>
    <w:tmpl w:val="6A56ED1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F597FAE"/>
    <w:multiLevelType w:val="singleLevel"/>
    <w:tmpl w:val="04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3">
    <w:nsid w:val="749836E7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>
    <w:nsid w:val="7D05028D"/>
    <w:multiLevelType w:val="singleLevel"/>
    <w:tmpl w:val="04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0"/>
  </w:num>
  <w:num w:numId="3">
    <w:abstractNumId w:val="5"/>
  </w:num>
  <w:num w:numId="4">
    <w:abstractNumId w:val="13"/>
  </w:num>
  <w:num w:numId="5">
    <w:abstractNumId w:val="14"/>
  </w:num>
  <w:num w:numId="6">
    <w:abstractNumId w:val="0"/>
  </w:num>
  <w:num w:numId="7">
    <w:abstractNumId w:val="3"/>
  </w:num>
  <w:num w:numId="8">
    <w:abstractNumId w:val="12"/>
  </w:num>
  <w:num w:numId="9">
    <w:abstractNumId w:val="1"/>
  </w:num>
  <w:num w:numId="10">
    <w:abstractNumId w:val="6"/>
  </w:num>
  <w:num w:numId="11">
    <w:abstractNumId w:val="2"/>
  </w:num>
  <w:num w:numId="12">
    <w:abstractNumId w:val="4"/>
  </w:num>
  <w:num w:numId="13">
    <w:abstractNumId w:val="11"/>
  </w:num>
  <w:num w:numId="14">
    <w:abstractNumId w:val="9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6513D"/>
    <w:rsid w:val="00160BDB"/>
    <w:rsid w:val="00240884"/>
    <w:rsid w:val="0028084C"/>
    <w:rsid w:val="00280CBB"/>
    <w:rsid w:val="00505FE2"/>
    <w:rsid w:val="005358A0"/>
    <w:rsid w:val="006A7FF7"/>
    <w:rsid w:val="008473FF"/>
    <w:rsid w:val="008A419F"/>
    <w:rsid w:val="009D5ADC"/>
    <w:rsid w:val="00A6513D"/>
    <w:rsid w:val="00C53859"/>
    <w:rsid w:val="00D6120A"/>
    <w:rsid w:val="00D65AD0"/>
    <w:rsid w:val="00F60EE4"/>
    <w:rsid w:val="00F96405"/>
    <w:rsid w:val="00FA2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24"/>
    </w:rPr>
  </w:style>
  <w:style w:type="paragraph" w:styleId="Heading2">
    <w:name w:val="heading 2"/>
    <w:basedOn w:val="Normal"/>
    <w:next w:val="Normal"/>
    <w:qFormat/>
    <w:pPr>
      <w:keepNext/>
      <w:ind w:left="1080"/>
      <w:outlineLvl w:val="1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sz w:val="24"/>
    </w:rPr>
  </w:style>
  <w:style w:type="character" w:styleId="Hyperlink">
    <w:name w:val="Hyperlink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F96405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16C44F-E861-40CC-9F2C-69A701F5F3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4B2F8CF</Template>
  <TotalTime>3</TotalTime>
  <Pages>2</Pages>
  <Words>246</Words>
  <Characters>1405</Characters>
  <Application>Microsoft Office Word</Application>
  <DocSecurity>4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montvale bd of ed</dc:creator>
  <cp:lastModifiedBy>Redmond, Francine</cp:lastModifiedBy>
  <cp:revision>2</cp:revision>
  <cp:lastPrinted>2014-02-21T18:18:00Z</cp:lastPrinted>
  <dcterms:created xsi:type="dcterms:W3CDTF">2014-02-21T18:28:00Z</dcterms:created>
  <dcterms:modified xsi:type="dcterms:W3CDTF">2014-02-21T18:28:00Z</dcterms:modified>
</cp:coreProperties>
</file>