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AB7" w:rsidRDefault="00484AB7" w:rsidP="00484AB7">
      <w:pPr>
        <w:spacing w:before="100" w:beforeAutospacing="1" w:after="100" w:afterAutospacing="1"/>
        <w:rPr>
          <w:color w:val="000000"/>
        </w:rPr>
      </w:pPr>
      <w:r>
        <w:rPr>
          <w:rFonts w:ascii="Letter Gothic" w:hAnsi="Letter Gothic"/>
          <w:b/>
          <w:bCs/>
          <w:color w:val="000000"/>
        </w:rPr>
        <w:t xml:space="preserve">The </w:t>
      </w:r>
      <w:r>
        <w:rPr>
          <w:rFonts w:ascii="Letter Gothic" w:hAnsi="Letter Gothic"/>
          <w:b/>
          <w:bCs/>
          <w:i/>
          <w:iCs/>
          <w:color w:val="0000FF"/>
        </w:rPr>
        <w:t>Speech</w:t>
      </w:r>
      <w:r>
        <w:rPr>
          <w:rFonts w:ascii="Letter Gothic" w:hAnsi="Letter Gothic"/>
          <w:b/>
          <w:bCs/>
          <w:color w:val="000000"/>
        </w:rPr>
        <w:t xml:space="preserve"> Referral Process (Request to Evaluate)</w:t>
      </w:r>
    </w:p>
    <w:p w:rsidR="00484AB7" w:rsidRDefault="00484AB7" w:rsidP="00484AB7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 </w:t>
      </w:r>
    </w:p>
    <w:p w:rsidR="00484AB7" w:rsidRDefault="00484AB7" w:rsidP="00484AB7">
      <w:pPr>
        <w:spacing w:before="100" w:beforeAutospacing="1" w:after="100" w:afterAutospacing="1"/>
        <w:rPr>
          <w:color w:val="000000"/>
        </w:rPr>
      </w:pPr>
      <w:r>
        <w:rPr>
          <w:noProof/>
          <w:color w:val="000000"/>
        </w:rPr>
        <mc:AlternateContent>
          <mc:Choice Requires="wpc">
            <w:drawing>
              <wp:inline distT="0" distB="0" distL="0" distR="0" wp14:anchorId="4CDA3139" wp14:editId="699F3464">
                <wp:extent cx="5486400" cy="6972300"/>
                <wp:effectExtent l="0" t="0" r="0" b="0"/>
                <wp:docPr id="27" name="Canva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Line 4"/>
                        <wps:cNvCnPr/>
                        <wps:spPr bwMode="auto">
                          <a:xfrm>
                            <a:off x="2743200" y="343021"/>
                            <a:ext cx="9906" cy="3141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2171700" y="666780"/>
                            <a:ext cx="1295400" cy="47637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79"/>
                              </w:tblGrid>
                              <w:tr w:rsidR="00484AB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Identification Meeting</w:t>
                                    </w:r>
                                  </w:p>
                                </w:tc>
                              </w:tr>
                            </w:tbl>
                            <w:p w:rsidR="00484AB7" w:rsidRDefault="00484AB7" w:rsidP="00484AB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6"/>
                        <wps:cNvCnPr/>
                        <wps:spPr bwMode="auto">
                          <a:xfrm flipH="1">
                            <a:off x="1943100" y="1143158"/>
                            <a:ext cx="457200" cy="4571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Oval 7"/>
                        <wps:cNvSpPr>
                          <a:spLocks noChangeArrowheads="1"/>
                        </wps:cNvSpPr>
                        <wps:spPr bwMode="auto">
                          <a:xfrm>
                            <a:off x="1143000" y="1600273"/>
                            <a:ext cx="1371600" cy="68604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39"/>
                              </w:tblGrid>
                              <w:tr w:rsidR="00484AB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jc w:val="center"/>
                                      <w:rPr>
                                        <w:i/>
                                        <w:iCs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</w:rPr>
                                      <w:t>Consent Given</w:t>
                                    </w:r>
                                  </w:p>
                                </w:tc>
                              </w:tr>
                            </w:tbl>
                            <w:p w:rsidR="00484AB7" w:rsidRDefault="00484AB7" w:rsidP="00484AB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8"/>
                        <wps:cNvCnPr/>
                        <wps:spPr bwMode="auto">
                          <a:xfrm>
                            <a:off x="3200400" y="1143158"/>
                            <a:ext cx="342900" cy="4571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Oval 9"/>
                        <wps:cNvSpPr>
                          <a:spLocks noChangeArrowheads="1"/>
                        </wps:cNvSpPr>
                        <wps:spPr bwMode="auto">
                          <a:xfrm>
                            <a:off x="2971800" y="1600273"/>
                            <a:ext cx="1371600" cy="68604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39"/>
                              </w:tblGrid>
                              <w:tr w:rsidR="00484AB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jc w:val="center"/>
                                      <w:rPr>
                                        <w:i/>
                                        <w:iCs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i/>
                                        <w:iCs/>
                                        <w:color w:val="000000"/>
                                      </w:rPr>
                                      <w:t>Consent NOT Given</w:t>
                                    </w:r>
                                  </w:p>
                                </w:tc>
                              </w:tr>
                            </w:tbl>
                            <w:p w:rsidR="00484AB7" w:rsidRDefault="00484AB7" w:rsidP="00484AB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10"/>
                        <wps:cNvCnPr/>
                        <wps:spPr bwMode="auto">
                          <a:xfrm>
                            <a:off x="3657600" y="2286316"/>
                            <a:ext cx="762" cy="3422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581400" y="2628596"/>
                            <a:ext cx="1828800" cy="3430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93"/>
                              </w:tblGrid>
                              <w:tr w:rsidR="00484AB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jc w:val="center"/>
                                      <w:rPr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Evaluation NOT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Conducted</w:t>
                                    </w:r>
                                  </w:p>
                                </w:tc>
                              </w:tr>
                            </w:tbl>
                            <w:p w:rsidR="00484AB7" w:rsidRDefault="00484AB7" w:rsidP="00484AB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2"/>
                        <wps:cNvCnPr/>
                        <wps:spPr bwMode="auto">
                          <a:xfrm flipH="1">
                            <a:off x="1714500" y="2286316"/>
                            <a:ext cx="762" cy="3422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028700" y="2628596"/>
                            <a:ext cx="2457450" cy="16002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4395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395"/>
                              </w:tblGrid>
                              <w:tr w:rsidR="00484AB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439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</w:tcPr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b/>
                                        <w:bCs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</w:rPr>
                                      <w:t>Evaluation Conducted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(</w:t>
                                    </w:r>
                                    <w:proofErr w:type="gramStart"/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includes</w:t>
                                    </w:r>
                                    <w:proofErr w:type="gramEnd"/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 xml:space="preserve"> speech, fluency, and voice)</w:t>
                                    </w:r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t>.Oral 1.Motor Assessment</w:t>
                                    </w:r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br/>
                                      <w:t xml:space="preserve">2. Hearing/Vision Screening </w:t>
                                    </w:r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br/>
                                      <w:t>(completed by the school nurse</w:t>
                                    </w:r>
                                    <w:proofErr w:type="gramStart"/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t>)</w:t>
                                    </w:r>
                                    <w:proofErr w:type="gramEnd"/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br/>
                                      <w:t>3. Formal/Informal Speech Assessment</w:t>
                                    </w:r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br/>
                                      <w:t>4. Conversational Sample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t>5.Teacher input, &amp; classroom observation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 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 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 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br/>
                                      <w:t xml:space="preserve">5. Teacher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t>input,classroom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t xml:space="preserve"> observation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 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 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 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t>6. Classroom Observation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84AB7" w:rsidRDefault="00484AB7" w:rsidP="00484AB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4"/>
                        <wps:cNvCnPr/>
                        <wps:spPr bwMode="auto">
                          <a:xfrm flipH="1">
                            <a:off x="342900" y="114094"/>
                            <a:ext cx="1943100" cy="7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342900" y="114094"/>
                            <a:ext cx="762" cy="18292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33663"/>
                            <a:ext cx="848106" cy="5237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17"/>
                        <wps:cNvCnPr/>
                        <wps:spPr bwMode="auto">
                          <a:xfrm>
                            <a:off x="342900" y="2476719"/>
                            <a:ext cx="762" cy="403846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8"/>
                        <wps:cNvCnPr/>
                        <wps:spPr bwMode="auto">
                          <a:xfrm>
                            <a:off x="1828800" y="4228869"/>
                            <a:ext cx="762" cy="3445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028700" y="4562259"/>
                            <a:ext cx="1600200" cy="5719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233"/>
                              </w:tblGrid>
                              <w:tr w:rsidR="00484AB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Evaluation Completed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t>1. Speech Report Written</w:t>
                                    </w:r>
                                  </w:p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t>2. Eligibility Meeting Scheduled</w:t>
                                    </w:r>
                                  </w:p>
                                </w:tc>
                              </w:tr>
                            </w:tbl>
                            <w:p w:rsidR="00484AB7" w:rsidRDefault="00484AB7" w:rsidP="00484AB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Oval 20"/>
                        <wps:cNvSpPr>
                          <a:spLocks noChangeArrowheads="1"/>
                        </wps:cNvSpPr>
                        <wps:spPr bwMode="auto">
                          <a:xfrm>
                            <a:off x="3086100" y="4571890"/>
                            <a:ext cx="1714500" cy="56231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21"/>
                              </w:tblGrid>
                              <w:tr w:rsidR="00484AB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Eligibility Meeting</w:t>
                                    </w:r>
                                  </w:p>
                                </w:tc>
                              </w:tr>
                            </w:tbl>
                            <w:p w:rsidR="00484AB7" w:rsidRDefault="00484AB7" w:rsidP="00484AB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21"/>
                        <wps:cNvCnPr/>
                        <wps:spPr bwMode="auto">
                          <a:xfrm>
                            <a:off x="2628900" y="4800819"/>
                            <a:ext cx="457200" cy="7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2"/>
                        <wps:cNvCnPr/>
                        <wps:spPr bwMode="auto">
                          <a:xfrm>
                            <a:off x="4000500" y="5029006"/>
                            <a:ext cx="762" cy="4571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200400" y="5486121"/>
                            <a:ext cx="1733550" cy="5712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43"/>
                              </w:tblGrid>
                              <w:tr w:rsidR="00484AB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484AB7" w:rsidRPr="00AD3CEA" w:rsidRDefault="00484AB7">
                                    <w:pPr>
                                      <w:spacing w:before="100" w:beforeAutospacing="1" w:after="100" w:afterAutospacing="1"/>
                                      <w:jc w:val="center"/>
                                      <w:rPr>
                                        <w:b/>
                                        <w:i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 xml:space="preserve">IEP Created </w:t>
                                    </w:r>
                                    <w:r w:rsidR="00AD3CEA">
                                      <w:rPr>
                                        <w:color w:val="000000"/>
                                      </w:rPr>
                                      <w:br/>
                                    </w:r>
                                    <w:r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t>(Individualized Education Program)</w:t>
                                    </w:r>
                                    <w:r w:rsidR="00AD3CEA">
                                      <w:rPr>
                                        <w:color w:val="000000"/>
                                        <w:sz w:val="16"/>
                                        <w:szCs w:val="16"/>
                                      </w:rPr>
                                      <w:br/>
                                    </w:r>
                                    <w:r w:rsidR="00AD3CEA">
                                      <w:rPr>
                                        <w:b/>
                                        <w:i/>
                                        <w:color w:val="000000"/>
                                        <w:sz w:val="22"/>
                                        <w:szCs w:val="22"/>
                                      </w:rPr>
                                      <w:t>**</w:t>
                                    </w:r>
                                    <w:bookmarkStart w:id="0" w:name="_GoBack"/>
                                    <w:bookmarkEnd w:id="0"/>
                                    <w:r w:rsidR="00AD3CEA">
                                      <w:rPr>
                                        <w:b/>
                                        <w:i/>
                                        <w:color w:val="000000"/>
                                        <w:sz w:val="22"/>
                                        <w:szCs w:val="22"/>
                                      </w:rPr>
                                      <w:t>If warranted</w:t>
                                    </w:r>
                                  </w:p>
                                </w:tc>
                              </w:tr>
                            </w:tbl>
                            <w:p w:rsidR="00484AB7" w:rsidRDefault="00484AB7" w:rsidP="00484AB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24"/>
                        <wps:cNvCnPr/>
                        <wps:spPr bwMode="auto">
                          <a:xfrm>
                            <a:off x="4000500" y="6058070"/>
                            <a:ext cx="762" cy="34302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3086100" y="6401091"/>
                            <a:ext cx="1600200" cy="45711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161"/>
                              </w:tblGrid>
                              <w:tr w:rsidR="00484AB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IEP Implementation</w:t>
                                    </w:r>
                                  </w:p>
                                </w:tc>
                              </w:tr>
                            </w:tbl>
                            <w:p w:rsidR="00484AB7" w:rsidRDefault="00484AB7" w:rsidP="00484AB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6"/>
                        <wps:cNvCnPr/>
                        <wps:spPr bwMode="auto">
                          <a:xfrm>
                            <a:off x="342900" y="6515185"/>
                            <a:ext cx="27432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0"/>
                            <a:ext cx="914400" cy="3430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53"/>
                              </w:tblGrid>
                              <w:tr w:rsidR="00484AB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484AB7" w:rsidRDefault="00484AB7">
                                    <w:pPr>
                                      <w:spacing w:before="100" w:beforeAutospacing="1" w:after="100" w:afterAutospacing="1"/>
                                      <w:jc w:val="center"/>
                                      <w:rPr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Referral</w:t>
                                    </w:r>
                                  </w:p>
                                </w:tc>
                              </w:tr>
                            </w:tbl>
                            <w:p w:rsidR="00484AB7" w:rsidRDefault="00484AB7" w:rsidP="00484AB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" o:spid="_x0000_s1026" editas="canvas" style="width:6in;height:549pt;mso-position-horizontal-relative:char;mso-position-vertical-relative:line" coordsize="54864,69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69723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27432,3430" to="27531,6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8K1MMAAADaAAAADwAAAGRycy9kb3ducmV2LnhtbESPQWsCMRSE7wX/Q3iCt5rVgtbVKOJS&#10;8FALaun5uXndLN28LJu4pv/eCIUeh5n5hlltom1ET52vHSuYjDMQxKXTNVcKPs9vz68gfEDW2Dgm&#10;Bb/kYbMePK0w1+7GR+pPoRIJwj5HBSaENpfSl4Ys+rFriZP37TqLIcmukrrDW4LbRk6zbCYt1pwW&#10;DLa0M1T+nK5WwdwURzmXxfv5o+jrySIe4tdlodRoGLdLEIFi+A//tfdawQs8rqQb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0PCtTDAAAA2gAAAA8AAAAAAAAAAAAA&#10;AAAAoQIAAGRycy9kb3ducmV2LnhtbFBLBQYAAAAABAAEAPkAAACRAwAAAAA=&#10;">
                  <v:stroke endarrow="block"/>
                </v:lin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5" o:spid="_x0000_s1029" type="#_x0000_t176" style="position:absolute;left:21717;top:6667;width:12954;height:4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9ZUsQA&#10;AADaAAAADwAAAGRycy9kb3ducmV2LnhtbESPQWvCQBSE74X+h+UVvOkmtqhN3YhYlB68GIVeX7Ov&#10;2dDs25BdY+yv7wpCj8PMfMMsV4NtRE+drx0rSCcJCOLS6ZorBafjdrwA4QOyxsYxKbiSh1X++LDE&#10;TLsLH6gvQiUihH2GCkwIbSalLw1Z9BPXEkfv23UWQ5RdJXWHlwi3jZwmyUxarDkuGGxpY6j8Kc5W&#10;wbD//Xo979KyCGYxm38+9+/rk1Rq9DSs30AEGsJ/+N7+0Ape4HYl3gCZ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vWVLEAAAA2gAAAA8AAAAAAAAAAAAAAAAAmAIAAGRycy9k&#10;b3ducmV2LnhtbFBLBQYAAAAABAAEAPUAAACJAwAAAAA=&#10;">
                  <v:textbox>
                    <w:txbxContent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679"/>
                        </w:tblGrid>
                        <w:tr w:rsidR="00484AB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484AB7" w:rsidRDefault="00484AB7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Identification Meeting</w:t>
                              </w:r>
                            </w:p>
                          </w:tc>
                        </w:tr>
                      </w:tbl>
                      <w:p w:rsidR="00484AB7" w:rsidRDefault="00484AB7" w:rsidP="00484AB7"/>
                    </w:txbxContent>
                  </v:textbox>
                </v:shape>
                <v:line id="Line 6" o:spid="_x0000_s1030" style="position:absolute;flip:x;visibility:visible;mso-wrap-style:square" from="19431,11431" to="24003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MSv8AAAADaAAAADwAAAGRycy9kb3ducmV2LnhtbERPTWvCQBC9F/wPyxR6CXXTitJGV7FV&#10;QSg9GD30OGTHJDQ7G7JTjf/eFYQeH+97tuhdo07UhdqzgZdhCoq48Lbm0sBhv3l+AxUE2WLjmQxc&#10;KMBiPniYYWb9mXd0yqVUMYRDhgYqkTbTOhQVOQxD3xJH7ug7hxJhV2rb4TmGu0a/pulEO6w5NlTY&#10;0mdFxW/+5+KMzTevRqPkw+kkeaf1j3ylWox5euyXU1BCvfyL7+6tNTCG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9zEr/AAAAA2gAAAA8AAAAAAAAAAAAAAAAA&#10;oQIAAGRycy9kb3ducmV2LnhtbFBLBQYAAAAABAAEAPkAAACOAwAAAAA=&#10;">
                  <v:stroke endarrow="block"/>
                </v:line>
                <v:oval id="Oval 7" o:spid="_x0000_s1031" style="position:absolute;left:11430;top:16002;width:13716;height:6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YcNcIA&#10;AADa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MnhciTdAL+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5hw1wgAAANoAAAAPAAAAAAAAAAAAAAAAAJgCAABkcnMvZG93&#10;bnJldi54bWxQSwUGAAAAAAQABAD1AAAAhwMAAAAA&#10;">
                  <v:textbox>
                    <w:txbxContent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39"/>
                        </w:tblGrid>
                        <w:tr w:rsidR="00484AB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484AB7" w:rsidRDefault="00484AB7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i/>
                                  <w:iCs/>
                                  <w:color w:val="000000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000000"/>
                                </w:rPr>
                                <w:t>Consent Given</w:t>
                              </w:r>
                            </w:p>
                          </w:tc>
                        </w:tr>
                      </w:tbl>
                      <w:p w:rsidR="00484AB7" w:rsidRDefault="00484AB7" w:rsidP="00484AB7"/>
                    </w:txbxContent>
                  </v:textbox>
                </v:oval>
                <v:line id="Line 8" o:spid="_x0000_s1032" style="position:absolute;visibility:visible;mso-wrap-style:square" from="32004,11431" to="35433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oval id="Oval 9" o:spid="_x0000_s1033" style="position:absolute;left:29718;top:16002;width:13716;height:6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Ut3L4A&#10;AADaAAAADwAAAGRycy9kb3ducmV2LnhtbERPTYvCMBC9C/sfwix401SLIl2jiCLoYQ9b3fvQjG2x&#10;mZRmrPXfm8PCHh/ve70dXKN66kLt2cBsmoAiLrytuTRwvRwnK1BBkC02nsnAiwJsNx+jNWbWP/mH&#10;+lxKFUM4ZGigEmkzrUNRkcMw9S1x5G6+cygRdqW2HT5juGv0PEmW2mHNsaHClvYVFff84Qwcyl2+&#10;7HUqi/R2OMni/vt9TmfGjD+H3RcooUH+xX/ukzUQt8Yr8Qboz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1Ldy+AAAA2gAAAA8AAAAAAAAAAAAAAAAAmAIAAGRycy9kb3ducmV2&#10;LnhtbFBLBQYAAAAABAAEAPUAAACDAwAAAAA=&#10;">
                  <v:textbox>
                    <w:txbxContent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39"/>
                        </w:tblGrid>
                        <w:tr w:rsidR="00484AB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484AB7" w:rsidRDefault="00484AB7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i/>
                                  <w:iCs/>
                                  <w:color w:val="000000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000000"/>
                                </w:rPr>
                                <w:t>Consent NOT Given</w:t>
                              </w:r>
                            </w:p>
                          </w:tc>
                        </w:tr>
                      </w:tbl>
                      <w:p w:rsidR="00484AB7" w:rsidRDefault="00484AB7" w:rsidP="00484AB7"/>
                    </w:txbxContent>
                  </v:textbox>
                </v:oval>
                <v:line id="Line 10" o:spid="_x0000_s1034" style="position:absolute;visibility:visible;mso-wrap-style:square" from="36576,22863" to="36583,26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<v:stroke endarrow="block"/>
                </v:line>
                <v:rect id="Rectangle 11" o:spid="_x0000_s1035" style="position:absolute;left:35814;top:26285;width:18288;height:3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93"/>
                        </w:tblGrid>
                        <w:tr w:rsidR="00484AB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484AB7" w:rsidRDefault="00484AB7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Evaluation NOT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Conducted</w:t>
                              </w:r>
                            </w:p>
                          </w:tc>
                        </w:tr>
                      </w:tbl>
                      <w:p w:rsidR="00484AB7" w:rsidRDefault="00484AB7" w:rsidP="00484AB7"/>
                    </w:txbxContent>
                  </v:textbox>
                </v:rect>
                <v:line id="Line 12" o:spid="_x0000_s1036" style="position:absolute;flip:x;visibility:visible;mso-wrap-style:square" from="17145,22863" to="17152,26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Mt6cMAAADbAAAADwAAAGRycy9kb3ducmV2LnhtbESPQWvCQBCF74X+h2UKXoJuVCg1ukpb&#10;FYTiQevB45Adk9DsbMiOGv+9Kwi9zfDe9+bNbNG5Wl2oDZVnA8NBCoo497biwsDhd93/ABUE2WLt&#10;mQzcKMBi/voyw8z6K+/ospdCxRAOGRooRZpM65CX5DAMfEMctZNvHUpc20LbFq8x3NV6lKbv2mHF&#10;8UKJDX2XlP/tzy7WWG95OR4nX04nyYRWR/lJtRjTe+s+p6CEOvk3P+mNjdwQHr/EAfT8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TLenDAAAA2wAAAA8AAAAAAAAAAAAA&#10;AAAAoQIAAGRycy9kb3ducmV2LnhtbFBLBQYAAAAABAAEAPkAAACRAwAAAAA=&#10;">
                  <v:stroke endarrow="block"/>
                </v:line>
                <v:rect id="Rectangle 13" o:spid="_x0000_s1037" style="position:absolute;left:10287;top:26285;width:24574;height:160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<v:textbox>
                    <w:txbxContent>
                      <w:tbl>
                        <w:tblPr>
                          <w:tblW w:w="4395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395"/>
                        </w:tblGrid>
                        <w:tr w:rsidR="00484AB7">
                          <w:trPr>
                            <w:tblCellSpacing w:w="0" w:type="dxa"/>
                          </w:trPr>
                          <w:tc>
                            <w:tcPr>
                              <w:tcW w:w="439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</w:tcPr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>Evaluation Conducted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includes</w:t>
                              </w:r>
                              <w:proofErr w:type="gramEnd"/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speech, fluency, and voice)</w:t>
                              </w: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.Oral 1.Motor Assessment</w:t>
                              </w: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br/>
                                <w:t xml:space="preserve">2. Hearing/Vision Screening </w:t>
                              </w: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br/>
                                <w:t>(completed by the school nurse</w:t>
                              </w:r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)</w:t>
                              </w:r>
                              <w:proofErr w:type="gram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br/>
                                <w:t>3. Formal/Informal Speech Assessment</w:t>
                              </w: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br/>
                                <w:t>4. Conversational Sample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5.Teacher input, &amp; classroom observation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 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 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 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br/>
                                <w:t xml:space="preserve">5. Teacher </w:t>
                              </w:r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input,classroom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 xml:space="preserve"> observation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 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 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 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6. Classroom Observation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484AB7" w:rsidRDefault="00484AB7" w:rsidP="00484AB7"/>
                    </w:txbxContent>
                  </v:textbox>
                </v:rect>
                <v:line id="Line 14" o:spid="_x0000_s1038" style="position:absolute;flip:x;visibility:visible;mso-wrap-style:square" from="3429,1140" to="22860,1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G8FMMAAADbAAAADwAAAGRycy9kb3ducmV2LnhtbERPTWsCMRC9F/wPYYReSs3aFrGrUUQQ&#10;PHipykpv0824WXYzWZOo23/fFAq9zeN9znzZ21bcyIfasYLxKANBXDpdc6XgeNg8T0GEiKyxdUwK&#10;vinAcjF4mGOu3Z0/6LaPlUghHHJUYGLscilDachiGLmOOHFn5y3GBH0ltcd7CretfMmyibRYc2ow&#10;2NHaUNnsr1aBnO6eLn719dYUzen0boqy6D53Sj0O+9UMRKQ+/ov/3Fud5r/C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RvBTDAAAA2wAAAA8AAAAAAAAAAAAA&#10;AAAAoQIAAGRycy9kb3ducmV2LnhtbFBLBQYAAAAABAAEAPkAAACRAwAAAAA=&#10;"/>
                <v:line id="Line 15" o:spid="_x0000_s1039" style="position:absolute;visibility:visible;mso-wrap-style:square" from="3429,1140" to="3436,19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40" type="#_x0000_t202" style="position:absolute;top:19336;width:8481;height:5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P6/sAA&#10;AADbAAAADwAAAGRycy9kb3ducmV2LnhtbERPS2sCMRC+F/wPYQQvRbMVqrIaRYqCl0p93YfNuLu4&#10;mSxJXOO/N4VCb/PxPWexiqYRHTlfW1bwMcpAEBdW11wqOJ+2wxkIH5A1NpZJwZM8rJa9twXm2j74&#10;QN0xlCKFsM9RQRVCm0vpi4oM+pFtiRN3tc5gSNCVUjt8pHDTyHGWTaTBmlNDhS19VVTcjnejIE5O&#10;79/TQ5huZvsu7iVuNz/uotSgH9dzEIFi+Bf/uXc6zf+E31/SAX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5P6/sAAAADbAAAADwAAAAAAAAAAAAAAAACYAgAAZHJzL2Rvd25y&#10;ZXYueG1sUEsFBgAAAAAEAAQA9QAAAIUDAAAAAA==&#10;">
                  <v:textbox style="layout-flow:vertical-ideographic"/>
                </v:shape>
                <v:line id="Line 17" o:spid="_x0000_s1041" style="position:absolute;visibility:visible;mso-wrap-style:square" from="3429,24767" to="3436,65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<v:line id="Line 18" o:spid="_x0000_s1042" style="position:absolute;visibility:visible;mso-wrap-style:square" from="18288,42288" to="18295,457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CQSMIAAADbAAAADwAAAGRycy9kb3ducmV2LnhtbERPS2sCMRC+F/wPYYTealYPbt0apbgI&#10;HmrBB57HzXSzdDNZNnFN/30jFHqbj+85y3W0rRio941jBdNJBoK4crrhWsH5tH15BeEDssbWMSn4&#10;IQ/r1ehpiYV2dz7QcAy1SCHsC1RgQugKKX1lyKKfuI44cV+utxgS7Gupe7yncNvKWZbNpcWGU4PB&#10;jjaGqu/jzSrITXmQuSw/Tp/l0EwXcR8v14V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CQSMIAAADbAAAADwAAAAAAAAAAAAAA&#10;AAChAgAAZHJzL2Rvd25yZXYueG1sUEsFBgAAAAAEAAQA+QAAAJADAAAAAA==&#10;">
                  <v:stroke endarrow="block"/>
                </v:line>
                <v:rect id="Rectangle 19" o:spid="_x0000_s1043" style="position:absolute;left:10287;top:45622;width:16002;height:5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    <v:textbox>
                    <w:txbxContent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233"/>
                        </w:tblGrid>
                        <w:tr w:rsidR="00484AB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Evaluation Completed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1. Speech Report Written</w:t>
                              </w:r>
                            </w:p>
                            <w:p w:rsidR="00484AB7" w:rsidRDefault="00484AB7">
                              <w:pPr>
                                <w:spacing w:before="100" w:beforeAutospacing="1" w:after="100" w:afterAutospacing="1"/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2. Eligibility Meeting Scheduled</w:t>
                              </w:r>
                            </w:p>
                          </w:tc>
                        </w:tr>
                      </w:tbl>
                      <w:p w:rsidR="00484AB7" w:rsidRDefault="00484AB7" w:rsidP="00484AB7"/>
                    </w:txbxContent>
                  </v:textbox>
                </v:rect>
                <v:oval id="Oval 20" o:spid="_x0000_s1044" style="position:absolute;left:30861;top:45718;width:17145;height:5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UFycEA&#10;AADbAAAADwAAAGRycy9kb3ducmV2LnhtbERPTWvCQBC9C/0Pywi96UaD0kZXkUrBHjw0tvchOybB&#10;7GzIjjH+e7cg9DaP9znr7eAa1VMXas8GZtMEFHHhbc2lgZ/T5+QNVBBki41nMnCnANvNy2iNmfU3&#10;/qY+l1LFEA4ZGqhE2kzrUFTkMEx9Sxy5s+8cSoRdqW2HtxjuGj1PkqV2WHNsqLClj4qKS351Bvbl&#10;Ll/2OpVFet4fZHH5PX6lM2Nex8NuBUpokH/x032wcf47/P0SD9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FBcnBAAAA2wAAAA8AAAAAAAAAAAAAAAAAmAIAAGRycy9kb3du&#10;cmV2LnhtbFBLBQYAAAAABAAEAPUAAACGAwAAAAA=&#10;">
                  <v:textbox>
                    <w:txbxContent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621"/>
                        </w:tblGrid>
                        <w:tr w:rsidR="00484AB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484AB7" w:rsidRDefault="00484AB7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Eligibility Meeting</w:t>
                              </w:r>
                            </w:p>
                          </w:tc>
                        </w:tr>
                      </w:tbl>
                      <w:p w:rsidR="00484AB7" w:rsidRDefault="00484AB7" w:rsidP="00484AB7"/>
                    </w:txbxContent>
                  </v:textbox>
                </v:oval>
                <v:line id="Line 21" o:spid="_x0000_s1045" style="position:absolute;visibility:visible;mso-wrap-style:square" from="26289,48008" to="30861,480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XCgc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nr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zVwoHAAAAA2wAAAA8AAAAAAAAAAAAAAAAA&#10;oQIAAGRycy9kb3ducmV2LnhtbFBLBQYAAAAABAAEAPkAAACOAwAAAAA=&#10;">
                  <v:stroke endarrow="block"/>
                </v:line>
                <v:line id="Line 22" o:spid="_x0000_s1046" style="position:absolute;visibility:visible;mso-wrap-style:square" from="40005,50290" to="40012,54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lnGsQAAADbAAAADwAAAGRycy9kb3ducmV2LnhtbESPQWsCMRSE7wX/Q3iCt5pdD1pXo4hL&#10;wYMtqKXn5+a5Wdy8LJt0Tf99Uyj0OMzMN8x6G20rBup941hBPs1AEFdON1wr+Li8Pr+A8AFZY+uY&#10;FHyTh+1m9LTGQrsHn2g4h1okCPsCFZgQukJKXxmy6KeuI07ezfUWQ5J9LXWPjwS3rZxl2VxabDgt&#10;GOxob6i6n7+sgoUpT3Ihy+PlvRyafBnf4ud1qdRkHHcrEIFi+A//tQ9awS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mWcaxAAAANsAAAAPAAAAAAAAAAAA&#10;AAAAAKECAABkcnMvZG93bnJldi54bWxQSwUGAAAAAAQABAD5AAAAkgMAAAAA&#10;">
                  <v:stroke endarrow="block"/>
                </v:line>
                <v:rect id="Rectangle 23" o:spid="_x0000_s1047" style="position:absolute;left:32004;top:54861;width:17335;height:57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>
                  <v:textbox>
                    <w:txbxContent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43"/>
                        </w:tblGrid>
                        <w:tr w:rsidR="00484AB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484AB7" w:rsidRPr="00AD3CEA" w:rsidRDefault="00484AB7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b/>
                                  <w:i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 xml:space="preserve">IEP Created </w:t>
                              </w:r>
                              <w:r w:rsidR="00AD3CEA">
                                <w:rPr>
                                  <w:color w:val="000000"/>
                                </w:rPr>
                                <w:br/>
                              </w: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(Individualized Education Program)</w:t>
                              </w:r>
                              <w:r w:rsidR="00AD3CEA"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br/>
                              </w:r>
                              <w:r w:rsidR="00AD3CEA">
                                <w:rPr>
                                  <w:b/>
                                  <w:i/>
                                  <w:color w:val="000000"/>
                                  <w:sz w:val="22"/>
                                  <w:szCs w:val="22"/>
                                </w:rPr>
                                <w:t>**</w:t>
                              </w:r>
                              <w:bookmarkStart w:id="1" w:name="_GoBack"/>
                              <w:bookmarkEnd w:id="1"/>
                              <w:r w:rsidR="00AD3CEA">
                                <w:rPr>
                                  <w:b/>
                                  <w:i/>
                                  <w:color w:val="000000"/>
                                  <w:sz w:val="22"/>
                                  <w:szCs w:val="22"/>
                                </w:rPr>
                                <w:t>If warranted</w:t>
                              </w:r>
                            </w:p>
                          </w:tc>
                        </w:tr>
                      </w:tbl>
                      <w:p w:rsidR="00484AB7" w:rsidRDefault="00484AB7" w:rsidP="00484AB7"/>
                    </w:txbxContent>
                  </v:textbox>
                </v:rect>
                <v:line id="Line 24" o:spid="_x0000_s1048" style="position:absolute;visibility:visible;mso-wrap-style:square" from="40005,60580" to="40012,64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    <v:stroke endarrow="block"/>
                </v:line>
                <v:shape id="AutoShape 25" o:spid="_x0000_s1049" type="#_x0000_t176" style="position:absolute;left:30861;top:64010;width:1600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qExcUA&#10;AADbAAAADwAAAGRycy9kb3ducmV2LnhtbESPT2vCQBTE7wW/w/IEb3XjH6yNriKK4qGXpkKvr9ln&#10;Nph9G7JrjH56t1DocZiZ3zDLdWcr0VLjS8cKRsMEBHHudMmFgtPX/nUOwgdkjZVjUnAnD+tV72WJ&#10;qXY3/qQ2C4WIEPYpKjAh1KmUPjdk0Q9dTRy9s2sshiibQuoGbxFuKzlOkpm0WHJcMFjT1lB+ya5W&#10;Qffx+Hm/HkZ5Fsx89vY9aXebk1Rq0O82CxCBuvAf/msftYLxFH6/xB8gV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6oTFxQAAANsAAAAPAAAAAAAAAAAAAAAAAJgCAABkcnMv&#10;ZG93bnJldi54bWxQSwUGAAAAAAQABAD1AAAAigMAAAAA&#10;">
                  <v:textbox>
                    <w:txbxContent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61"/>
                        </w:tblGrid>
                        <w:tr w:rsidR="00484AB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484AB7" w:rsidRDefault="00484AB7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IEP Implementation</w:t>
                              </w:r>
                            </w:p>
                          </w:tc>
                        </w:tr>
                      </w:tbl>
                      <w:p w:rsidR="00484AB7" w:rsidRDefault="00484AB7" w:rsidP="00484AB7"/>
                    </w:txbxContent>
                  </v:textbox>
                </v:shape>
                <v:line id="Line 26" o:spid="_x0000_s1050" style="position:absolute;visibility:visible;mso-wrap-style:square" from="3429,65151" to="30861,65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  <v:shape id="Text Box 27" o:spid="_x0000_s1051" type="#_x0000_t202" style="position:absolute;left:22860;width:9144;height:3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57hMQA&#10;AADbAAAADwAAAGRycy9kb3ducmV2LnhtbESPQWvCQBSE74L/YXkFL1I3Wkk1uooIFntTW9rrI/tM&#10;QrNv4+4a03/fLQgeh5n5hlmuO1OLlpyvLCsYjxIQxLnVFRcKPj92zzMQPiBrrC2Tgl/ysF71e0vM&#10;tL3xkdpTKESEsM9QQRlCk0np85IM+pFtiKN3ts5giNIVUju8Rbip5SRJUmmw4rhQYkPbkvKf09Uo&#10;mE337bd/fzl85em5nofha/t2cUoNnrrNAkSgLjzC9/ZeK5ik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e4TEAAAA2wAAAA8AAAAAAAAAAAAAAAAAmAIAAGRycy9k&#10;b3ducmV2LnhtbFBLBQYAAAAABAAEAPUAAACJAwAAAAA=&#10;">
                  <v:textbox>
                    <w:txbxContent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53"/>
                        </w:tblGrid>
                        <w:tr w:rsidR="00484AB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vAlign w:val="center"/>
                              <w:hideMark/>
                            </w:tcPr>
                            <w:p w:rsidR="00484AB7" w:rsidRDefault="00484AB7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Referral</w:t>
                              </w:r>
                            </w:p>
                          </w:tc>
                        </w:tr>
                      </w:tbl>
                      <w:p w:rsidR="00484AB7" w:rsidRDefault="00484AB7" w:rsidP="00484AB7"/>
                    </w:txbxContent>
                  </v:textbox>
                </v:shape>
                <w10:anchorlock/>
              </v:group>
            </w:pict>
          </mc:Fallback>
        </mc:AlternateContent>
      </w:r>
    </w:p>
    <w:p w:rsidR="009D5422" w:rsidRDefault="009D5422"/>
    <w:sectPr w:rsidR="009D54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tter Gothic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AB7"/>
    <w:rsid w:val="00484AB7"/>
    <w:rsid w:val="009D5422"/>
    <w:rsid w:val="00AA1E56"/>
    <w:rsid w:val="00AC521D"/>
    <w:rsid w:val="00AD3CEA"/>
    <w:rsid w:val="00B31082"/>
    <w:rsid w:val="00D427D8"/>
    <w:rsid w:val="00DE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7C831408</Template>
  <TotalTime>1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Tenafly Public Schools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Zharnest, Faye</dc:creator>
  <cp:lastModifiedBy>Semon, Diane</cp:lastModifiedBy>
  <cp:revision>2</cp:revision>
  <dcterms:created xsi:type="dcterms:W3CDTF">2018-03-29T15:15:00Z</dcterms:created>
  <dcterms:modified xsi:type="dcterms:W3CDTF">2018-03-29T15:15:00Z</dcterms:modified>
</cp:coreProperties>
</file>