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51C" w:rsidRPr="008A0DB4" w:rsidRDefault="008A0DB4" w:rsidP="008A0DB4">
      <w:pPr>
        <w:jc w:val="center"/>
        <w:rPr>
          <w:b/>
        </w:rPr>
      </w:pPr>
      <w:r w:rsidRPr="008A0DB4">
        <w:rPr>
          <w:b/>
        </w:rPr>
        <w:t>Class Expectations</w:t>
      </w:r>
    </w:p>
    <w:p w:rsidR="008A0DB4" w:rsidRDefault="008A0DB4" w:rsidP="008A0DB4">
      <w:r>
        <w:t xml:space="preserve">     </w:t>
      </w:r>
    </w:p>
    <w:p w:rsidR="003A1610" w:rsidRDefault="008A0DB4" w:rsidP="008A0DB4">
      <w:r w:rsidRPr="008A0DB4">
        <w:rPr>
          <w:b/>
        </w:rPr>
        <w:t>Student expectations include:</w:t>
      </w:r>
      <w:r>
        <w:t xml:space="preserve"> (1)</w:t>
      </w:r>
      <w:r w:rsidR="003A1610">
        <w:t xml:space="preserve"> completing homework when assigned;</w:t>
      </w:r>
      <w:r>
        <w:t xml:space="preserve"> </w:t>
      </w:r>
    </w:p>
    <w:p w:rsidR="008A0DB4" w:rsidRDefault="008A0DB4" w:rsidP="008A0DB4">
      <w:bookmarkStart w:id="0" w:name="_GoBack"/>
      <w:bookmarkEnd w:id="0"/>
      <w:r>
        <w:t xml:space="preserve">(2) </w:t>
      </w:r>
      <w:proofErr w:type="gramStart"/>
      <w:r>
        <w:t>remembering</w:t>
      </w:r>
      <w:proofErr w:type="gramEnd"/>
      <w:r>
        <w:t xml:space="preserve"> their speech folders on their scheduled th</w:t>
      </w:r>
      <w:r w:rsidR="003A1610">
        <w:t>erapy days; (3) practicing "new</w:t>
      </w:r>
      <w:r>
        <w:t xml:space="preserve">" speech behaviors at least within the therapy sessions and eventually in all environments. </w:t>
      </w:r>
    </w:p>
    <w:p w:rsidR="008A0DB4" w:rsidRDefault="008A0DB4" w:rsidP="008A0DB4">
      <w:r>
        <w:t xml:space="preserve"> </w:t>
      </w:r>
    </w:p>
    <w:p w:rsidR="008A0DB4" w:rsidRDefault="008A0DB4" w:rsidP="008A0DB4">
      <w:r w:rsidRPr="008A0DB4">
        <w:rPr>
          <w:b/>
        </w:rPr>
        <w:t>Parent expectations include:</w:t>
      </w:r>
      <w:r>
        <w:t xml:space="preserve"> (1) supporting the efforts of the Speech Therapist</w:t>
      </w:r>
      <w:r w:rsidR="003A1610">
        <w:t>s at home; (2) practicing and reinforcing "new</w:t>
      </w:r>
      <w:r>
        <w:t xml:space="preserve">" speaking habits with their child every day. </w:t>
      </w:r>
    </w:p>
    <w:p w:rsidR="008A0DB4" w:rsidRDefault="008A0DB4" w:rsidP="008A0DB4">
      <w:r>
        <w:t xml:space="preserve"> </w:t>
      </w:r>
    </w:p>
    <w:p w:rsidR="008A0DB4" w:rsidRDefault="008A0DB4" w:rsidP="008A0DB4">
      <w:r w:rsidRPr="008A0DB4">
        <w:rPr>
          <w:b/>
        </w:rPr>
        <w:t>Staff expectations include:</w:t>
      </w:r>
      <w:r>
        <w:t xml:space="preserve"> (1) referring children who may benefit from speech services; (2) cooperating and releasing children when scheduled; (3) attending state-mandated meetings (i.e. identification meetings, eligibility meetings, and annual reviews) as scheduled; (4) an</w:t>
      </w:r>
      <w:r w:rsidR="003A1610">
        <w:t>d reinforcing "new</w:t>
      </w:r>
      <w:r>
        <w:t xml:space="preserve">" speaking habits in the classroom.  </w:t>
      </w:r>
    </w:p>
    <w:p w:rsidR="008A0DB4" w:rsidRDefault="008A0DB4"/>
    <w:sectPr w:rsidR="008A0D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DB4"/>
    <w:rsid w:val="0004126A"/>
    <w:rsid w:val="00254045"/>
    <w:rsid w:val="0038377F"/>
    <w:rsid w:val="003A1610"/>
    <w:rsid w:val="0045295B"/>
    <w:rsid w:val="00483724"/>
    <w:rsid w:val="004A76CA"/>
    <w:rsid w:val="004D257A"/>
    <w:rsid w:val="00627656"/>
    <w:rsid w:val="0064451C"/>
    <w:rsid w:val="0069162E"/>
    <w:rsid w:val="006A5370"/>
    <w:rsid w:val="006E6A73"/>
    <w:rsid w:val="0071226B"/>
    <w:rsid w:val="00715AA4"/>
    <w:rsid w:val="00787564"/>
    <w:rsid w:val="0085169C"/>
    <w:rsid w:val="008A0DB4"/>
    <w:rsid w:val="008B38DF"/>
    <w:rsid w:val="0091212C"/>
    <w:rsid w:val="00912C66"/>
    <w:rsid w:val="00932BDC"/>
    <w:rsid w:val="00990A21"/>
    <w:rsid w:val="009E5B4E"/>
    <w:rsid w:val="00A56F94"/>
    <w:rsid w:val="00B50487"/>
    <w:rsid w:val="00B56D4C"/>
    <w:rsid w:val="00BF5FED"/>
    <w:rsid w:val="00D1738E"/>
    <w:rsid w:val="00E77CC8"/>
    <w:rsid w:val="00F039D1"/>
    <w:rsid w:val="00F22026"/>
    <w:rsid w:val="00F52170"/>
    <w:rsid w:val="00FC7B16"/>
    <w:rsid w:val="00FE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39B31662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Tenafly Public Schools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Abbatemarco, Nicole</dc:creator>
  <cp:lastModifiedBy>Semon, Diane</cp:lastModifiedBy>
  <cp:revision>2</cp:revision>
  <dcterms:created xsi:type="dcterms:W3CDTF">2018-03-29T15:30:00Z</dcterms:created>
  <dcterms:modified xsi:type="dcterms:W3CDTF">2018-03-29T15:30:00Z</dcterms:modified>
</cp:coreProperties>
</file>