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A3433" w14:textId="630A3F13" w:rsidR="00944163" w:rsidRPr="009D1FFC" w:rsidRDefault="00676CE2" w:rsidP="00E24CFC">
      <w:pPr>
        <w:tabs>
          <w:tab w:val="center" w:pos="5760"/>
          <w:tab w:val="left" w:pos="6211"/>
          <w:tab w:val="left" w:pos="9973"/>
        </w:tabs>
        <w:spacing w:after="0"/>
        <w:jc w:val="center"/>
        <w:rPr>
          <w:b/>
          <w:color w:val="FFFFFF" w:themeColor="background1"/>
          <w:sz w:val="56"/>
          <w:szCs w:val="56"/>
        </w:rPr>
        <w:sectPr w:rsidR="00944163" w:rsidRPr="009D1FFC" w:rsidSect="00DD5246">
          <w:pgSz w:w="12240" w:h="15840"/>
          <w:pgMar w:top="360" w:right="360" w:bottom="360" w:left="360" w:header="288" w:footer="288" w:gutter="0"/>
          <w:cols w:space="708"/>
          <w:docGrid w:linePitch="360"/>
        </w:sectPr>
      </w:pPr>
      <w:r w:rsidRPr="00E24CFC">
        <w:rPr>
          <w:noProof/>
          <w:sz w:val="50"/>
          <w:szCs w:val="50"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5CC628E5" wp14:editId="34762542">
                <wp:simplePos x="0" y="0"/>
                <wp:positionH relativeFrom="page">
                  <wp:posOffset>13648</wp:posOffset>
                </wp:positionH>
                <wp:positionV relativeFrom="paragraph">
                  <wp:posOffset>-228600</wp:posOffset>
                </wp:positionV>
                <wp:extent cx="7741920" cy="10038715"/>
                <wp:effectExtent l="0" t="0" r="0" b="635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1920" cy="10038715"/>
                          <a:chOff x="13648" y="218374"/>
                          <a:chExt cx="7742242" cy="9608430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13648" y="218374"/>
                            <a:ext cx="7742242" cy="960843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47000">
                                <a:srgbClr val="000000">
                                  <a:alpha val="52000"/>
                                </a:srgbClr>
                              </a:gs>
                              <a:gs pos="0">
                                <a:schemeClr val="tx1">
                                  <a:alpha val="81000"/>
                                </a:schemeClr>
                              </a:gs>
                              <a:gs pos="100000">
                                <a:schemeClr val="tx1">
                                  <a:alpha val="84000"/>
                                </a:scheme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28600" y="5025383"/>
                            <a:ext cx="7283450" cy="4606113"/>
                          </a:xfrm>
                          <a:prstGeom prst="rect">
                            <a:avLst/>
                          </a:prstGeom>
                          <a:solidFill>
                            <a:srgbClr val="0070C0">
                              <a:alpha val="42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DA747C" w14:textId="77777777" w:rsidR="008F2CDB" w:rsidRDefault="008F2CD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" name="Group 26"/>
                        <wpg:cNvGrpSpPr/>
                        <wpg:grpSpPr>
                          <a:xfrm>
                            <a:off x="300251" y="4229898"/>
                            <a:ext cx="7110483" cy="547388"/>
                            <a:chOff x="-2138149" y="374178"/>
                            <a:chExt cx="7110483" cy="547388"/>
                          </a:xfrm>
                        </wpg:grpSpPr>
                        <wps:wsp>
                          <wps:cNvPr id="24" name="Straight Connector 24"/>
                          <wps:cNvCnPr/>
                          <wps:spPr>
                            <a:xfrm>
                              <a:off x="-2138149" y="921566"/>
                              <a:ext cx="7110482" cy="0"/>
                            </a:xfrm>
                            <a:prstGeom prst="line">
                              <a:avLst/>
                            </a:prstGeom>
                            <a:ln w="31750" cmpd="sng">
                              <a:miter lim="800000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Straight Connector 25"/>
                          <wps:cNvCnPr/>
                          <wps:spPr>
                            <a:xfrm flipV="1">
                              <a:off x="-2124501" y="374178"/>
                              <a:ext cx="7096835" cy="15649"/>
                            </a:xfrm>
                            <a:prstGeom prst="line">
                              <a:avLst/>
                            </a:prstGeom>
                            <a:ln w="31750" cmpd="sng">
                              <a:miter lim="800000"/>
                            </a:ln>
                          </wps:spPr>
                          <wps:style>
                            <a:lnRef idx="3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" name="Straight Connector 29"/>
                        <wps:cNvCnPr/>
                        <wps:spPr>
                          <a:xfrm>
                            <a:off x="3322320" y="6705600"/>
                            <a:ext cx="1084521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28600" y="9083041"/>
                            <a:ext cx="7275444" cy="548640"/>
                          </a:xfrm>
                          <a:prstGeom prst="rect">
                            <a:avLst/>
                          </a:prstGeom>
                          <a:solidFill>
                            <a:srgbClr val="002060">
                              <a:alpha val="88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3D6C80" w14:textId="77777777" w:rsidR="00DD5246" w:rsidRPr="00812F42" w:rsidRDefault="00DD5246" w:rsidP="00DD5246">
                              <w:pPr>
                                <w:jc w:val="center"/>
                                <w:rPr>
                                  <w:color w:val="846700" w:themeColor="accent1" w:themeShade="8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C628E5" id="Group 2" o:spid="_x0000_s1026" alt="&quot;&quot;" style="position:absolute;left:0;text-align:left;margin-left:1.05pt;margin-top:-18pt;width:609.6pt;height:790.45pt;z-index:-251569152;mso-position-horizontal-relative:page;mso-width-relative:margin;mso-height-relative:margin" coordorigin="136,2183" coordsize="77422,96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">
                <v:rect id="Rectangle 4" o:spid="_x0000_s1027" style="position:absolute;left:136;top:2183;width:77422;height:96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" fillcolor="black [3213]" stroked="f" strokeweight="1pt">
                  <v:fill opacity="55050f" color2="black [3213]" o:opacity2="53084f" rotate="t" angle="180" focus="47%" type="gradient"/>
                </v:rect>
                <v:rect id="Rectangle 9" o:spid="_x0000_s1028" style="position:absolute;left:2286;top:50253;width:72834;height:46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" fillcolor="#0070c0" stroked="f" strokeweight="1pt">
                  <v:fill opacity="27499f"/>
                  <v:textbox>
                    <w:txbxContent>
                      <w:p w14:paraId="46DA747C" w14:textId="77777777" w:rsidR="008F2CDB" w:rsidRDefault="008F2CDB"/>
                    </w:txbxContent>
                  </v:textbox>
                </v:rect>
                <v:group id="Group 26" o:spid="_x0000_s1029" style="position:absolute;left:3002;top:42298;width:71105;height:5474" coordorigin="-21381,3741" coordsize="71104,5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line id="Straight Connector 24" o:spid="_x0000_s1030" style="position:absolute;visibility:visible;mso-wrap-style:square" from="-21381,9215" to="49723,9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" strokecolor="#ffca08 [3204]" strokeweight="2.5pt">
                    <v:stroke joinstyle="miter"/>
                  </v:line>
                  <v:line id="Straight Connector 25" o:spid="_x0000_s1031" style="position:absolute;flip:y;visibility:visible;mso-wrap-style:square" from="-21245,3741" to="49723,3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" strokecolor="#ffca08 [3204]" strokeweight="2.5pt">
                    <v:stroke joinstyle="miter"/>
                  </v:line>
                </v:group>
                <v:line id="Straight Connector 29" o:spid="_x0000_s1032" style="position:absolute;visibility:visible;mso-wrap-style:square" from="33223,67056" to="44068,67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" strokecolor="#ffca08 [3204]" strokeweight="1.5pt">
                  <v:stroke joinstyle="miter"/>
                </v:line>
                <v:rect id="Rectangle 31" o:spid="_x0000_s1033" style="position:absolute;left:2286;top:90830;width:72754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" fillcolor="#002060" stroked="f" strokeweight="1pt">
                  <v:fill opacity="57568f"/>
                  <v:textbox>
                    <w:txbxContent>
                      <w:p w14:paraId="2B3D6C80" w14:textId="77777777" w:rsidR="00DD5246" w:rsidRPr="00812F42" w:rsidRDefault="00DD5246" w:rsidP="00DD5246">
                        <w:pPr>
                          <w:jc w:val="center"/>
                          <w:rPr>
                            <w:color w:val="846700" w:themeColor="accent1" w:themeShade="80"/>
                          </w:rPr>
                        </w:pP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9D1FFC" w:rsidRPr="00E24CFC">
        <w:rPr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2FA2078" wp14:editId="1B22B4B0">
                <wp:simplePos x="0" y="0"/>
                <wp:positionH relativeFrom="page">
                  <wp:align>right</wp:align>
                </wp:positionH>
                <wp:positionV relativeFrom="page">
                  <wp:posOffset>-163773</wp:posOffset>
                </wp:positionV>
                <wp:extent cx="7766050" cy="4026089"/>
                <wp:effectExtent l="0" t="419100" r="0" b="41275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6050" cy="40260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7EB4A" w14:textId="77777777" w:rsidR="00F1598C" w:rsidRDefault="00F1598C" w:rsidP="004606EF">
                            <w:pPr>
                              <w:pStyle w:val="Title"/>
                              <w:rPr>
                                <w:rFonts w:asciiTheme="majorHAnsi" w:hAnsiTheme="majorHAnsi" w:cs="Tahoma"/>
                                <w:sz w:val="96"/>
                                <w:szCs w:val="96"/>
                              </w:rPr>
                            </w:pPr>
                          </w:p>
                          <w:p w14:paraId="0CB116E4" w14:textId="77777777" w:rsidR="00F1598C" w:rsidRPr="009D1FFC" w:rsidRDefault="00F1598C" w:rsidP="00F1598C">
                            <w:pPr>
                              <w:pStyle w:val="Title"/>
                              <w:jc w:val="both"/>
                              <w:rPr>
                                <w:rFonts w:asciiTheme="majorHAnsi" w:hAnsiTheme="majorHAnsi" w:cs="Tahoma"/>
                                <w:color w:val="0070C0"/>
                                <w:sz w:val="130"/>
                                <w:szCs w:val="130"/>
                              </w:rPr>
                            </w:pPr>
                            <w:r w:rsidRPr="009D1FFC">
                              <w:rPr>
                                <w:rFonts w:asciiTheme="majorHAnsi" w:hAnsiTheme="majorHAnsi" w:cs="Tahoma"/>
                                <w:color w:val="0070C0"/>
                                <w:sz w:val="130"/>
                                <w:szCs w:val="130"/>
                              </w:rPr>
                              <w:t xml:space="preserve">Lamar State College </w:t>
                            </w:r>
                          </w:p>
                          <w:p w14:paraId="0287C79E" w14:textId="6069EEE9" w:rsidR="00F1598C" w:rsidRPr="00F1598C" w:rsidRDefault="00F1598C" w:rsidP="00F1598C">
                            <w:pPr>
                              <w:pStyle w:val="Title"/>
                              <w:rPr>
                                <w:rFonts w:asciiTheme="majorHAnsi" w:hAnsiTheme="majorHAnsi" w:cs="Tahoma"/>
                                <w:color w:val="002060"/>
                                <w:sz w:val="130"/>
                                <w:szCs w:val="130"/>
                              </w:rPr>
                            </w:pPr>
                            <w:r w:rsidRPr="009D1FFC">
                              <w:rPr>
                                <w:rFonts w:asciiTheme="majorHAnsi" w:hAnsiTheme="majorHAnsi" w:cs="Tahoma"/>
                                <w:color w:val="0070C0"/>
                                <w:sz w:val="130"/>
                                <w:szCs w:val="130"/>
                              </w:rPr>
                              <w:t>Port</w:t>
                            </w:r>
                            <w:r w:rsidR="009D1FFC">
                              <w:rPr>
                                <w:rFonts w:asciiTheme="majorHAnsi" w:hAnsiTheme="majorHAnsi" w:cs="Tahoma"/>
                                <w:color w:val="0070C0"/>
                                <w:sz w:val="130"/>
                                <w:szCs w:val="130"/>
                              </w:rPr>
                              <w:t xml:space="preserve"> </w:t>
                            </w:r>
                            <w:r w:rsidRPr="009D1FFC">
                              <w:rPr>
                                <w:rFonts w:asciiTheme="majorHAnsi" w:hAnsiTheme="majorHAnsi" w:cs="Tahoma"/>
                                <w:color w:val="0070C0"/>
                                <w:sz w:val="130"/>
                                <w:szCs w:val="130"/>
                              </w:rPr>
                              <w:t>Arthur</w:t>
                            </w:r>
                          </w:p>
                          <w:p w14:paraId="33BE17BF" w14:textId="77777777" w:rsidR="00F1598C" w:rsidRPr="009D1FFC" w:rsidRDefault="004606EF" w:rsidP="00F1598C">
                            <w:pPr>
                              <w:pStyle w:val="Title"/>
                              <w:jc w:val="both"/>
                              <w:rPr>
                                <w:rFonts w:asciiTheme="majorHAnsi" w:hAnsiTheme="majorHAnsi" w:cs="Tahoma"/>
                                <w:sz w:val="130"/>
                                <w:szCs w:val="130"/>
                              </w:rPr>
                            </w:pPr>
                            <w:r w:rsidRPr="009D1FFC">
                              <w:rPr>
                                <w:rFonts w:asciiTheme="majorHAnsi" w:hAnsiTheme="majorHAnsi" w:cs="Tahoma"/>
                                <w:sz w:val="130"/>
                                <w:szCs w:val="130"/>
                              </w:rPr>
                              <w:t xml:space="preserve">Scholarship </w:t>
                            </w:r>
                          </w:p>
                          <w:p w14:paraId="149B0989" w14:textId="4F1A01A6" w:rsidR="004606EF" w:rsidRPr="009D1FFC" w:rsidRDefault="004606EF" w:rsidP="009D1FFC">
                            <w:pPr>
                              <w:pStyle w:val="Title"/>
                              <w:ind w:left="2880" w:firstLine="720"/>
                              <w:rPr>
                                <w:rFonts w:asciiTheme="majorHAnsi" w:hAnsiTheme="majorHAnsi" w:cs="Tahoma"/>
                                <w:sz w:val="130"/>
                                <w:szCs w:val="130"/>
                              </w:rPr>
                            </w:pPr>
                            <w:r w:rsidRPr="009D1FFC">
                              <w:rPr>
                                <w:rFonts w:asciiTheme="majorHAnsi" w:hAnsiTheme="majorHAnsi" w:cs="Tahoma"/>
                                <w:sz w:val="130"/>
                                <w:szCs w:val="130"/>
                              </w:rPr>
                              <w:t>Informational</w:t>
                            </w:r>
                          </w:p>
                          <w:p w14:paraId="1AC97875" w14:textId="77777777" w:rsidR="004606EF" w:rsidRPr="00D522A8" w:rsidRDefault="004606EF" w:rsidP="004606EF">
                            <w:pPr>
                              <w:rPr>
                                <w:sz w:val="200"/>
                                <w:szCs w:val="200"/>
                              </w:rPr>
                            </w:pPr>
                          </w:p>
                          <w:p w14:paraId="3E1ED002" w14:textId="0B803128" w:rsidR="008A5630" w:rsidRDefault="008A5630">
                            <w:pPr>
                              <w:rPr>
                                <w:sz w:val="200"/>
                                <w:szCs w:val="200"/>
                              </w:rPr>
                            </w:pPr>
                          </w:p>
                          <w:p w14:paraId="4FEA8D78" w14:textId="77777777" w:rsidR="00F1598C" w:rsidRPr="00D522A8" w:rsidRDefault="00F1598C">
                            <w:pPr>
                              <w:rPr>
                                <w:sz w:val="200"/>
                                <w:szCs w:val="2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isometricOffAxis1Right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A20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4" type="#_x0000_t202" style="position:absolute;left:0;text-align:left;margin-left:560.3pt;margin-top:-12.9pt;width:611.5pt;height:317pt;z-index:2517483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" filled="f" stroked="f">
                <v:textbox>
                  <w:txbxContent>
                    <w:p w14:paraId="4867EB4A" w14:textId="77777777" w:rsidR="00F1598C" w:rsidRDefault="00F1598C" w:rsidP="004606EF">
                      <w:pPr>
                        <w:pStyle w:val="Title"/>
                        <w:rPr>
                          <w:rFonts w:asciiTheme="majorHAnsi" w:hAnsiTheme="majorHAnsi" w:cs="Tahoma"/>
                          <w:sz w:val="96"/>
                          <w:szCs w:val="96"/>
                        </w:rPr>
                      </w:pPr>
                    </w:p>
                    <w:p w14:paraId="0CB116E4" w14:textId="77777777" w:rsidR="00F1598C" w:rsidRPr="009D1FFC" w:rsidRDefault="00F1598C" w:rsidP="00F1598C">
                      <w:pPr>
                        <w:pStyle w:val="Title"/>
                        <w:jc w:val="both"/>
                        <w:rPr>
                          <w:rFonts w:asciiTheme="majorHAnsi" w:hAnsiTheme="majorHAnsi" w:cs="Tahoma"/>
                          <w:color w:val="0070C0"/>
                          <w:sz w:val="130"/>
                          <w:szCs w:val="130"/>
                        </w:rPr>
                      </w:pPr>
                      <w:r w:rsidRPr="009D1FFC">
                        <w:rPr>
                          <w:rFonts w:asciiTheme="majorHAnsi" w:hAnsiTheme="majorHAnsi" w:cs="Tahoma"/>
                          <w:color w:val="0070C0"/>
                          <w:sz w:val="130"/>
                          <w:szCs w:val="130"/>
                        </w:rPr>
                        <w:t xml:space="preserve">Lamar State College </w:t>
                      </w:r>
                    </w:p>
                    <w:p w14:paraId="0287C79E" w14:textId="6069EEE9" w:rsidR="00F1598C" w:rsidRPr="00F1598C" w:rsidRDefault="00F1598C" w:rsidP="00F1598C">
                      <w:pPr>
                        <w:pStyle w:val="Title"/>
                        <w:rPr>
                          <w:rFonts w:asciiTheme="majorHAnsi" w:hAnsiTheme="majorHAnsi" w:cs="Tahoma"/>
                          <w:color w:val="002060"/>
                          <w:sz w:val="130"/>
                          <w:szCs w:val="130"/>
                        </w:rPr>
                      </w:pPr>
                      <w:r w:rsidRPr="009D1FFC">
                        <w:rPr>
                          <w:rFonts w:asciiTheme="majorHAnsi" w:hAnsiTheme="majorHAnsi" w:cs="Tahoma"/>
                          <w:color w:val="0070C0"/>
                          <w:sz w:val="130"/>
                          <w:szCs w:val="130"/>
                        </w:rPr>
                        <w:t>Port</w:t>
                      </w:r>
                      <w:r w:rsidR="009D1FFC">
                        <w:rPr>
                          <w:rFonts w:asciiTheme="majorHAnsi" w:hAnsiTheme="majorHAnsi" w:cs="Tahoma"/>
                          <w:color w:val="0070C0"/>
                          <w:sz w:val="130"/>
                          <w:szCs w:val="130"/>
                        </w:rPr>
                        <w:t xml:space="preserve"> </w:t>
                      </w:r>
                      <w:r w:rsidRPr="009D1FFC">
                        <w:rPr>
                          <w:rFonts w:asciiTheme="majorHAnsi" w:hAnsiTheme="majorHAnsi" w:cs="Tahoma"/>
                          <w:color w:val="0070C0"/>
                          <w:sz w:val="130"/>
                          <w:szCs w:val="130"/>
                        </w:rPr>
                        <w:t>Arthur</w:t>
                      </w:r>
                    </w:p>
                    <w:p w14:paraId="33BE17BF" w14:textId="77777777" w:rsidR="00F1598C" w:rsidRPr="009D1FFC" w:rsidRDefault="004606EF" w:rsidP="00F1598C">
                      <w:pPr>
                        <w:pStyle w:val="Title"/>
                        <w:jc w:val="both"/>
                        <w:rPr>
                          <w:rFonts w:asciiTheme="majorHAnsi" w:hAnsiTheme="majorHAnsi" w:cs="Tahoma"/>
                          <w:sz w:val="130"/>
                          <w:szCs w:val="130"/>
                        </w:rPr>
                      </w:pPr>
                      <w:r w:rsidRPr="009D1FFC">
                        <w:rPr>
                          <w:rFonts w:asciiTheme="majorHAnsi" w:hAnsiTheme="majorHAnsi" w:cs="Tahoma"/>
                          <w:sz w:val="130"/>
                          <w:szCs w:val="130"/>
                        </w:rPr>
                        <w:t xml:space="preserve">Scholarship </w:t>
                      </w:r>
                    </w:p>
                    <w:p w14:paraId="149B0989" w14:textId="4F1A01A6" w:rsidR="004606EF" w:rsidRPr="009D1FFC" w:rsidRDefault="004606EF" w:rsidP="009D1FFC">
                      <w:pPr>
                        <w:pStyle w:val="Title"/>
                        <w:ind w:left="2880" w:firstLine="720"/>
                        <w:rPr>
                          <w:rFonts w:asciiTheme="majorHAnsi" w:hAnsiTheme="majorHAnsi" w:cs="Tahoma"/>
                          <w:sz w:val="130"/>
                          <w:szCs w:val="130"/>
                        </w:rPr>
                      </w:pPr>
                      <w:r w:rsidRPr="009D1FFC">
                        <w:rPr>
                          <w:rFonts w:asciiTheme="majorHAnsi" w:hAnsiTheme="majorHAnsi" w:cs="Tahoma"/>
                          <w:sz w:val="130"/>
                          <w:szCs w:val="130"/>
                        </w:rPr>
                        <w:t>Informational</w:t>
                      </w:r>
                    </w:p>
                    <w:p w14:paraId="1AC97875" w14:textId="77777777" w:rsidR="004606EF" w:rsidRPr="00D522A8" w:rsidRDefault="004606EF" w:rsidP="004606EF">
                      <w:pPr>
                        <w:rPr>
                          <w:sz w:val="200"/>
                          <w:szCs w:val="200"/>
                        </w:rPr>
                      </w:pPr>
                    </w:p>
                    <w:p w14:paraId="3E1ED002" w14:textId="0B803128" w:rsidR="008A5630" w:rsidRDefault="008A5630">
                      <w:pPr>
                        <w:rPr>
                          <w:sz w:val="200"/>
                          <w:szCs w:val="200"/>
                        </w:rPr>
                      </w:pPr>
                    </w:p>
                    <w:p w14:paraId="4FEA8D78" w14:textId="77777777" w:rsidR="00F1598C" w:rsidRPr="00D522A8" w:rsidRDefault="00F1598C">
                      <w:pPr>
                        <w:rPr>
                          <w:sz w:val="200"/>
                          <w:szCs w:val="20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1598C" w:rsidRPr="00E24CFC">
        <w:rPr>
          <w:noProof/>
          <w:sz w:val="50"/>
          <w:szCs w:val="50"/>
        </w:rPr>
        <w:drawing>
          <wp:anchor distT="0" distB="0" distL="114300" distR="114300" simplePos="0" relativeHeight="251746303" behindDoc="1" locked="0" layoutInCell="1" allowOverlap="1" wp14:anchorId="1A31FF7A" wp14:editId="2B4410B8">
            <wp:simplePos x="0" y="0"/>
            <wp:positionH relativeFrom="page">
              <wp:align>left</wp:align>
            </wp:positionH>
            <wp:positionV relativeFrom="paragraph">
              <wp:posOffset>-23884</wp:posOffset>
            </wp:positionV>
            <wp:extent cx="7765673" cy="11664619"/>
            <wp:effectExtent l="0" t="0" r="6985" b="0"/>
            <wp:wrapNone/>
            <wp:docPr id="5" name="Picture 5" descr="Student Scholarships Available - Don&amp;#39;t miss out on the opportunity. – Bronx  Community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udent Scholarships Available - Don&amp;#39;t miss out on the opportunity. – Bronx  Community Colle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673" cy="1166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2A8" w:rsidRPr="00E24CFC">
        <w:rPr>
          <w:b/>
          <w:color w:val="FFFFFF" w:themeColor="background1"/>
          <w:sz w:val="50"/>
          <w:szCs w:val="50"/>
        </w:rPr>
        <w:t>J</w:t>
      </w:r>
      <w:r w:rsidR="004B4875" w:rsidRPr="00E24CFC">
        <w:rPr>
          <w:b/>
          <w:color w:val="FFFFFF" w:themeColor="background1"/>
          <w:sz w:val="50"/>
          <w:szCs w:val="50"/>
        </w:rPr>
        <w:t xml:space="preserve">oin us </w:t>
      </w:r>
      <w:r w:rsidR="00E24CFC" w:rsidRPr="00E24CFC">
        <w:rPr>
          <w:b/>
          <w:color w:val="FFFFFF" w:themeColor="background1"/>
          <w:sz w:val="50"/>
          <w:szCs w:val="50"/>
        </w:rPr>
        <w:t xml:space="preserve">online </w:t>
      </w:r>
      <w:r w:rsidR="004B4875" w:rsidRPr="00E24CFC">
        <w:rPr>
          <w:b/>
          <w:color w:val="FFFFFF" w:themeColor="background1"/>
          <w:sz w:val="50"/>
          <w:szCs w:val="50"/>
        </w:rPr>
        <w:t>to learn how</w:t>
      </w:r>
      <w:r w:rsidR="003A4B50" w:rsidRPr="00E24CFC">
        <w:rPr>
          <w:b/>
          <w:color w:val="FFFFFF" w:themeColor="background1"/>
          <w:sz w:val="50"/>
          <w:szCs w:val="50"/>
        </w:rPr>
        <w:t xml:space="preserve"> </w:t>
      </w:r>
      <w:r w:rsidR="00097F4A" w:rsidRPr="00E24CFC">
        <w:rPr>
          <w:b/>
          <w:color w:val="FFFFFF" w:themeColor="background1"/>
          <w:sz w:val="50"/>
          <w:szCs w:val="50"/>
        </w:rPr>
        <w:t>YOU can</w:t>
      </w:r>
      <w:r w:rsidR="003A4B50" w:rsidRPr="00E24CFC">
        <w:rPr>
          <w:b/>
          <w:color w:val="FFFFFF" w:themeColor="background1"/>
          <w:sz w:val="50"/>
          <w:szCs w:val="50"/>
        </w:rPr>
        <w:t xml:space="preserve"> receive free tuition</w:t>
      </w:r>
    </w:p>
    <w:p w14:paraId="7C01694D" w14:textId="4765C250" w:rsidR="00944163" w:rsidRDefault="00944163" w:rsidP="008A5630">
      <w:pPr>
        <w:pStyle w:val="Heading2"/>
        <w:rPr>
          <w:b/>
          <w:noProof/>
          <w:sz w:val="16"/>
          <w:szCs w:val="16"/>
        </w:rPr>
        <w:sectPr w:rsidR="00944163" w:rsidSect="008F2CDB">
          <w:type w:val="continuous"/>
          <w:pgSz w:w="12240" w:h="15840"/>
          <w:pgMar w:top="360" w:right="360" w:bottom="360" w:left="360" w:header="288" w:footer="288" w:gutter="0"/>
          <w:cols w:space="708"/>
          <w:docGrid w:linePitch="360"/>
        </w:sectPr>
      </w:pPr>
    </w:p>
    <w:tbl>
      <w:tblPr>
        <w:tblW w:w="5356" w:type="pct"/>
        <w:tblInd w:w="-45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2340"/>
      </w:tblGrid>
      <w:tr w:rsidR="003D415A" w14:paraId="5C1515F3" w14:textId="77777777" w:rsidTr="00676CE2">
        <w:trPr>
          <w:trHeight w:val="3888"/>
        </w:trPr>
        <w:tc>
          <w:tcPr>
            <w:tcW w:w="12341" w:type="dxa"/>
            <w:vAlign w:val="center"/>
          </w:tcPr>
          <w:p w14:paraId="26CD1DE1" w14:textId="7CC773F6" w:rsidR="008F2CDB" w:rsidRPr="00812F42" w:rsidRDefault="00097F4A" w:rsidP="008F2CDB">
            <w:r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02E9CE1" wp14:editId="3D01D520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243840</wp:posOffset>
                      </wp:positionV>
                      <wp:extent cx="3657600" cy="1514475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57600" cy="1514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61D4DF" w14:textId="77777777" w:rsidR="00D73DE8" w:rsidRPr="008F2CDB" w:rsidRDefault="00D73DE8" w:rsidP="00D73DE8">
                                  <w:pPr>
                                    <w:spacing w:after="0"/>
                                    <w:jc w:val="center"/>
                                    <w:outlineLvl w:val="0"/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</w:pPr>
                                  <w:bookmarkStart w:id="0" w:name="_Hlk95826551"/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  <w:t>March 10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  <w:vertAlign w:val="superscript"/>
                                    </w:rPr>
                                    <w:t>th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  <w:t xml:space="preserve">, 2022 </w:t>
                                  </w:r>
                                </w:p>
                                <w:p w14:paraId="4C303093" w14:textId="77777777" w:rsidR="008F2CDB" w:rsidRPr="008F2CDB" w:rsidRDefault="008F2CDB" w:rsidP="00D73DE8">
                                  <w:pPr>
                                    <w:jc w:val="center"/>
                                    <w:outlineLvl w:val="0"/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 w:rsidRPr="008F2CDB"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6:00pm – 7:00pm</w:t>
                                  </w:r>
                                </w:p>
                                <w:bookmarkEnd w:id="0"/>
                                <w:p w14:paraId="0B165896" w14:textId="77777777" w:rsidR="00D73DE8" w:rsidRDefault="00D73D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E9CE1" id="Text Box 30" o:spid="_x0000_s1035" type="#_x0000_t202" style="position:absolute;margin-left:17.05pt;margin-top:19.2pt;width:4in;height:119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buaGwIAADQEAAAOAAAAZHJzL2Uyb0RvYy54bWysU8lu2zAQvRfoPxC815IdL61gOXATuChg&#10;JAGcImeaIi0CFIclaUvu13dIeUPaU9ELNcMZzfLe4/y+azQ5COcVmJIOBzklwnColNmV9Mfr6tNn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" filled="f" stroked="f" strokeweight=".5pt">
                      <v:textbox>
                        <w:txbxContent>
                          <w:p w14:paraId="2861D4DF" w14:textId="77777777" w:rsidR="00D73DE8" w:rsidRPr="008F2CDB" w:rsidRDefault="00D73DE8" w:rsidP="00D73DE8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</w:pPr>
                            <w:bookmarkStart w:id="1" w:name="_Hlk95826551"/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  <w:t>March 10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  <w:t xml:space="preserve">, 2022 </w:t>
                            </w:r>
                          </w:p>
                          <w:p w14:paraId="4C303093" w14:textId="77777777" w:rsidR="008F2CDB" w:rsidRPr="008F2CDB" w:rsidRDefault="008F2CDB" w:rsidP="00D73DE8">
                            <w:pPr>
                              <w:jc w:val="center"/>
                              <w:outlineLvl w:val="0"/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8F2CDB"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6:00pm – 7:00pm</w:t>
                            </w:r>
                          </w:p>
                          <w:bookmarkEnd w:id="1"/>
                          <w:p w14:paraId="0B165896" w14:textId="77777777" w:rsidR="00D73DE8" w:rsidRDefault="00D73DE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03C1C0F" wp14:editId="5633E11B">
                      <wp:simplePos x="0" y="0"/>
                      <wp:positionH relativeFrom="column">
                        <wp:posOffset>3902075</wp:posOffset>
                      </wp:positionH>
                      <wp:positionV relativeFrom="paragraph">
                        <wp:posOffset>255270</wp:posOffset>
                      </wp:positionV>
                      <wp:extent cx="3599815" cy="1544955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9815" cy="15449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DE9EBD" w14:textId="5753CCFF" w:rsidR="00097F4A" w:rsidRPr="008F2CDB" w:rsidRDefault="00097F4A" w:rsidP="00097F4A">
                                  <w:pPr>
                                    <w:spacing w:after="0"/>
                                    <w:jc w:val="center"/>
                                    <w:outlineLvl w:val="0"/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  <w:t>April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  <w:t xml:space="preserve"> 1</w:t>
                                  </w:r>
                                  <w:r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  <w:t>2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  <w:vertAlign w:val="superscript"/>
                                    </w:rPr>
                                    <w:t>th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72"/>
                                      <w:szCs w:val="72"/>
                                      <w:u w:val="single"/>
                                    </w:rPr>
                                    <w:t>, 2022</w:t>
                                  </w:r>
                                </w:p>
                                <w:p w14:paraId="1D7CB08C" w14:textId="761E0737" w:rsidR="00097F4A" w:rsidRPr="008F2CDB" w:rsidRDefault="00097F4A" w:rsidP="00097F4A">
                                  <w:pPr>
                                    <w:jc w:val="center"/>
                                    <w:outlineLvl w:val="0"/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2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 xml:space="preserve">:00pm – </w:t>
                                  </w:r>
                                  <w:r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3</w:t>
                                  </w:r>
                                  <w:r w:rsidRPr="008F2CDB">
                                    <w:rPr>
                                      <w:rFonts w:cs="SegoeUI"/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:00pm</w:t>
                                  </w:r>
                                </w:p>
                                <w:p w14:paraId="56DD7311" w14:textId="77777777" w:rsidR="00D73DE8" w:rsidRDefault="00D73DE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C1C0F" id="Text Box 33" o:spid="_x0000_s1036" type="#_x0000_t202" style="position:absolute;margin-left:307.25pt;margin-top:20.1pt;width:283.45pt;height:121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" filled="f" stroked="f" strokeweight=".5pt">
                      <v:textbox>
                        <w:txbxContent>
                          <w:p w14:paraId="5EDE9EBD" w14:textId="5753CCFF" w:rsidR="00097F4A" w:rsidRPr="008F2CDB" w:rsidRDefault="00097F4A" w:rsidP="00097F4A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</w:pPr>
                            <w:r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  <w:t>April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  <w:t xml:space="preserve"> 1</w:t>
                            </w:r>
                            <w:r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  <w:t>2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72"/>
                                <w:szCs w:val="72"/>
                                <w:u w:val="single"/>
                              </w:rPr>
                              <w:t>, 2022</w:t>
                            </w:r>
                          </w:p>
                          <w:p w14:paraId="1D7CB08C" w14:textId="761E0737" w:rsidR="00097F4A" w:rsidRPr="008F2CDB" w:rsidRDefault="00097F4A" w:rsidP="00097F4A">
                            <w:pPr>
                              <w:jc w:val="center"/>
                              <w:outlineLvl w:val="0"/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2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:00pm – </w:t>
                            </w:r>
                            <w:r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 w:rsidRPr="008F2CDB">
                              <w:rPr>
                                <w:rFonts w:cs="SegoeU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:00pm</w:t>
                            </w:r>
                          </w:p>
                          <w:p w14:paraId="56DD7311" w14:textId="77777777" w:rsidR="00D73DE8" w:rsidRDefault="00D73DE8"/>
                        </w:txbxContent>
                      </v:textbox>
                    </v:shape>
                  </w:pict>
                </mc:Fallback>
              </mc:AlternateContent>
            </w:r>
          </w:p>
          <w:p w14:paraId="04D0DF59" w14:textId="197257E0" w:rsidR="00B4145A" w:rsidRPr="00B4145A" w:rsidRDefault="00097F4A" w:rsidP="00B4145A">
            <w:pPr>
              <w:pStyle w:val="Heading2"/>
              <w:spacing w:after="160"/>
              <w:rPr>
                <w:b/>
                <w:noProof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7B0FF79" wp14:editId="43EF402A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1496060</wp:posOffset>
                      </wp:positionV>
                      <wp:extent cx="3711575" cy="2428875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1575" cy="2428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146472" w14:textId="77777777" w:rsidR="008F2CDB" w:rsidRPr="008F2CDB" w:rsidRDefault="008F2CDB" w:rsidP="008F2CDB">
                                  <w:pPr>
                                    <w:jc w:val="center"/>
                                    <w:outlineLvl w:val="0"/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96"/>
                                      <w:szCs w:val="45"/>
                                      <w:u w:val="single"/>
                                    </w:rPr>
                                  </w:pPr>
                                  <w:r w:rsidRPr="008F2CDB">
                                    <w:rPr>
                                      <w:rFonts w:cs="SegoeUI"/>
                                      <w:b/>
                                      <w:color w:val="FFCA08" w:themeColor="accent1"/>
                                      <w:sz w:val="96"/>
                                      <w:szCs w:val="45"/>
                                      <w:u w:val="single"/>
                                    </w:rPr>
                                    <w:t>Register Here</w:t>
                                  </w:r>
                                </w:p>
                                <w:p w14:paraId="2F786512" w14:textId="065E1EFE" w:rsidR="008F2CDB" w:rsidRPr="00D73DE8" w:rsidRDefault="008F2CDB" w:rsidP="00D73DE8">
                                  <w:pPr>
                                    <w:jc w:val="center"/>
                                  </w:pPr>
                                  <w:r w:rsidRPr="00D73DE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D7A4E1" wp14:editId="1DDEB507">
                                        <wp:extent cx="1544661" cy="1280646"/>
                                        <wp:effectExtent l="76200" t="76200" r="132080" b="129540"/>
                                        <wp:docPr id="36" name="Picture 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rot="10800000" flipV="1">
                                                  <a:off x="0" y="0"/>
                                                  <a:ext cx="1584056" cy="13133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 w="38100" cap="sq">
                                                  <a:solidFill>
                                                    <a:srgbClr val="000000"/>
                                                  </a:solidFill>
                                                  <a:prstDash val="solid"/>
                                                  <a:miter lim="800000"/>
                                                </a:ln>
                                                <a:effectLst>
                                                  <a:outerShdw blurRad="50800" dist="38100" dir="2700000" algn="tl" rotWithShape="0">
                                                    <a:srgbClr val="000000">
                                                      <a:alpha val="43000"/>
                                                    </a:srgbClr>
                                                  </a:outerShdw>
                                                </a:effec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0FF79" id="Text Box 6" o:spid="_x0000_s1037" type="#_x0000_t202" style="position:absolute;left:0;text-align:left;margin-left:158.95pt;margin-top:117.8pt;width:292.25pt;height:191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" filled="f" stroked="f" strokeweight=".5pt">
                      <v:textbox>
                        <w:txbxContent>
                          <w:p w14:paraId="01146472" w14:textId="77777777" w:rsidR="008F2CDB" w:rsidRPr="008F2CDB" w:rsidRDefault="008F2CDB" w:rsidP="008F2CDB">
                            <w:pPr>
                              <w:jc w:val="center"/>
                              <w:outlineLvl w:val="0"/>
                              <w:rPr>
                                <w:rFonts w:cs="SegoeUI"/>
                                <w:b/>
                                <w:color w:val="FFCA08" w:themeColor="accent1"/>
                                <w:sz w:val="96"/>
                                <w:szCs w:val="45"/>
                                <w:u w:val="single"/>
                              </w:rPr>
                            </w:pPr>
                            <w:r w:rsidRPr="008F2CDB">
                              <w:rPr>
                                <w:rFonts w:cs="SegoeUI"/>
                                <w:b/>
                                <w:color w:val="FFCA08" w:themeColor="accent1"/>
                                <w:sz w:val="96"/>
                                <w:szCs w:val="45"/>
                                <w:u w:val="single"/>
                              </w:rPr>
                              <w:t>Register Here</w:t>
                            </w:r>
                          </w:p>
                          <w:p w14:paraId="2F786512" w14:textId="065E1EFE" w:rsidR="008F2CDB" w:rsidRPr="00D73DE8" w:rsidRDefault="008F2CDB" w:rsidP="00D73DE8">
                            <w:pPr>
                              <w:jc w:val="center"/>
                            </w:pPr>
                            <w:r w:rsidRPr="00D73DE8">
                              <w:rPr>
                                <w:noProof/>
                              </w:rPr>
                              <w:drawing>
                                <wp:inline distT="0" distB="0" distL="0" distR="0" wp14:anchorId="63D7A4E1" wp14:editId="1DDEB507">
                                  <wp:extent cx="1544661" cy="1280646"/>
                                  <wp:effectExtent l="76200" t="76200" r="132080" b="12954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1584056" cy="13133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D415A" w:rsidRPr="00812F42" w14:paraId="53CFE510" w14:textId="77777777" w:rsidTr="00676CE2">
        <w:trPr>
          <w:trHeight w:val="3897"/>
        </w:trPr>
        <w:tc>
          <w:tcPr>
            <w:tcW w:w="12341" w:type="dxa"/>
            <w:vAlign w:val="center"/>
          </w:tcPr>
          <w:p w14:paraId="54C96EC6" w14:textId="1BFBC2D4" w:rsidR="008F2CDB" w:rsidRPr="008F2CDB" w:rsidRDefault="008F2CDB" w:rsidP="008F2CDB"/>
          <w:p w14:paraId="59696E01" w14:textId="6BA35D97" w:rsidR="00D73DE8" w:rsidRDefault="00D73DE8" w:rsidP="008A5630">
            <w:pPr>
              <w:pStyle w:val="Heading3"/>
              <w:rPr>
                <w:b/>
                <w:sz w:val="30"/>
                <w:szCs w:val="30"/>
              </w:rPr>
            </w:pPr>
          </w:p>
          <w:p w14:paraId="29AEBDAD" w14:textId="77777777" w:rsidR="00676CE2" w:rsidRPr="00676CE2" w:rsidRDefault="00676CE2" w:rsidP="00676CE2"/>
          <w:p w14:paraId="46B16422" w14:textId="1E5B4E5C" w:rsidR="00D73DE8" w:rsidRDefault="00D73DE8" w:rsidP="00D73DE8"/>
          <w:p w14:paraId="2FD9E961" w14:textId="55DAEC6E" w:rsidR="00D73DE8" w:rsidRDefault="00D73DE8" w:rsidP="00D73DE8"/>
          <w:p w14:paraId="4AAD08A9" w14:textId="77777777" w:rsidR="00D73DE8" w:rsidRPr="00D73DE8" w:rsidRDefault="00D73DE8" w:rsidP="00D73DE8"/>
          <w:p w14:paraId="287E7450" w14:textId="73B044F9" w:rsidR="009D1FFC" w:rsidRDefault="009D1FFC" w:rsidP="009D1FFC"/>
          <w:p w14:paraId="4C53021D" w14:textId="77777777" w:rsidR="00676CE2" w:rsidRPr="00676CE2" w:rsidRDefault="00676CE2" w:rsidP="009D1FFC">
            <w:pPr>
              <w:rPr>
                <w:sz w:val="4"/>
                <w:szCs w:val="4"/>
              </w:rPr>
            </w:pPr>
          </w:p>
          <w:p w14:paraId="6D860CFB" w14:textId="066DE04C" w:rsidR="002600AD" w:rsidRPr="004B4875" w:rsidRDefault="002600AD" w:rsidP="008A5630">
            <w:pPr>
              <w:pStyle w:val="Heading3"/>
              <w:rPr>
                <w:b/>
                <w:sz w:val="30"/>
                <w:szCs w:val="30"/>
              </w:rPr>
            </w:pPr>
            <w:r w:rsidRPr="004B4875">
              <w:rPr>
                <w:b/>
                <w:sz w:val="30"/>
                <w:szCs w:val="30"/>
              </w:rPr>
              <w:t xml:space="preserve">Scholarship Office: 1500 Procter Street Port Arthur, TX 77641 | Student Center, Room 310 </w:t>
            </w:r>
          </w:p>
          <w:p w14:paraId="2FF7E318" w14:textId="62BFA767" w:rsidR="003D415A" w:rsidRPr="002600AD" w:rsidRDefault="002600AD" w:rsidP="008A5630">
            <w:pPr>
              <w:pStyle w:val="Heading3"/>
              <w:rPr>
                <w:b/>
                <w:sz w:val="30"/>
                <w:szCs w:val="30"/>
              </w:rPr>
            </w:pPr>
            <w:r w:rsidRPr="004B4875">
              <w:rPr>
                <w:b/>
                <w:sz w:val="30"/>
                <w:szCs w:val="30"/>
              </w:rPr>
              <w:t xml:space="preserve">409-984-6184 | scholarships@lamarpa.edu </w:t>
            </w:r>
          </w:p>
        </w:tc>
      </w:tr>
    </w:tbl>
    <w:p w14:paraId="2E104578" w14:textId="5B6C0775" w:rsidR="008F2CDB" w:rsidRPr="003D415A" w:rsidRDefault="008F2CDB" w:rsidP="00676CE2">
      <w:pPr>
        <w:spacing w:after="0"/>
        <w:rPr>
          <w:sz w:val="6"/>
          <w:szCs w:val="6"/>
        </w:rPr>
      </w:pPr>
    </w:p>
    <w:sectPr w:rsidR="008F2CDB" w:rsidRPr="003D415A" w:rsidSect="002600AD">
      <w:type w:val="continuous"/>
      <w:pgSz w:w="12240" w:h="15840"/>
      <w:pgMar w:top="360" w:right="360" w:bottom="1080" w:left="360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B88A2" w14:textId="77777777" w:rsidR="003E756F" w:rsidRDefault="003E756F" w:rsidP="00DD5246">
      <w:pPr>
        <w:spacing w:after="0" w:line="240" w:lineRule="auto"/>
      </w:pPr>
      <w:r>
        <w:separator/>
      </w:r>
    </w:p>
  </w:endnote>
  <w:endnote w:type="continuationSeparator" w:id="0">
    <w:p w14:paraId="1FB1A125" w14:textId="77777777" w:rsidR="003E756F" w:rsidRDefault="003E756F" w:rsidP="00DD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E1F5F" w14:textId="77777777" w:rsidR="003E756F" w:rsidRDefault="003E756F" w:rsidP="00DD5246">
      <w:pPr>
        <w:spacing w:after="0" w:line="240" w:lineRule="auto"/>
      </w:pPr>
      <w:r>
        <w:separator/>
      </w:r>
    </w:p>
  </w:footnote>
  <w:footnote w:type="continuationSeparator" w:id="0">
    <w:p w14:paraId="4AD09935" w14:textId="77777777" w:rsidR="003E756F" w:rsidRDefault="003E756F" w:rsidP="00DD52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56F"/>
    <w:rsid w:val="00000AC7"/>
    <w:rsid w:val="000037D9"/>
    <w:rsid w:val="0005122A"/>
    <w:rsid w:val="0009249D"/>
    <w:rsid w:val="00097F4A"/>
    <w:rsid w:val="000A4794"/>
    <w:rsid w:val="000E09C1"/>
    <w:rsid w:val="00135E3A"/>
    <w:rsid w:val="00135F51"/>
    <w:rsid w:val="00161A55"/>
    <w:rsid w:val="00184D67"/>
    <w:rsid w:val="00196897"/>
    <w:rsid w:val="00202026"/>
    <w:rsid w:val="0021505C"/>
    <w:rsid w:val="002173EB"/>
    <w:rsid w:val="002600AD"/>
    <w:rsid w:val="002728E5"/>
    <w:rsid w:val="0028387D"/>
    <w:rsid w:val="00307ABA"/>
    <w:rsid w:val="00366399"/>
    <w:rsid w:val="00384893"/>
    <w:rsid w:val="003978E8"/>
    <w:rsid w:val="003A4B50"/>
    <w:rsid w:val="003C7177"/>
    <w:rsid w:val="003D415A"/>
    <w:rsid w:val="003E756F"/>
    <w:rsid w:val="00400071"/>
    <w:rsid w:val="00404AD0"/>
    <w:rsid w:val="004606EF"/>
    <w:rsid w:val="00462F68"/>
    <w:rsid w:val="004700C2"/>
    <w:rsid w:val="004702C6"/>
    <w:rsid w:val="00491344"/>
    <w:rsid w:val="004A5191"/>
    <w:rsid w:val="004B4875"/>
    <w:rsid w:val="004D4521"/>
    <w:rsid w:val="004E371C"/>
    <w:rsid w:val="004E6BDF"/>
    <w:rsid w:val="004F1835"/>
    <w:rsid w:val="0053065D"/>
    <w:rsid w:val="00561DA2"/>
    <w:rsid w:val="00563E13"/>
    <w:rsid w:val="00596717"/>
    <w:rsid w:val="005C3272"/>
    <w:rsid w:val="00611C24"/>
    <w:rsid w:val="006373DF"/>
    <w:rsid w:val="00642335"/>
    <w:rsid w:val="006660B3"/>
    <w:rsid w:val="00671F38"/>
    <w:rsid w:val="00676CE2"/>
    <w:rsid w:val="0069134A"/>
    <w:rsid w:val="007359D7"/>
    <w:rsid w:val="00770DFF"/>
    <w:rsid w:val="00807C64"/>
    <w:rsid w:val="00807EA5"/>
    <w:rsid w:val="00812F42"/>
    <w:rsid w:val="0082749F"/>
    <w:rsid w:val="008A5630"/>
    <w:rsid w:val="008C408E"/>
    <w:rsid w:val="008E7510"/>
    <w:rsid w:val="008F2CDB"/>
    <w:rsid w:val="00931728"/>
    <w:rsid w:val="00944163"/>
    <w:rsid w:val="009A3120"/>
    <w:rsid w:val="009D0EC2"/>
    <w:rsid w:val="009D1FFC"/>
    <w:rsid w:val="009E4BDA"/>
    <w:rsid w:val="00A268AB"/>
    <w:rsid w:val="00A37BCA"/>
    <w:rsid w:val="00A61985"/>
    <w:rsid w:val="00AE0E1A"/>
    <w:rsid w:val="00AF0FF3"/>
    <w:rsid w:val="00AF2FC7"/>
    <w:rsid w:val="00B4145A"/>
    <w:rsid w:val="00B74DB5"/>
    <w:rsid w:val="00B7754B"/>
    <w:rsid w:val="00B81794"/>
    <w:rsid w:val="00BA2A3A"/>
    <w:rsid w:val="00BD584E"/>
    <w:rsid w:val="00C35DD3"/>
    <w:rsid w:val="00C470A7"/>
    <w:rsid w:val="00C93193"/>
    <w:rsid w:val="00C94728"/>
    <w:rsid w:val="00CD1F8C"/>
    <w:rsid w:val="00CD349D"/>
    <w:rsid w:val="00D02417"/>
    <w:rsid w:val="00D04AC7"/>
    <w:rsid w:val="00D522A8"/>
    <w:rsid w:val="00D63330"/>
    <w:rsid w:val="00D63A83"/>
    <w:rsid w:val="00D66A69"/>
    <w:rsid w:val="00D73DE8"/>
    <w:rsid w:val="00DD5246"/>
    <w:rsid w:val="00E24CFC"/>
    <w:rsid w:val="00E93738"/>
    <w:rsid w:val="00E94B72"/>
    <w:rsid w:val="00EB72E7"/>
    <w:rsid w:val="00EC68AD"/>
    <w:rsid w:val="00ED3BAA"/>
    <w:rsid w:val="00EF2DC4"/>
    <w:rsid w:val="00F1598C"/>
    <w:rsid w:val="00F15E5B"/>
    <w:rsid w:val="00F96BB6"/>
    <w:rsid w:val="00FB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30B6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F4A"/>
  </w:style>
  <w:style w:type="paragraph" w:styleId="Heading1">
    <w:name w:val="heading 1"/>
    <w:basedOn w:val="Normal"/>
    <w:next w:val="Normal"/>
    <w:link w:val="Heading1Char"/>
    <w:uiPriority w:val="9"/>
    <w:qFormat/>
    <w:rsid w:val="00812F42"/>
    <w:pPr>
      <w:jc w:val="center"/>
      <w:outlineLvl w:val="0"/>
    </w:pPr>
    <w:rPr>
      <w:rFonts w:cs="SegoeUI"/>
      <w:color w:val="FFCA08" w:themeColor="accent1"/>
      <w:sz w:val="96"/>
      <w:szCs w:val="45"/>
    </w:rPr>
  </w:style>
  <w:style w:type="paragraph" w:styleId="Heading2">
    <w:name w:val="heading 2"/>
    <w:basedOn w:val="Normal"/>
    <w:next w:val="Normal"/>
    <w:link w:val="Heading2Char"/>
    <w:uiPriority w:val="9"/>
    <w:qFormat/>
    <w:rsid w:val="00812F42"/>
    <w:pPr>
      <w:spacing w:after="0"/>
      <w:jc w:val="center"/>
      <w:outlineLvl w:val="1"/>
    </w:pPr>
    <w:rPr>
      <w:rFonts w:cs="SegoeUI"/>
      <w:color w:val="FFFFFF" w:themeColor="background1"/>
      <w:sz w:val="56"/>
      <w:szCs w:val="41"/>
    </w:rPr>
  </w:style>
  <w:style w:type="paragraph" w:styleId="Heading3">
    <w:name w:val="heading 3"/>
    <w:basedOn w:val="Normal"/>
    <w:next w:val="Normal"/>
    <w:link w:val="Heading3Char"/>
    <w:uiPriority w:val="9"/>
    <w:qFormat/>
    <w:rsid w:val="00812F42"/>
    <w:pPr>
      <w:spacing w:after="0" w:line="216" w:lineRule="auto"/>
      <w:jc w:val="center"/>
      <w:outlineLvl w:val="2"/>
    </w:pPr>
    <w:rPr>
      <w:rFonts w:cs="SegoeUI"/>
      <w:color w:val="FFFFFF" w:themeColor="background1"/>
      <w:sz w:val="44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MSFT_ Word Journal table"/>
    <w:basedOn w:val="TableNormal"/>
    <w:uiPriority w:val="39"/>
    <w:rsid w:val="00000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Brush Script MT" w:hAnsi="Brush Script MT"/>
        <w:b w:val="0"/>
      </w:rPr>
    </w:tblStylePr>
    <w:tblStylePr w:type="firstCol">
      <w:rPr>
        <w:rFonts w:asciiTheme="minorHAnsi" w:hAnsiTheme="minorHAnsi"/>
        <w:sz w:val="24"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812F42"/>
    <w:pPr>
      <w:spacing w:after="0" w:line="192" w:lineRule="auto"/>
      <w:jc w:val="center"/>
    </w:pPr>
    <w:rPr>
      <w:rFonts w:ascii="Impact" w:hAnsi="Impact"/>
      <w:b/>
      <w:bCs/>
      <w:i/>
      <w:iCs/>
      <w:color w:val="FFCA08" w:themeColor="accent1"/>
      <w:sz w:val="220"/>
      <w:szCs w:val="220"/>
    </w:rPr>
  </w:style>
  <w:style w:type="character" w:customStyle="1" w:styleId="TitleChar">
    <w:name w:val="Title Char"/>
    <w:basedOn w:val="DefaultParagraphFont"/>
    <w:link w:val="Title"/>
    <w:uiPriority w:val="10"/>
    <w:rsid w:val="00812F42"/>
    <w:rPr>
      <w:rFonts w:ascii="Impact" w:hAnsi="Impact"/>
      <w:b/>
      <w:bCs/>
      <w:i/>
      <w:iCs/>
      <w:color w:val="FFCA08" w:themeColor="accent1"/>
      <w:sz w:val="220"/>
      <w:szCs w:val="220"/>
    </w:rPr>
  </w:style>
  <w:style w:type="character" w:styleId="PlaceholderText">
    <w:name w:val="Placeholder Text"/>
    <w:basedOn w:val="DefaultParagraphFont"/>
    <w:uiPriority w:val="99"/>
    <w:semiHidden/>
    <w:rsid w:val="00DD524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812F42"/>
    <w:rPr>
      <w:rFonts w:cs="SegoeUI"/>
      <w:color w:val="FFCA08" w:themeColor="accent1"/>
      <w:sz w:val="96"/>
      <w:szCs w:val="45"/>
    </w:rPr>
  </w:style>
  <w:style w:type="character" w:customStyle="1" w:styleId="Heading2Char">
    <w:name w:val="Heading 2 Char"/>
    <w:basedOn w:val="DefaultParagraphFont"/>
    <w:link w:val="Heading2"/>
    <w:uiPriority w:val="9"/>
    <w:rsid w:val="00812F42"/>
    <w:rPr>
      <w:rFonts w:cs="SegoeUI"/>
      <w:color w:val="FFFFFF" w:themeColor="background1"/>
      <w:sz w:val="56"/>
      <w:szCs w:val="41"/>
    </w:rPr>
  </w:style>
  <w:style w:type="paragraph" w:styleId="Header">
    <w:name w:val="header"/>
    <w:basedOn w:val="Normal"/>
    <w:link w:val="HeaderChar"/>
    <w:uiPriority w:val="99"/>
    <w:semiHidden/>
    <w:rsid w:val="00DD5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4AD0"/>
  </w:style>
  <w:style w:type="paragraph" w:styleId="Footer">
    <w:name w:val="footer"/>
    <w:basedOn w:val="Normal"/>
    <w:link w:val="FooterChar"/>
    <w:uiPriority w:val="99"/>
    <w:semiHidden/>
    <w:rsid w:val="00DD5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4AD0"/>
  </w:style>
  <w:style w:type="character" w:customStyle="1" w:styleId="Heading3Char">
    <w:name w:val="Heading 3 Char"/>
    <w:basedOn w:val="DefaultParagraphFont"/>
    <w:link w:val="Heading3"/>
    <w:uiPriority w:val="9"/>
    <w:rsid w:val="00812F42"/>
    <w:rPr>
      <w:rFonts w:cs="SegoeUI"/>
      <w:color w:val="FFFFFF" w:themeColor="background1"/>
      <w:sz w:val="44"/>
      <w:szCs w:val="35"/>
    </w:rPr>
  </w:style>
  <w:style w:type="character" w:styleId="Hyperlink">
    <w:name w:val="Hyperlink"/>
    <w:basedOn w:val="DefaultParagraphFont"/>
    <w:uiPriority w:val="99"/>
    <w:unhideWhenUsed/>
    <w:rsid w:val="002600AD"/>
    <w:rPr>
      <w:color w:val="F8931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tonal\AppData\Roaming\Microsoft\Templates\Grand%20opening.dotx" TargetMode="External"/></Relationships>
</file>

<file path=word/theme/theme1.xml><?xml version="1.0" encoding="utf-8"?>
<a:theme xmlns:a="http://schemas.openxmlformats.org/drawingml/2006/main" name="Office Theme">
  <a:themeElements>
    <a:clrScheme name="Microsoft template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5F2E1F"/>
      </a:accent3>
      <a:accent4>
        <a:srgbClr val="C96F06"/>
      </a:accent4>
      <a:accent5>
        <a:srgbClr val="E64823"/>
      </a:accent5>
      <a:accent6>
        <a:srgbClr val="C59A00"/>
      </a:accent6>
      <a:hlink>
        <a:srgbClr val="F8931D"/>
      </a:hlink>
      <a:folHlink>
        <a:srgbClr val="7F723D"/>
      </a:folHlink>
    </a:clrScheme>
    <a:fontScheme name="Custom 7">
      <a:majorFont>
        <a:latin typeface="Impac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8325275D0EC4E9B61B1D034D568F4" ma:contentTypeVersion="12" ma:contentTypeDescription="Create a new document." ma:contentTypeScope="" ma:versionID="4b68213a9400a711aa0b479c9562363c">
  <xsd:schema xmlns:xsd="http://www.w3.org/2001/XMLSchema" xmlns:xs="http://www.w3.org/2001/XMLSchema" xmlns:p="http://schemas.microsoft.com/office/2006/metadata/properties" xmlns:ns3="9d20a15f-ae8e-46c4-b3e7-f9f7752f9afc" xmlns:ns4="f1c2064e-ac9f-4a7b-b7fc-dac0418c322d" targetNamespace="http://schemas.microsoft.com/office/2006/metadata/properties" ma:root="true" ma:fieldsID="2afcb46d0f316321f722e0ce8cec9982" ns3:_="" ns4:_="">
    <xsd:import namespace="9d20a15f-ae8e-46c4-b3e7-f9f7752f9afc"/>
    <xsd:import namespace="f1c2064e-ac9f-4a7b-b7fc-dac0418c32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0a15f-ae8e-46c4-b3e7-f9f7752f9a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2064e-ac9f-4a7b-b7fc-dac0418c3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9d20a15f-ae8e-46c4-b3e7-f9f7752f9a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72FF5-FD9E-4105-AF9A-29D2541A0B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72EC03-FF4B-4E21-A42F-793F4AD83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0a15f-ae8e-46c4-b3e7-f9f7752f9afc"/>
    <ds:schemaRef ds:uri="f1c2064e-ac9f-4a7b-b7fc-dac0418c32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F87601-FAF3-477C-B627-218E82543CD7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9d20a15f-ae8e-46c4-b3e7-f9f7752f9afc"/>
    <ds:schemaRef ds:uri="http://schemas.microsoft.com/office/2006/metadata/properties"/>
    <ds:schemaRef ds:uri="http://www.w3.org/XML/1998/namespace"/>
    <ds:schemaRef ds:uri="f1c2064e-ac9f-4a7b-b7fc-dac0418c322d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F238189-1356-45F1-973A-979FC1B7A4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Grand opening</Template>
  <TotalTime>0</TotalTime>
  <Pages>1</Pages>
  <Words>31</Words>
  <Characters>177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2022-02-22T19:26:00Z</dcterms:created>
  <dcterms:modified xsi:type="dcterms:W3CDTF">2022-02-22T19:26:00Z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0x0101009508325275D0EC4E9B61B1D034D568F4</vt:lpwstr>
  </property>
</Properties>
</file>