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4848" w:rsidRPr="00124848" w:rsidRDefault="00590A85" w:rsidP="009632C9">
      <w:r>
        <w:rPr>
          <w:noProof/>
          <w:color w:val="43526B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1975449</wp:posOffset>
            </wp:positionH>
            <wp:positionV relativeFrom="paragraph">
              <wp:posOffset>1668888</wp:posOffset>
            </wp:positionV>
            <wp:extent cx="1124585" cy="594360"/>
            <wp:effectExtent l="0" t="0" r="0" b="0"/>
            <wp:wrapNone/>
            <wp:docPr id="1" name="Picture 1" descr="sc4cl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4cl9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585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72821</wp:posOffset>
                </wp:positionV>
                <wp:extent cx="5740400" cy="1569720"/>
                <wp:effectExtent l="0" t="0" r="12700" b="1143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B1D6B" w:rsidRDefault="00FB1D6B" w:rsidP="00DC77A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DC77A9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u w:val="single"/>
                              </w:rPr>
                              <w:t>Expectation: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Read to Self, Read to Someone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br/>
                              <w:t xml:space="preserve">         </w:t>
                            </w:r>
                            <w:r w:rsidR="00FB07F5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- a Total of at least 10-15 minutes</w:t>
                            </w:r>
                          </w:p>
                          <w:p w:rsidR="00FB1D6B" w:rsidRDefault="00FB1D6B" w:rsidP="00DC77A9">
                            <w:pP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 w:rsidRPr="00DC77A9"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  <w:u w:val="single"/>
                              </w:rPr>
                              <w:t>A Hope: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 xml:space="preserve">  That someone will read to your child as often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br/>
                              <w:t xml:space="preserve">            as possible.  See the Read Aloud Paper</w:t>
                            </w:r>
                          </w:p>
                          <w:p w:rsidR="00FB1D6B" w:rsidRDefault="00FB1D6B" w:rsidP="00B8177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FB1D6B" w:rsidRDefault="00FB1D6B" w:rsidP="00B8177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FB1D6B" w:rsidRPr="009632C9" w:rsidRDefault="00FB1D6B" w:rsidP="00B8177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FB1D6B" w:rsidRPr="007D3407" w:rsidRDefault="00FB1D6B">
                            <w:pPr>
                              <w:rPr>
                                <w:noProof/>
                                <w:color w:val="43526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5.75pt;width:452pt;height:123.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" filled="f" strokeweight=".5pt">
                <v:path arrowok="t"/>
                <v:textbox>
                  <w:txbxContent>
                    <w:p w:rsidR="00FB1D6B" w:rsidRDefault="00FB1D6B" w:rsidP="00DC77A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DC77A9">
                        <w:rPr>
                          <w:rFonts w:ascii="Comic Sans MS" w:hAnsi="Comic Sans MS"/>
                          <w:b/>
                          <w:sz w:val="32"/>
                          <w:szCs w:val="32"/>
                          <w:u w:val="single"/>
                        </w:rPr>
                        <w:t>Expectation: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Read to Self, Read to Someone 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br/>
                        <w:t xml:space="preserve">         </w:t>
                      </w:r>
                      <w:r w:rsidR="00FB07F5"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- a Total of at least 10-15 minutes</w:t>
                      </w:r>
                    </w:p>
                    <w:p w:rsidR="00FB1D6B" w:rsidRDefault="00FB1D6B" w:rsidP="00DC77A9">
                      <w:pP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 w:rsidRPr="00DC77A9">
                        <w:rPr>
                          <w:rFonts w:ascii="Comic Sans MS" w:hAnsi="Comic Sans MS"/>
                          <w:b/>
                          <w:sz w:val="32"/>
                          <w:szCs w:val="32"/>
                          <w:u w:val="single"/>
                        </w:rPr>
                        <w:t>A Hope: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 xml:space="preserve">  That someone will read to your child as often </w:t>
                      </w: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br/>
                        <w:t xml:space="preserve">            as possible.  See the Read Aloud Paper</w:t>
                      </w:r>
                    </w:p>
                    <w:p w:rsidR="00FB1D6B" w:rsidRDefault="00FB1D6B" w:rsidP="00B8177F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:rsidR="00FB1D6B" w:rsidRDefault="00FB1D6B" w:rsidP="00B8177F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:rsidR="00FB1D6B" w:rsidRPr="009632C9" w:rsidRDefault="00FB1D6B" w:rsidP="00B8177F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</w:p>
                    <w:p w:rsidR="00FB1D6B" w:rsidRPr="007D3407" w:rsidRDefault="00FB1D6B">
                      <w:pPr>
                        <w:rPr>
                          <w:noProof/>
                          <w:color w:val="43526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177F">
        <w:t xml:space="preserve">    </w:t>
      </w:r>
      <w:r w:rsidR="009632C9">
        <w:t xml:space="preserve">                                                                                                                              </w:t>
      </w:r>
      <w:r w:rsidR="00B8177F">
        <w:t xml:space="preserve">     </w:t>
      </w:r>
    </w:p>
    <w:p w:rsidR="00DC77A9" w:rsidRDefault="00DC77A9">
      <w:pPr>
        <w:rPr>
          <w:rFonts w:ascii="Comic Sans MS" w:hAnsi="Comic Sans MS"/>
          <w:sz w:val="28"/>
          <w:szCs w:val="28"/>
        </w:rPr>
      </w:pPr>
    </w:p>
    <w:p w:rsidR="009432E5" w:rsidRDefault="009432E5">
      <w:pPr>
        <w:rPr>
          <w:rFonts w:ascii="Comic Sans MS" w:hAnsi="Comic Sans MS"/>
          <w:sz w:val="24"/>
          <w:szCs w:val="24"/>
        </w:rPr>
      </w:pPr>
    </w:p>
    <w:p w:rsidR="00590A85" w:rsidRDefault="00590A85">
      <w:pPr>
        <w:rPr>
          <w:rFonts w:ascii="Comic Sans MS" w:hAnsi="Comic Sans MS"/>
          <w:sz w:val="24"/>
          <w:szCs w:val="24"/>
        </w:rPr>
      </w:pPr>
    </w:p>
    <w:p w:rsidR="00590A85" w:rsidRDefault="00590A85">
      <w:pPr>
        <w:rPr>
          <w:rFonts w:ascii="Comic Sans MS" w:hAnsi="Comic Sans MS"/>
          <w:sz w:val="24"/>
          <w:szCs w:val="24"/>
        </w:rPr>
      </w:pPr>
      <w:r>
        <w:rPr>
          <w:noProof/>
          <w:color w:val="43526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3476445</wp:posOffset>
            </wp:positionH>
            <wp:positionV relativeFrom="paragraph">
              <wp:posOffset>208495</wp:posOffset>
            </wp:positionV>
            <wp:extent cx="1069340" cy="594360"/>
            <wp:effectExtent l="0" t="0" r="0" b="0"/>
            <wp:wrapNone/>
            <wp:docPr id="3" name="Picture 3" descr="sc4cl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4cl8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A85" w:rsidRDefault="00590A85">
      <w:pPr>
        <w:rPr>
          <w:rFonts w:ascii="Comic Sans MS" w:hAnsi="Comic Sans MS"/>
          <w:sz w:val="24"/>
          <w:szCs w:val="24"/>
        </w:rPr>
      </w:pPr>
    </w:p>
    <w:p w:rsidR="00590A85" w:rsidRDefault="00590A85">
      <w:pPr>
        <w:rPr>
          <w:rFonts w:ascii="Comic Sans MS" w:hAnsi="Comic Sans MS"/>
          <w:sz w:val="24"/>
          <w:szCs w:val="24"/>
        </w:rPr>
      </w:pPr>
    </w:p>
    <w:p w:rsidR="00124848" w:rsidRPr="009432E5" w:rsidRDefault="00124848">
      <w:p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 xml:space="preserve">As you know with anything we learn, the more we practice, the better we get.  </w:t>
      </w:r>
    </w:p>
    <w:p w:rsidR="00123518" w:rsidRPr="009432E5" w:rsidRDefault="00FB07F5" w:rsidP="00D65B28">
      <w:pPr>
        <w:rPr>
          <w:rFonts w:ascii="Comic Sans MS" w:hAnsi="Comic Sans MS"/>
          <w:b/>
          <w:sz w:val="24"/>
          <w:szCs w:val="24"/>
        </w:rPr>
      </w:pPr>
      <w:r w:rsidRPr="009432E5">
        <w:rPr>
          <w:rFonts w:ascii="Comic Sans MS" w:hAnsi="Comic Sans MS"/>
          <w:b/>
          <w:sz w:val="24"/>
          <w:szCs w:val="24"/>
        </w:rPr>
        <w:t>We will be sending home . . .</w:t>
      </w:r>
    </w:p>
    <w:p w:rsidR="00792F9A" w:rsidRPr="009432E5" w:rsidRDefault="00123518" w:rsidP="00123518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proofErr w:type="gramStart"/>
      <w:r w:rsidRPr="009432E5">
        <w:rPr>
          <w:rFonts w:ascii="Comic Sans MS" w:hAnsi="Comic Sans MS"/>
          <w:sz w:val="24"/>
          <w:szCs w:val="24"/>
        </w:rPr>
        <w:t>a</w:t>
      </w:r>
      <w:proofErr w:type="gramEnd"/>
      <w:r w:rsidRPr="009432E5">
        <w:rPr>
          <w:rFonts w:ascii="Comic Sans MS" w:hAnsi="Comic Sans MS"/>
          <w:sz w:val="24"/>
          <w:szCs w:val="24"/>
        </w:rPr>
        <w:t xml:space="preserve"> plastic </w:t>
      </w:r>
      <w:r w:rsidRPr="009432E5">
        <w:rPr>
          <w:rFonts w:ascii="Comic Sans MS" w:hAnsi="Comic Sans MS"/>
          <w:b/>
          <w:sz w:val="24"/>
          <w:szCs w:val="24"/>
          <w:u w:val="single"/>
        </w:rPr>
        <w:t>Take Home Reading Bag</w:t>
      </w:r>
      <w:r w:rsidRPr="009432E5">
        <w:rPr>
          <w:rFonts w:ascii="Comic Sans MS" w:hAnsi="Comic Sans MS"/>
          <w:sz w:val="24"/>
          <w:szCs w:val="24"/>
          <w:u w:val="single"/>
        </w:rPr>
        <w:t xml:space="preserve"> </w:t>
      </w:r>
      <w:r w:rsidRPr="009432E5">
        <w:rPr>
          <w:rFonts w:ascii="Comic Sans MS" w:hAnsi="Comic Sans MS"/>
          <w:sz w:val="24"/>
          <w:szCs w:val="24"/>
        </w:rPr>
        <w:t xml:space="preserve">with “Just Right Books” </w:t>
      </w:r>
      <w:r w:rsidR="00FB07F5" w:rsidRPr="009432E5">
        <w:rPr>
          <w:rFonts w:ascii="Comic Sans MS" w:hAnsi="Comic Sans MS"/>
          <w:sz w:val="24"/>
          <w:szCs w:val="24"/>
        </w:rPr>
        <w:t>.</w:t>
      </w:r>
    </w:p>
    <w:p w:rsidR="00590A85" w:rsidRDefault="00FB07F5" w:rsidP="00FB07F5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>a</w:t>
      </w:r>
      <w:r w:rsidR="00FB1D6B" w:rsidRPr="009432E5">
        <w:rPr>
          <w:rFonts w:ascii="Comic Sans MS" w:hAnsi="Comic Sans MS"/>
          <w:sz w:val="24"/>
          <w:szCs w:val="24"/>
        </w:rPr>
        <w:t xml:space="preserve"> Reading Log</w:t>
      </w:r>
      <w:r w:rsidRPr="009432E5">
        <w:rPr>
          <w:rFonts w:ascii="Comic Sans MS" w:hAnsi="Comic Sans MS"/>
          <w:sz w:val="24"/>
          <w:szCs w:val="24"/>
        </w:rPr>
        <w:t xml:space="preserve"> that</w:t>
      </w:r>
      <w:r w:rsidR="00FB1D6B" w:rsidRPr="009432E5">
        <w:rPr>
          <w:rFonts w:ascii="Comic Sans MS" w:hAnsi="Comic Sans MS"/>
          <w:sz w:val="24"/>
          <w:szCs w:val="24"/>
        </w:rPr>
        <w:t xml:space="preserve"> should be filled out</w:t>
      </w:r>
      <w:r w:rsidRPr="009432E5">
        <w:rPr>
          <w:rFonts w:ascii="Comic Sans MS" w:hAnsi="Comic Sans MS"/>
          <w:sz w:val="24"/>
          <w:szCs w:val="24"/>
        </w:rPr>
        <w:t xml:space="preserve"> daily</w:t>
      </w:r>
    </w:p>
    <w:p w:rsidR="00123518" w:rsidRPr="00590A85" w:rsidRDefault="00FB1D6B" w:rsidP="00FB07F5">
      <w:pPr>
        <w:pStyle w:val="ListParagraph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590A85">
        <w:rPr>
          <w:rFonts w:ascii="Comic Sans MS" w:hAnsi="Comic Sans MS"/>
          <w:sz w:val="24"/>
          <w:szCs w:val="24"/>
        </w:rPr>
        <w:t xml:space="preserve">The Reading Log should be returned to school </w:t>
      </w:r>
      <w:r w:rsidR="00FB07F5" w:rsidRPr="00590A85">
        <w:rPr>
          <w:rFonts w:ascii="Comic Sans MS" w:hAnsi="Comic Sans MS"/>
          <w:b/>
          <w:sz w:val="24"/>
          <w:szCs w:val="24"/>
        </w:rPr>
        <w:t>every day</w:t>
      </w:r>
      <w:r w:rsidR="00590A85">
        <w:rPr>
          <w:rFonts w:ascii="Comic Sans MS" w:hAnsi="Comic Sans MS"/>
          <w:b/>
          <w:sz w:val="24"/>
          <w:szCs w:val="24"/>
        </w:rPr>
        <w:t xml:space="preserve"> </w:t>
      </w:r>
      <w:r w:rsidRPr="00590A85">
        <w:rPr>
          <w:rFonts w:ascii="Comic Sans MS" w:hAnsi="Comic Sans MS"/>
          <w:sz w:val="24"/>
          <w:szCs w:val="24"/>
        </w:rPr>
        <w:t xml:space="preserve">in the </w:t>
      </w:r>
      <w:r w:rsidR="00FB07F5" w:rsidRPr="00590A85">
        <w:rPr>
          <w:rFonts w:ascii="Comic Sans MS" w:hAnsi="Comic Sans MS"/>
          <w:b/>
          <w:sz w:val="24"/>
          <w:szCs w:val="24"/>
          <w:u w:val="single"/>
        </w:rPr>
        <w:t xml:space="preserve">Take Home </w:t>
      </w:r>
      <w:r w:rsidRPr="00590A85">
        <w:rPr>
          <w:rFonts w:ascii="Comic Sans MS" w:hAnsi="Comic Sans MS"/>
          <w:b/>
          <w:sz w:val="24"/>
          <w:szCs w:val="24"/>
          <w:u w:val="single"/>
        </w:rPr>
        <w:t>Reading Bag.</w:t>
      </w:r>
    </w:p>
    <w:p w:rsidR="00792F9A" w:rsidRPr="009432E5" w:rsidRDefault="00826769" w:rsidP="00826769">
      <w:p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>*</w:t>
      </w:r>
      <w:r w:rsidR="00792F9A" w:rsidRPr="009432E5">
        <w:rPr>
          <w:rFonts w:ascii="Comic Sans MS" w:hAnsi="Comic Sans MS"/>
          <w:sz w:val="24"/>
          <w:szCs w:val="24"/>
        </w:rPr>
        <w:t>Our Reading Log includes weekend days</w:t>
      </w:r>
      <w:r w:rsidR="00D65B28" w:rsidRPr="009432E5">
        <w:rPr>
          <w:rFonts w:ascii="Comic Sans MS" w:hAnsi="Comic Sans MS"/>
          <w:sz w:val="24"/>
          <w:szCs w:val="24"/>
        </w:rPr>
        <w:t xml:space="preserve">. </w:t>
      </w:r>
      <w:r w:rsidR="00792F9A" w:rsidRPr="009432E5">
        <w:rPr>
          <w:rFonts w:ascii="Comic Sans MS" w:hAnsi="Comic Sans MS"/>
          <w:sz w:val="24"/>
          <w:szCs w:val="24"/>
        </w:rPr>
        <w:t>We know that sometimes busy families find more time to relax and read on the weekends.  This of course, is optional.</w:t>
      </w:r>
    </w:p>
    <w:p w:rsidR="00D65B28" w:rsidRPr="009432E5" w:rsidRDefault="00FB1D6B" w:rsidP="00792F9A">
      <w:pPr>
        <w:rPr>
          <w:rFonts w:ascii="Comic Sans MS" w:hAnsi="Comic Sans MS"/>
          <w:b/>
          <w:sz w:val="24"/>
          <w:szCs w:val="24"/>
        </w:rPr>
      </w:pPr>
      <w:r w:rsidRPr="009432E5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302260</wp:posOffset>
                </wp:positionV>
                <wp:extent cx="3505200" cy="167640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1D6B" w:rsidRDefault="00FB1D6B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Your child should be reading at least 10-15 minutes.  This can be by h</w:t>
                            </w:r>
                            <w:r w:rsidR="00FB07F5">
                              <w:rPr>
                                <w:rFonts w:ascii="Comic Sans MS" w:hAnsi="Comic Sans MS"/>
                              </w:rPr>
                              <w:t>im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/herself, t</w:t>
                            </w:r>
                            <w:r w:rsidR="00FB07F5">
                              <w:rPr>
                                <w:rFonts w:ascii="Comic Sans MS" w:hAnsi="Comic Sans MS"/>
                              </w:rPr>
                              <w:t>o you, or a combination of both.</w:t>
                            </w:r>
                          </w:p>
                          <w:p w:rsidR="00826769" w:rsidRDefault="0082676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encourage you to read to your child each day.  We do </w:t>
                            </w:r>
                            <w:r w:rsidR="00FB07F5">
                              <w:rPr>
                                <w:rFonts w:ascii="Comic Sans MS" w:hAnsi="Comic Sans MS"/>
                              </w:rPr>
                              <w:t>know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that life doesn’t always allow that to happen.  Please do it whenever you can.</w:t>
                            </w:r>
                          </w:p>
                          <w:p w:rsidR="00FB07F5" w:rsidRPr="00FB1D6B" w:rsidRDefault="00FB07F5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231pt;margin-top:23.8pt;width:276pt;height:13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" fillcolor="white [3201]" strokeweight=".5pt">
                <v:textbox>
                  <w:txbxContent>
                    <w:p w:rsidR="00FB1D6B" w:rsidRDefault="00FB1D6B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Your child should be reading at least 10-15 minutes.  This can be by h</w:t>
                      </w:r>
                      <w:r w:rsidR="00FB07F5">
                        <w:rPr>
                          <w:rFonts w:ascii="Comic Sans MS" w:hAnsi="Comic Sans MS"/>
                        </w:rPr>
                        <w:t>im</w:t>
                      </w:r>
                      <w:r>
                        <w:rPr>
                          <w:rFonts w:ascii="Comic Sans MS" w:hAnsi="Comic Sans MS"/>
                        </w:rPr>
                        <w:t>/herself, t</w:t>
                      </w:r>
                      <w:r w:rsidR="00FB07F5">
                        <w:rPr>
                          <w:rFonts w:ascii="Comic Sans MS" w:hAnsi="Comic Sans MS"/>
                        </w:rPr>
                        <w:t>o you, or a combination of both.</w:t>
                      </w:r>
                    </w:p>
                    <w:p w:rsidR="00826769" w:rsidRDefault="0082676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encourage you to read to your child each day.  We do </w:t>
                      </w:r>
                      <w:r w:rsidR="00FB07F5">
                        <w:rPr>
                          <w:rFonts w:ascii="Comic Sans MS" w:hAnsi="Comic Sans MS"/>
                        </w:rPr>
                        <w:t>know</w:t>
                      </w:r>
                      <w:r>
                        <w:rPr>
                          <w:rFonts w:ascii="Comic Sans MS" w:hAnsi="Comic Sans MS"/>
                        </w:rPr>
                        <w:t xml:space="preserve"> that life doesn’t always allow that to happen.  Please do it whenever you can.</w:t>
                      </w:r>
                    </w:p>
                    <w:p w:rsidR="00FB07F5" w:rsidRPr="00FB1D6B" w:rsidRDefault="00FB07F5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432E5">
        <w:rPr>
          <w:rFonts w:ascii="Comic Sans MS" w:hAnsi="Comic Sans M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628015</wp:posOffset>
                </wp:positionV>
                <wp:extent cx="406400" cy="977900"/>
                <wp:effectExtent l="0" t="19050" r="12700" b="12700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977900"/>
                        </a:xfrm>
                        <a:prstGeom prst="rightBrac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C0A79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2" o:spid="_x0000_s1026" type="#_x0000_t88" style="position:absolute;margin-left:188pt;margin-top:49.45pt;width:32pt;height:7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" adj="748" strokecolor="black [3213]" strokeweight="2.25pt"/>
            </w:pict>
          </mc:Fallback>
        </mc:AlternateContent>
      </w:r>
      <w:r w:rsidR="00792F9A" w:rsidRPr="009432E5">
        <w:rPr>
          <w:rFonts w:ascii="Comic Sans MS" w:hAnsi="Comic Sans MS"/>
          <w:b/>
          <w:sz w:val="24"/>
          <w:szCs w:val="24"/>
        </w:rPr>
        <w:t xml:space="preserve">On the log </w:t>
      </w:r>
      <w:r w:rsidR="00D65B28" w:rsidRPr="009432E5">
        <w:rPr>
          <w:rFonts w:ascii="Comic Sans MS" w:hAnsi="Comic Sans MS"/>
          <w:b/>
          <w:sz w:val="24"/>
          <w:szCs w:val="24"/>
        </w:rPr>
        <w:t xml:space="preserve">you will notice that we ask you (or your child) to record </w:t>
      </w:r>
      <w:r w:rsidRPr="009432E5">
        <w:rPr>
          <w:rFonts w:ascii="Comic Sans MS" w:hAnsi="Comic Sans MS"/>
          <w:b/>
          <w:sz w:val="24"/>
          <w:szCs w:val="24"/>
        </w:rPr>
        <w:t>how many minutes he/she</w:t>
      </w:r>
    </w:p>
    <w:p w:rsidR="00792F9A" w:rsidRPr="009432E5" w:rsidRDefault="00FB1D6B" w:rsidP="00D65B28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>Reads to self</w:t>
      </w:r>
    </w:p>
    <w:p w:rsidR="00D65B28" w:rsidRPr="009432E5" w:rsidRDefault="00FB1D6B" w:rsidP="00D65B28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>Reads to someone</w:t>
      </w:r>
    </w:p>
    <w:p w:rsidR="00D65B28" w:rsidRPr="009432E5" w:rsidRDefault="00FB1D6B" w:rsidP="00D65B28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432E5">
        <w:rPr>
          <w:rFonts w:ascii="Comic Sans MS" w:hAnsi="Comic Sans MS"/>
          <w:sz w:val="24"/>
          <w:szCs w:val="24"/>
        </w:rPr>
        <w:t xml:space="preserve">Someone reads to </w:t>
      </w:r>
      <w:r w:rsidR="00FB07F5" w:rsidRPr="009432E5">
        <w:rPr>
          <w:rFonts w:ascii="Comic Sans MS" w:hAnsi="Comic Sans MS"/>
          <w:sz w:val="24"/>
          <w:szCs w:val="24"/>
        </w:rPr>
        <w:t>me</w:t>
      </w:r>
    </w:p>
    <w:p w:rsidR="00826769" w:rsidRPr="009432E5" w:rsidRDefault="00826769" w:rsidP="00826769">
      <w:pPr>
        <w:rPr>
          <w:rFonts w:ascii="Comic Sans MS" w:hAnsi="Comic Sans MS"/>
          <w:sz w:val="24"/>
          <w:szCs w:val="24"/>
        </w:rPr>
      </w:pPr>
    </w:p>
    <w:p w:rsidR="00826769" w:rsidRPr="009432E5" w:rsidRDefault="00826769" w:rsidP="00FB1D6B">
      <w:pPr>
        <w:pStyle w:val="ListParagraph"/>
        <w:rPr>
          <w:rFonts w:ascii="Comic Sans MS" w:hAnsi="Comic Sans MS"/>
          <w:sz w:val="24"/>
          <w:szCs w:val="24"/>
        </w:rPr>
      </w:pPr>
    </w:p>
    <w:p w:rsidR="00D65B28" w:rsidRPr="009432E5" w:rsidRDefault="00FB1D6B" w:rsidP="00D65B28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proofErr w:type="gramStart"/>
      <w:r w:rsidRPr="009432E5">
        <w:rPr>
          <w:rFonts w:ascii="Comic Sans MS" w:hAnsi="Comic Sans MS"/>
          <w:sz w:val="24"/>
          <w:szCs w:val="24"/>
        </w:rPr>
        <w:t>a</w:t>
      </w:r>
      <w:proofErr w:type="gramEnd"/>
      <w:r w:rsidRPr="009432E5">
        <w:rPr>
          <w:rFonts w:ascii="Comic Sans MS" w:hAnsi="Comic Sans MS"/>
          <w:sz w:val="24"/>
          <w:szCs w:val="24"/>
        </w:rPr>
        <w:t xml:space="preserve"> place for a parent’s signature.</w:t>
      </w:r>
      <w:r w:rsidR="00D65B28" w:rsidRPr="009432E5">
        <w:rPr>
          <w:rFonts w:ascii="Comic Sans MS" w:hAnsi="Comic Sans MS"/>
          <w:sz w:val="24"/>
          <w:szCs w:val="24"/>
        </w:rPr>
        <w:t xml:space="preserve"> </w:t>
      </w:r>
      <w:r w:rsidR="00D65B28" w:rsidRPr="009432E5">
        <w:rPr>
          <w:rFonts w:ascii="Comic Sans MS" w:hAnsi="Comic Sans MS"/>
          <w:b/>
          <w:sz w:val="24"/>
          <w:szCs w:val="24"/>
        </w:rPr>
        <w:t>(mandatory</w:t>
      </w:r>
      <w:r w:rsidR="00D65B28" w:rsidRPr="009432E5">
        <w:rPr>
          <w:rFonts w:ascii="Comic Sans MS" w:hAnsi="Comic Sans MS"/>
          <w:sz w:val="24"/>
          <w:szCs w:val="24"/>
        </w:rPr>
        <w:t>)</w:t>
      </w:r>
    </w:p>
    <w:p w:rsidR="00184FD7" w:rsidRDefault="00590A85" w:rsidP="0082676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Most days an additional math or writing sheet will be sent home.</w:t>
      </w:r>
    </w:p>
    <w:p w:rsidR="00590A85" w:rsidRDefault="00590A85" w:rsidP="0082676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Thank you for your support!</w:t>
      </w:r>
    </w:p>
    <w:p w:rsidR="00590A85" w:rsidRPr="00590A85" w:rsidRDefault="00590A85" w:rsidP="00826769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-Jennifer Cimler</w:t>
      </w:r>
      <w:bookmarkStart w:id="0" w:name="_GoBack"/>
      <w:bookmarkEnd w:id="0"/>
    </w:p>
    <w:sectPr w:rsidR="00590A85" w:rsidRPr="00590A85" w:rsidSect="00124848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E5" w:rsidRDefault="009432E5" w:rsidP="009432E5">
      <w:pPr>
        <w:spacing w:after="0" w:line="240" w:lineRule="auto"/>
      </w:pPr>
      <w:r>
        <w:separator/>
      </w:r>
    </w:p>
  </w:endnote>
  <w:endnote w:type="continuationSeparator" w:id="0">
    <w:p w:rsidR="009432E5" w:rsidRDefault="009432E5" w:rsidP="00943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E5" w:rsidRDefault="009432E5" w:rsidP="009432E5">
      <w:pPr>
        <w:spacing w:after="0" w:line="240" w:lineRule="auto"/>
      </w:pPr>
      <w:r>
        <w:separator/>
      </w:r>
    </w:p>
  </w:footnote>
  <w:footnote w:type="continuationSeparator" w:id="0">
    <w:p w:rsidR="009432E5" w:rsidRDefault="009432E5" w:rsidP="00943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2E5" w:rsidRPr="009432E5" w:rsidRDefault="00590A85" w:rsidP="009432E5">
    <w:pPr>
      <w:jc w:val="center"/>
      <w:rPr>
        <w:rFonts w:ascii="Comic Sans MS" w:hAnsi="Comic Sans MS"/>
        <w:sz w:val="28"/>
        <w:szCs w:val="28"/>
      </w:rPr>
    </w:pPr>
    <w:r>
      <w:rPr>
        <w:rFonts w:ascii="Comic Sans MS" w:hAnsi="Comic Sans MS"/>
        <w:sz w:val="28"/>
        <w:szCs w:val="28"/>
      </w:rPr>
      <w:t>Homework in First Grade</w:t>
    </w:r>
  </w:p>
  <w:p w:rsidR="009432E5" w:rsidRDefault="00943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A3C10"/>
    <w:multiLevelType w:val="hybridMultilevel"/>
    <w:tmpl w:val="74A68F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581482"/>
    <w:multiLevelType w:val="hybridMultilevel"/>
    <w:tmpl w:val="F286A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8B530E"/>
    <w:multiLevelType w:val="hybridMultilevel"/>
    <w:tmpl w:val="F7D64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48"/>
    <w:rsid w:val="00095E26"/>
    <w:rsid w:val="00123518"/>
    <w:rsid w:val="00124848"/>
    <w:rsid w:val="00184FD7"/>
    <w:rsid w:val="0019197E"/>
    <w:rsid w:val="00587418"/>
    <w:rsid w:val="00590A85"/>
    <w:rsid w:val="00792F9A"/>
    <w:rsid w:val="007E6162"/>
    <w:rsid w:val="0081585E"/>
    <w:rsid w:val="00826769"/>
    <w:rsid w:val="00850156"/>
    <w:rsid w:val="009432E5"/>
    <w:rsid w:val="009607C0"/>
    <w:rsid w:val="009632C9"/>
    <w:rsid w:val="00A90C40"/>
    <w:rsid w:val="00B8177F"/>
    <w:rsid w:val="00C8739D"/>
    <w:rsid w:val="00D65B28"/>
    <w:rsid w:val="00DC77A9"/>
    <w:rsid w:val="00FB07F5"/>
    <w:rsid w:val="00FB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B7A90"/>
  <w15:docId w15:val="{200468CC-3BF7-4165-A833-C445274B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8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48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3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E5"/>
  </w:style>
  <w:style w:type="paragraph" w:styleId="Footer">
    <w:name w:val="footer"/>
    <w:basedOn w:val="Normal"/>
    <w:link w:val="FooterChar"/>
    <w:uiPriority w:val="99"/>
    <w:unhideWhenUsed/>
    <w:rsid w:val="00943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37719-727A-4C94-BDE6-0BB77C17F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42ED137F</Template>
  <TotalTime>5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</dc:creator>
  <cp:lastModifiedBy>Cimler, Jennifer</cp:lastModifiedBy>
  <cp:revision>3</cp:revision>
  <cp:lastPrinted>2017-10-02T13:17:00Z</cp:lastPrinted>
  <dcterms:created xsi:type="dcterms:W3CDTF">2018-01-08T19:17:00Z</dcterms:created>
  <dcterms:modified xsi:type="dcterms:W3CDTF">2018-01-08T19:24:00Z</dcterms:modified>
</cp:coreProperties>
</file>