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0DF" w:rsidRDefault="00B63514" w:rsidP="00B63514">
      <w:pPr>
        <w:rPr>
          <w:rStyle w:val="Strong"/>
          <w:rFonts w:ascii="KG Miss Kindergarten" w:hAnsi="KG Miss Kindergarten"/>
          <w:color w:val="111111"/>
          <w:sz w:val="32"/>
          <w:szCs w:val="32"/>
          <w:u w:val="single"/>
        </w:rPr>
      </w:pPr>
      <w:bookmarkStart w:id="0" w:name="_GoBack"/>
      <w:r>
        <w:rPr>
          <w:noProof/>
        </w:rPr>
        <w:drawing>
          <wp:anchor distT="0" distB="0" distL="114300" distR="114300" simplePos="0" relativeHeight="251658240" behindDoc="0" locked="0" layoutInCell="1" allowOverlap="1">
            <wp:simplePos x="0" y="0"/>
            <wp:positionH relativeFrom="column">
              <wp:posOffset>3657600</wp:posOffset>
            </wp:positionH>
            <wp:positionV relativeFrom="paragraph">
              <wp:posOffset>-447675</wp:posOffset>
            </wp:positionV>
            <wp:extent cx="2457123" cy="1447800"/>
            <wp:effectExtent l="0" t="0" r="635" b="0"/>
            <wp:wrapNone/>
            <wp:docPr id="1" name="Picture 1" descr="Image result for student taking tes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udent taking test clipar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57123" cy="14478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9640DF">
        <w:rPr>
          <w:rStyle w:val="Strong"/>
          <w:rFonts w:ascii="KG Miss Kindergarten" w:hAnsi="KG Miss Kindergarten"/>
          <w:color w:val="111111"/>
          <w:sz w:val="32"/>
          <w:szCs w:val="32"/>
          <w:u w:val="single"/>
        </w:rPr>
        <w:t>First Grade Assessments</w:t>
      </w:r>
    </w:p>
    <w:p w:rsidR="009640DF" w:rsidRDefault="009640DF" w:rsidP="009640DF">
      <w:pPr>
        <w:jc w:val="center"/>
        <w:rPr>
          <w:rFonts w:ascii="Verdana" w:hAnsi="Verdana"/>
          <w:color w:val="111111"/>
          <w:sz w:val="20"/>
          <w:szCs w:val="20"/>
        </w:rPr>
      </w:pPr>
    </w:p>
    <w:p w:rsidR="00B63514" w:rsidRDefault="009640DF" w:rsidP="009640DF">
      <w:pPr>
        <w:rPr>
          <w:rFonts w:ascii="KG Miss Kindergarten" w:hAnsi="KG Miss Kindergarten"/>
          <w:color w:val="111111"/>
          <w:sz w:val="28"/>
          <w:szCs w:val="28"/>
        </w:rPr>
      </w:pPr>
      <w:r>
        <w:rPr>
          <w:rFonts w:ascii="Verdana" w:hAnsi="Verdana"/>
          <w:color w:val="111111"/>
          <w:sz w:val="20"/>
          <w:szCs w:val="20"/>
        </w:rPr>
        <w:t> </w:t>
      </w:r>
      <w:r w:rsidRPr="00B63514">
        <w:rPr>
          <w:rFonts w:ascii="KG Miss Kindergarten" w:hAnsi="KG Miss Kindergarten"/>
          <w:color w:val="111111"/>
          <w:sz w:val="28"/>
          <w:szCs w:val="28"/>
        </w:rPr>
        <w:t xml:space="preserve">First graders are assessed in all </w:t>
      </w:r>
    </w:p>
    <w:p w:rsidR="009640DF" w:rsidRPr="00B63514" w:rsidRDefault="009640DF" w:rsidP="009640DF">
      <w:pPr>
        <w:rPr>
          <w:rFonts w:ascii="Verdana" w:hAnsi="Verdana"/>
          <w:color w:val="111111"/>
          <w:sz w:val="28"/>
          <w:szCs w:val="28"/>
        </w:rPr>
      </w:pPr>
      <w:proofErr w:type="gramStart"/>
      <w:r w:rsidRPr="00B63514">
        <w:rPr>
          <w:rFonts w:ascii="KG Miss Kindergarten" w:hAnsi="KG Miss Kindergarten"/>
          <w:color w:val="111111"/>
          <w:sz w:val="28"/>
          <w:szCs w:val="28"/>
        </w:rPr>
        <w:t>content</w:t>
      </w:r>
      <w:proofErr w:type="gramEnd"/>
      <w:r w:rsidRPr="00B63514">
        <w:rPr>
          <w:rFonts w:ascii="KG Miss Kindergarten" w:hAnsi="KG Miss Kindergarten"/>
          <w:color w:val="111111"/>
          <w:sz w:val="28"/>
          <w:szCs w:val="28"/>
        </w:rPr>
        <w:t xml:space="preserve"> areas. </w:t>
      </w:r>
      <w:r w:rsidRPr="00B63514">
        <w:rPr>
          <w:rFonts w:ascii="Verdana" w:hAnsi="Verdana"/>
          <w:color w:val="111111"/>
          <w:sz w:val="28"/>
          <w:szCs w:val="28"/>
        </w:rPr>
        <w:br/>
      </w:r>
      <w:r w:rsidRPr="00B63514">
        <w:rPr>
          <w:rFonts w:ascii="Verdana" w:hAnsi="Verdana"/>
          <w:color w:val="111111"/>
          <w:sz w:val="28"/>
          <w:szCs w:val="28"/>
        </w:rPr>
        <w:br/>
        <w:t> </w:t>
      </w:r>
      <w:r w:rsidRPr="00B63514">
        <w:rPr>
          <w:rFonts w:ascii="KG Miss Kindergarten" w:hAnsi="KG Miss Kindergarten"/>
          <w:color w:val="111111"/>
          <w:sz w:val="28"/>
          <w:szCs w:val="28"/>
        </w:rPr>
        <w:t xml:space="preserve">In reading workshop, students are formally assessed several times a year using the </w:t>
      </w:r>
      <w:proofErr w:type="spellStart"/>
      <w:r w:rsidRPr="00B63514">
        <w:rPr>
          <w:rFonts w:ascii="KG Miss Kindergarten" w:hAnsi="KG Miss Kindergarten"/>
          <w:color w:val="111111"/>
          <w:sz w:val="28"/>
          <w:szCs w:val="28"/>
        </w:rPr>
        <w:t>Fountas</w:t>
      </w:r>
      <w:proofErr w:type="spellEnd"/>
      <w:r w:rsidRPr="00B63514">
        <w:rPr>
          <w:rFonts w:ascii="KG Miss Kindergarten" w:hAnsi="KG Miss Kindergarten"/>
          <w:color w:val="111111"/>
          <w:sz w:val="28"/>
          <w:szCs w:val="28"/>
        </w:rPr>
        <w:t xml:space="preserve"> and </w:t>
      </w:r>
      <w:proofErr w:type="spellStart"/>
      <w:r w:rsidRPr="00B63514">
        <w:rPr>
          <w:rFonts w:ascii="KG Miss Kindergarten" w:hAnsi="KG Miss Kindergarten"/>
          <w:color w:val="111111"/>
          <w:sz w:val="28"/>
          <w:szCs w:val="28"/>
        </w:rPr>
        <w:t>Pinnell</w:t>
      </w:r>
      <w:proofErr w:type="spellEnd"/>
      <w:r w:rsidRPr="00B63514">
        <w:rPr>
          <w:rFonts w:ascii="KG Miss Kindergarten" w:hAnsi="KG Miss Kindergarten"/>
          <w:color w:val="111111"/>
          <w:sz w:val="28"/>
          <w:szCs w:val="28"/>
        </w:rPr>
        <w:t xml:space="preserve"> reading assessment.  They are assessed on accuracy of decoding, fluency, story retell, literal and inferential comprehension. All of these factors are taken into account when determining their “just right” independent reading level.</w:t>
      </w:r>
      <w:r w:rsidRPr="00B63514">
        <w:rPr>
          <w:rFonts w:ascii="Verdana" w:hAnsi="Verdana"/>
          <w:color w:val="111111"/>
          <w:sz w:val="28"/>
          <w:szCs w:val="28"/>
        </w:rPr>
        <w:br/>
        <w:t> </w:t>
      </w:r>
      <w:r w:rsidRPr="00B63514">
        <w:rPr>
          <w:rFonts w:ascii="Verdana" w:hAnsi="Verdana"/>
          <w:color w:val="111111"/>
          <w:sz w:val="28"/>
          <w:szCs w:val="28"/>
        </w:rPr>
        <w:br/>
      </w:r>
      <w:r w:rsidRPr="00B63514">
        <w:rPr>
          <w:rFonts w:ascii="KG Miss Kindergarten" w:hAnsi="KG Miss Kindergarten"/>
          <w:color w:val="111111"/>
          <w:sz w:val="28"/>
          <w:szCs w:val="28"/>
        </w:rPr>
        <w:t>Throughout the year, we will use informal running records, anecdotal notes and observations to monitor and adjust their reading levels.</w:t>
      </w:r>
      <w:r w:rsidRPr="00B63514">
        <w:rPr>
          <w:rFonts w:ascii="Verdana" w:hAnsi="Verdana"/>
          <w:color w:val="111111"/>
          <w:sz w:val="28"/>
          <w:szCs w:val="28"/>
        </w:rPr>
        <w:br/>
        <w:t> </w:t>
      </w:r>
      <w:r w:rsidRPr="00B63514">
        <w:rPr>
          <w:rFonts w:ascii="Verdana" w:hAnsi="Verdana"/>
          <w:color w:val="111111"/>
          <w:sz w:val="28"/>
          <w:szCs w:val="28"/>
        </w:rPr>
        <w:br/>
      </w:r>
      <w:r w:rsidRPr="00B63514">
        <w:rPr>
          <w:rFonts w:ascii="KG Miss Kindergarten" w:hAnsi="KG Miss Kindergarten"/>
          <w:color w:val="111111"/>
          <w:sz w:val="28"/>
          <w:szCs w:val="28"/>
        </w:rPr>
        <w:t>In mathematics, we assess the students informally daily, through our observations and their student journal pages.  We also have a formal written assessment at the end of each unit.</w:t>
      </w:r>
      <w:r w:rsidRPr="00B63514">
        <w:rPr>
          <w:rFonts w:ascii="Verdana" w:hAnsi="Verdana"/>
          <w:color w:val="111111"/>
          <w:sz w:val="28"/>
          <w:szCs w:val="28"/>
        </w:rPr>
        <w:br/>
        <w:t> </w:t>
      </w:r>
      <w:r w:rsidRPr="00B63514">
        <w:rPr>
          <w:rFonts w:ascii="Verdana" w:hAnsi="Verdana"/>
          <w:color w:val="111111"/>
          <w:sz w:val="28"/>
          <w:szCs w:val="28"/>
        </w:rPr>
        <w:br/>
      </w:r>
      <w:r w:rsidRPr="00B63514">
        <w:rPr>
          <w:rFonts w:ascii="KG Miss Kindergarten" w:hAnsi="KG Miss Kindergarten"/>
          <w:color w:val="111111"/>
          <w:sz w:val="28"/>
          <w:szCs w:val="28"/>
        </w:rPr>
        <w:t>Science and Social Studies are assessed through teacher observation and daily written assessments. </w:t>
      </w:r>
      <w:r w:rsidRPr="00B63514">
        <w:rPr>
          <w:rFonts w:ascii="Verdana" w:hAnsi="Verdana"/>
          <w:color w:val="111111"/>
          <w:sz w:val="28"/>
          <w:szCs w:val="28"/>
        </w:rPr>
        <w:br/>
      </w:r>
      <w:r w:rsidRPr="00B63514">
        <w:rPr>
          <w:rFonts w:ascii="Verdana" w:hAnsi="Verdana"/>
          <w:color w:val="111111"/>
          <w:sz w:val="28"/>
          <w:szCs w:val="28"/>
        </w:rPr>
        <w:br/>
      </w:r>
      <w:r w:rsidRPr="00B63514">
        <w:rPr>
          <w:rFonts w:ascii="KG Miss Kindergarten" w:hAnsi="KG Miss Kindergarten"/>
          <w:color w:val="111111"/>
          <w:sz w:val="28"/>
          <w:szCs w:val="28"/>
        </w:rPr>
        <w:t>I will not correct spelling of words in homework, unless the misspelled words are red words (words the children are expected to learn the spelling). I will often use the misspelled words in my written comments on their work.</w:t>
      </w:r>
    </w:p>
    <w:p w:rsidR="009640DF" w:rsidRPr="00B63514" w:rsidRDefault="009640DF" w:rsidP="009640DF">
      <w:pPr>
        <w:rPr>
          <w:rFonts w:ascii="KG Miss Kindergarten" w:hAnsi="KG Miss Kindergarten"/>
          <w:color w:val="111111"/>
          <w:sz w:val="28"/>
          <w:szCs w:val="28"/>
        </w:rPr>
      </w:pPr>
    </w:p>
    <w:p w:rsidR="004E6D5B" w:rsidRPr="00B63514" w:rsidRDefault="009640DF" w:rsidP="009640DF">
      <w:pPr>
        <w:rPr>
          <w:rFonts w:ascii="KG Miss Kindergarten" w:hAnsi="KG Miss Kindergarten"/>
          <w:color w:val="111111"/>
          <w:sz w:val="28"/>
          <w:szCs w:val="28"/>
        </w:rPr>
      </w:pPr>
      <w:r w:rsidRPr="00B63514">
        <w:rPr>
          <w:rFonts w:ascii="KG Miss Kindergarten" w:hAnsi="KG Miss Kindergarten"/>
          <w:color w:val="111111"/>
          <w:sz w:val="28"/>
          <w:szCs w:val="28"/>
        </w:rPr>
        <w:t>Please visit the Tenafly Public Schools website to access our Standards-Based Report Card Center to view report cards, benchmarks and rubrics.</w:t>
      </w:r>
    </w:p>
    <w:p w:rsidR="00B63514" w:rsidRDefault="00B63514" w:rsidP="009640DF"/>
    <w:p w:rsidR="00B63514" w:rsidRDefault="00B63514" w:rsidP="009640DF">
      <w:hyperlink r:id="rId5" w:history="1">
        <w:r w:rsidRPr="00597044">
          <w:rPr>
            <w:rStyle w:val="Hyperlink"/>
          </w:rPr>
          <w:t>http://tenafly.schoolfusion.us/modules/cms/pages.phtml?44b025&amp;pageid=214827</w:t>
        </w:r>
      </w:hyperlink>
    </w:p>
    <w:p w:rsidR="00B63514" w:rsidRDefault="00B63514" w:rsidP="009640DF"/>
    <w:sectPr w:rsidR="00B63514" w:rsidSect="00B63514">
      <w:pgSz w:w="12240" w:h="15840"/>
      <w:pgMar w:top="1440" w:right="1800" w:bottom="1440" w:left="180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KG Miss Kindergarten">
    <w:panose1 w:val="02000000000000000000"/>
    <w:charset w:val="00"/>
    <w:family w:val="auto"/>
    <w:pitch w:val="variable"/>
    <w:sig w:usb0="A000002F" w:usb1="00000000" w:usb2="00000000" w:usb3="00000000" w:csb0="0000008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0DF"/>
    <w:rsid w:val="00000DBD"/>
    <w:rsid w:val="00002F5C"/>
    <w:rsid w:val="000036BC"/>
    <w:rsid w:val="00011B20"/>
    <w:rsid w:val="00013D13"/>
    <w:rsid w:val="0003169D"/>
    <w:rsid w:val="0003169E"/>
    <w:rsid w:val="00036974"/>
    <w:rsid w:val="0004158D"/>
    <w:rsid w:val="000418EF"/>
    <w:rsid w:val="00047239"/>
    <w:rsid w:val="00051FD8"/>
    <w:rsid w:val="0005367F"/>
    <w:rsid w:val="0005494E"/>
    <w:rsid w:val="000609C7"/>
    <w:rsid w:val="000636A6"/>
    <w:rsid w:val="00063A09"/>
    <w:rsid w:val="000676A8"/>
    <w:rsid w:val="00070B42"/>
    <w:rsid w:val="00070F04"/>
    <w:rsid w:val="00075F9C"/>
    <w:rsid w:val="00080284"/>
    <w:rsid w:val="000867B6"/>
    <w:rsid w:val="00086F2B"/>
    <w:rsid w:val="00092D3F"/>
    <w:rsid w:val="00095261"/>
    <w:rsid w:val="000A0EAA"/>
    <w:rsid w:val="000A0EC4"/>
    <w:rsid w:val="000A1785"/>
    <w:rsid w:val="000A4088"/>
    <w:rsid w:val="000A4145"/>
    <w:rsid w:val="000A4595"/>
    <w:rsid w:val="000A7B5D"/>
    <w:rsid w:val="000B4571"/>
    <w:rsid w:val="000B628C"/>
    <w:rsid w:val="000B670B"/>
    <w:rsid w:val="000B71B6"/>
    <w:rsid w:val="000C532F"/>
    <w:rsid w:val="000C53F3"/>
    <w:rsid w:val="000D0C78"/>
    <w:rsid w:val="000D1E06"/>
    <w:rsid w:val="000D44AF"/>
    <w:rsid w:val="000D773D"/>
    <w:rsid w:val="000E0461"/>
    <w:rsid w:val="000E23CF"/>
    <w:rsid w:val="000E5D08"/>
    <w:rsid w:val="000F234E"/>
    <w:rsid w:val="000F23A7"/>
    <w:rsid w:val="000F24FB"/>
    <w:rsid w:val="000F4DF2"/>
    <w:rsid w:val="001008AC"/>
    <w:rsid w:val="00105027"/>
    <w:rsid w:val="00106CCA"/>
    <w:rsid w:val="00110D45"/>
    <w:rsid w:val="0011466B"/>
    <w:rsid w:val="00115B67"/>
    <w:rsid w:val="00116116"/>
    <w:rsid w:val="001210D0"/>
    <w:rsid w:val="001241C2"/>
    <w:rsid w:val="0012473D"/>
    <w:rsid w:val="001307E6"/>
    <w:rsid w:val="00131382"/>
    <w:rsid w:val="00134920"/>
    <w:rsid w:val="00136680"/>
    <w:rsid w:val="00137B50"/>
    <w:rsid w:val="0014091D"/>
    <w:rsid w:val="001419A4"/>
    <w:rsid w:val="00144BFE"/>
    <w:rsid w:val="00147FD0"/>
    <w:rsid w:val="00150FD9"/>
    <w:rsid w:val="00160063"/>
    <w:rsid w:val="00160E54"/>
    <w:rsid w:val="00162E68"/>
    <w:rsid w:val="001643A9"/>
    <w:rsid w:val="00164617"/>
    <w:rsid w:val="00170C37"/>
    <w:rsid w:val="001752BC"/>
    <w:rsid w:val="00181916"/>
    <w:rsid w:val="00183B30"/>
    <w:rsid w:val="00184A1E"/>
    <w:rsid w:val="00190268"/>
    <w:rsid w:val="001A0D62"/>
    <w:rsid w:val="001A757A"/>
    <w:rsid w:val="001B01BF"/>
    <w:rsid w:val="001B0EBB"/>
    <w:rsid w:val="001B42E7"/>
    <w:rsid w:val="001B5BD0"/>
    <w:rsid w:val="001B7A6C"/>
    <w:rsid w:val="001C0004"/>
    <w:rsid w:val="001C3122"/>
    <w:rsid w:val="001C35E6"/>
    <w:rsid w:val="001C623A"/>
    <w:rsid w:val="001C6E04"/>
    <w:rsid w:val="001C764D"/>
    <w:rsid w:val="001D04BE"/>
    <w:rsid w:val="001D13B9"/>
    <w:rsid w:val="001D1727"/>
    <w:rsid w:val="001D39E8"/>
    <w:rsid w:val="001D4DCB"/>
    <w:rsid w:val="001D5FC8"/>
    <w:rsid w:val="001D64A7"/>
    <w:rsid w:val="001E12C1"/>
    <w:rsid w:val="001E23C3"/>
    <w:rsid w:val="001E2C20"/>
    <w:rsid w:val="001E3CAD"/>
    <w:rsid w:val="001E450A"/>
    <w:rsid w:val="001E778A"/>
    <w:rsid w:val="001F47A3"/>
    <w:rsid w:val="001F56EF"/>
    <w:rsid w:val="002009E0"/>
    <w:rsid w:val="00203CE1"/>
    <w:rsid w:val="00204578"/>
    <w:rsid w:val="00204875"/>
    <w:rsid w:val="0020630C"/>
    <w:rsid w:val="002067CF"/>
    <w:rsid w:val="002105FF"/>
    <w:rsid w:val="00212C93"/>
    <w:rsid w:val="00212F59"/>
    <w:rsid w:val="0021564B"/>
    <w:rsid w:val="00222D93"/>
    <w:rsid w:val="002239C5"/>
    <w:rsid w:val="00227D07"/>
    <w:rsid w:val="00232B98"/>
    <w:rsid w:val="0023409F"/>
    <w:rsid w:val="00235ADC"/>
    <w:rsid w:val="00242174"/>
    <w:rsid w:val="00244779"/>
    <w:rsid w:val="00245A51"/>
    <w:rsid w:val="00246598"/>
    <w:rsid w:val="00246779"/>
    <w:rsid w:val="00247731"/>
    <w:rsid w:val="00251FDB"/>
    <w:rsid w:val="0025409F"/>
    <w:rsid w:val="0025416B"/>
    <w:rsid w:val="00254450"/>
    <w:rsid w:val="00254B42"/>
    <w:rsid w:val="002602A4"/>
    <w:rsid w:val="00264885"/>
    <w:rsid w:val="00266A8B"/>
    <w:rsid w:val="0027028C"/>
    <w:rsid w:val="00274EB6"/>
    <w:rsid w:val="00280452"/>
    <w:rsid w:val="00281C17"/>
    <w:rsid w:val="0028354A"/>
    <w:rsid w:val="002843D7"/>
    <w:rsid w:val="0028776E"/>
    <w:rsid w:val="00292572"/>
    <w:rsid w:val="00295545"/>
    <w:rsid w:val="002976DA"/>
    <w:rsid w:val="002A2A4F"/>
    <w:rsid w:val="002B222F"/>
    <w:rsid w:val="002B6A28"/>
    <w:rsid w:val="002B6A6B"/>
    <w:rsid w:val="002B7542"/>
    <w:rsid w:val="002D3524"/>
    <w:rsid w:val="002D5A89"/>
    <w:rsid w:val="002E1E2C"/>
    <w:rsid w:val="002E2B3A"/>
    <w:rsid w:val="002E51DC"/>
    <w:rsid w:val="002F1BA0"/>
    <w:rsid w:val="002F546B"/>
    <w:rsid w:val="003017D0"/>
    <w:rsid w:val="00302F3C"/>
    <w:rsid w:val="00313C86"/>
    <w:rsid w:val="003220EF"/>
    <w:rsid w:val="0032240E"/>
    <w:rsid w:val="00327528"/>
    <w:rsid w:val="003277B0"/>
    <w:rsid w:val="0033144B"/>
    <w:rsid w:val="00331781"/>
    <w:rsid w:val="00332355"/>
    <w:rsid w:val="00333324"/>
    <w:rsid w:val="00333966"/>
    <w:rsid w:val="00340F62"/>
    <w:rsid w:val="00342723"/>
    <w:rsid w:val="0034485F"/>
    <w:rsid w:val="0035114C"/>
    <w:rsid w:val="00351E1F"/>
    <w:rsid w:val="0035784C"/>
    <w:rsid w:val="00360FB0"/>
    <w:rsid w:val="00363201"/>
    <w:rsid w:val="003746E6"/>
    <w:rsid w:val="00374F2C"/>
    <w:rsid w:val="00377215"/>
    <w:rsid w:val="00384CE8"/>
    <w:rsid w:val="00386C9C"/>
    <w:rsid w:val="003975C4"/>
    <w:rsid w:val="00397C3D"/>
    <w:rsid w:val="003A03CC"/>
    <w:rsid w:val="003A07D2"/>
    <w:rsid w:val="003A3C1F"/>
    <w:rsid w:val="003A4865"/>
    <w:rsid w:val="003A5993"/>
    <w:rsid w:val="003B40F3"/>
    <w:rsid w:val="003B4614"/>
    <w:rsid w:val="003C1639"/>
    <w:rsid w:val="003D7F23"/>
    <w:rsid w:val="003E502C"/>
    <w:rsid w:val="003E5D43"/>
    <w:rsid w:val="003F19A0"/>
    <w:rsid w:val="003F2425"/>
    <w:rsid w:val="003F3FAB"/>
    <w:rsid w:val="003F4F96"/>
    <w:rsid w:val="003F6B19"/>
    <w:rsid w:val="003F7492"/>
    <w:rsid w:val="00400581"/>
    <w:rsid w:val="00405A7E"/>
    <w:rsid w:val="0040752A"/>
    <w:rsid w:val="00414210"/>
    <w:rsid w:val="00416608"/>
    <w:rsid w:val="004170FE"/>
    <w:rsid w:val="0042141C"/>
    <w:rsid w:val="00422C5F"/>
    <w:rsid w:val="00424284"/>
    <w:rsid w:val="00424811"/>
    <w:rsid w:val="00426F0B"/>
    <w:rsid w:val="00427237"/>
    <w:rsid w:val="00427E1F"/>
    <w:rsid w:val="00427F6C"/>
    <w:rsid w:val="00430BB0"/>
    <w:rsid w:val="00431FA4"/>
    <w:rsid w:val="004328AD"/>
    <w:rsid w:val="0043368C"/>
    <w:rsid w:val="00434A33"/>
    <w:rsid w:val="00442371"/>
    <w:rsid w:val="00442801"/>
    <w:rsid w:val="0044303D"/>
    <w:rsid w:val="00445B38"/>
    <w:rsid w:val="004471C9"/>
    <w:rsid w:val="0045349C"/>
    <w:rsid w:val="004556EE"/>
    <w:rsid w:val="004617FC"/>
    <w:rsid w:val="00461C73"/>
    <w:rsid w:val="00471E15"/>
    <w:rsid w:val="0047300C"/>
    <w:rsid w:val="00474DB2"/>
    <w:rsid w:val="00475DA0"/>
    <w:rsid w:val="00480D6B"/>
    <w:rsid w:val="0048165D"/>
    <w:rsid w:val="00481B9B"/>
    <w:rsid w:val="00485BAE"/>
    <w:rsid w:val="00486213"/>
    <w:rsid w:val="00487DE3"/>
    <w:rsid w:val="00491FAE"/>
    <w:rsid w:val="0049314C"/>
    <w:rsid w:val="004944FE"/>
    <w:rsid w:val="00494838"/>
    <w:rsid w:val="004949FC"/>
    <w:rsid w:val="00496CFA"/>
    <w:rsid w:val="004A5A0D"/>
    <w:rsid w:val="004B0122"/>
    <w:rsid w:val="004B37D3"/>
    <w:rsid w:val="004B5842"/>
    <w:rsid w:val="004C1BB6"/>
    <w:rsid w:val="004C285C"/>
    <w:rsid w:val="004C3FA7"/>
    <w:rsid w:val="004C50C1"/>
    <w:rsid w:val="004D6218"/>
    <w:rsid w:val="004E0B7F"/>
    <w:rsid w:val="004E41E7"/>
    <w:rsid w:val="004E6D5B"/>
    <w:rsid w:val="004F2C4E"/>
    <w:rsid w:val="004F4FF3"/>
    <w:rsid w:val="004F6AE4"/>
    <w:rsid w:val="00503C3A"/>
    <w:rsid w:val="0050530C"/>
    <w:rsid w:val="00506072"/>
    <w:rsid w:val="00507484"/>
    <w:rsid w:val="005151D6"/>
    <w:rsid w:val="00516B58"/>
    <w:rsid w:val="0051785B"/>
    <w:rsid w:val="00517B73"/>
    <w:rsid w:val="00520D71"/>
    <w:rsid w:val="00523D8F"/>
    <w:rsid w:val="00525260"/>
    <w:rsid w:val="0052554E"/>
    <w:rsid w:val="0053048E"/>
    <w:rsid w:val="00530E4A"/>
    <w:rsid w:val="005357AA"/>
    <w:rsid w:val="00540766"/>
    <w:rsid w:val="00551E64"/>
    <w:rsid w:val="00553C17"/>
    <w:rsid w:val="00556107"/>
    <w:rsid w:val="00562459"/>
    <w:rsid w:val="00562DD7"/>
    <w:rsid w:val="00563036"/>
    <w:rsid w:val="0057191D"/>
    <w:rsid w:val="0057424D"/>
    <w:rsid w:val="005778D3"/>
    <w:rsid w:val="00580A02"/>
    <w:rsid w:val="005916ED"/>
    <w:rsid w:val="0059172E"/>
    <w:rsid w:val="0059341B"/>
    <w:rsid w:val="005A1EF8"/>
    <w:rsid w:val="005A2DB7"/>
    <w:rsid w:val="005B279D"/>
    <w:rsid w:val="005B3569"/>
    <w:rsid w:val="005B4EFD"/>
    <w:rsid w:val="005B69E2"/>
    <w:rsid w:val="005B6D33"/>
    <w:rsid w:val="005C219C"/>
    <w:rsid w:val="005C343D"/>
    <w:rsid w:val="005C4DE6"/>
    <w:rsid w:val="005D39D3"/>
    <w:rsid w:val="005D3D17"/>
    <w:rsid w:val="005D490B"/>
    <w:rsid w:val="005D7400"/>
    <w:rsid w:val="005E2C53"/>
    <w:rsid w:val="005E3237"/>
    <w:rsid w:val="005E421D"/>
    <w:rsid w:val="005E566F"/>
    <w:rsid w:val="005F23FF"/>
    <w:rsid w:val="005F2A71"/>
    <w:rsid w:val="005F505C"/>
    <w:rsid w:val="005F614C"/>
    <w:rsid w:val="005F6A27"/>
    <w:rsid w:val="0060202D"/>
    <w:rsid w:val="00603411"/>
    <w:rsid w:val="00603467"/>
    <w:rsid w:val="00604566"/>
    <w:rsid w:val="00607BDF"/>
    <w:rsid w:val="00612769"/>
    <w:rsid w:val="0061464C"/>
    <w:rsid w:val="00614D9D"/>
    <w:rsid w:val="00617607"/>
    <w:rsid w:val="00620EA3"/>
    <w:rsid w:val="00621D18"/>
    <w:rsid w:val="00625AE6"/>
    <w:rsid w:val="006321EB"/>
    <w:rsid w:val="0064131A"/>
    <w:rsid w:val="0064154D"/>
    <w:rsid w:val="00641AB0"/>
    <w:rsid w:val="00647B21"/>
    <w:rsid w:val="00650E18"/>
    <w:rsid w:val="0066394C"/>
    <w:rsid w:val="00672D96"/>
    <w:rsid w:val="00676694"/>
    <w:rsid w:val="0068254B"/>
    <w:rsid w:val="006854D0"/>
    <w:rsid w:val="00686101"/>
    <w:rsid w:val="00687A2B"/>
    <w:rsid w:val="00690781"/>
    <w:rsid w:val="006941BD"/>
    <w:rsid w:val="00694584"/>
    <w:rsid w:val="00694A21"/>
    <w:rsid w:val="00695642"/>
    <w:rsid w:val="006A0D54"/>
    <w:rsid w:val="006A2EE2"/>
    <w:rsid w:val="006A402F"/>
    <w:rsid w:val="006A652E"/>
    <w:rsid w:val="006A67DB"/>
    <w:rsid w:val="006A7682"/>
    <w:rsid w:val="006B45C5"/>
    <w:rsid w:val="006B4F72"/>
    <w:rsid w:val="006B5E99"/>
    <w:rsid w:val="006B5F41"/>
    <w:rsid w:val="006B6D06"/>
    <w:rsid w:val="006C3699"/>
    <w:rsid w:val="006C47B7"/>
    <w:rsid w:val="006D3052"/>
    <w:rsid w:val="006D34E1"/>
    <w:rsid w:val="006D4091"/>
    <w:rsid w:val="006D63FE"/>
    <w:rsid w:val="006E09F0"/>
    <w:rsid w:val="006E37EA"/>
    <w:rsid w:val="006E5E60"/>
    <w:rsid w:val="006E6D15"/>
    <w:rsid w:val="006E7276"/>
    <w:rsid w:val="006F198E"/>
    <w:rsid w:val="006F77FF"/>
    <w:rsid w:val="007004D5"/>
    <w:rsid w:val="0070641B"/>
    <w:rsid w:val="0070653A"/>
    <w:rsid w:val="00710C5A"/>
    <w:rsid w:val="0071405E"/>
    <w:rsid w:val="00714265"/>
    <w:rsid w:val="0071623A"/>
    <w:rsid w:val="007271BD"/>
    <w:rsid w:val="00730602"/>
    <w:rsid w:val="007307C9"/>
    <w:rsid w:val="00730ABC"/>
    <w:rsid w:val="00733613"/>
    <w:rsid w:val="00735741"/>
    <w:rsid w:val="007370BA"/>
    <w:rsid w:val="00751A54"/>
    <w:rsid w:val="00753259"/>
    <w:rsid w:val="00753992"/>
    <w:rsid w:val="007614CD"/>
    <w:rsid w:val="007626BA"/>
    <w:rsid w:val="00766386"/>
    <w:rsid w:val="0077675C"/>
    <w:rsid w:val="00780084"/>
    <w:rsid w:val="00781BD8"/>
    <w:rsid w:val="007845D3"/>
    <w:rsid w:val="00785879"/>
    <w:rsid w:val="007863FB"/>
    <w:rsid w:val="00786A7D"/>
    <w:rsid w:val="00787B14"/>
    <w:rsid w:val="00790E40"/>
    <w:rsid w:val="007928FE"/>
    <w:rsid w:val="00792935"/>
    <w:rsid w:val="007952FC"/>
    <w:rsid w:val="007953B3"/>
    <w:rsid w:val="007A0080"/>
    <w:rsid w:val="007A344D"/>
    <w:rsid w:val="007A7BE6"/>
    <w:rsid w:val="007B3E25"/>
    <w:rsid w:val="007B49F2"/>
    <w:rsid w:val="007B5B15"/>
    <w:rsid w:val="007B5DC0"/>
    <w:rsid w:val="007C0243"/>
    <w:rsid w:val="007C2037"/>
    <w:rsid w:val="007C2781"/>
    <w:rsid w:val="007E0921"/>
    <w:rsid w:val="007E11F3"/>
    <w:rsid w:val="007E45BD"/>
    <w:rsid w:val="007E4808"/>
    <w:rsid w:val="007F2CDF"/>
    <w:rsid w:val="007F3C47"/>
    <w:rsid w:val="007F5A2C"/>
    <w:rsid w:val="007F759B"/>
    <w:rsid w:val="00802767"/>
    <w:rsid w:val="008119F8"/>
    <w:rsid w:val="008137D6"/>
    <w:rsid w:val="00814E87"/>
    <w:rsid w:val="00816632"/>
    <w:rsid w:val="00822063"/>
    <w:rsid w:val="008227A2"/>
    <w:rsid w:val="0083164C"/>
    <w:rsid w:val="008332BF"/>
    <w:rsid w:val="008503C8"/>
    <w:rsid w:val="00850465"/>
    <w:rsid w:val="008614D5"/>
    <w:rsid w:val="0086468E"/>
    <w:rsid w:val="00870370"/>
    <w:rsid w:val="0087134C"/>
    <w:rsid w:val="00872687"/>
    <w:rsid w:val="008727B7"/>
    <w:rsid w:val="0087435F"/>
    <w:rsid w:val="008743B7"/>
    <w:rsid w:val="008871E3"/>
    <w:rsid w:val="008A3D19"/>
    <w:rsid w:val="008B2D56"/>
    <w:rsid w:val="008B2DCB"/>
    <w:rsid w:val="008B4618"/>
    <w:rsid w:val="008C0F3C"/>
    <w:rsid w:val="008C11B9"/>
    <w:rsid w:val="008C28DE"/>
    <w:rsid w:val="008C68A1"/>
    <w:rsid w:val="008D3B7C"/>
    <w:rsid w:val="008D5C63"/>
    <w:rsid w:val="008E622F"/>
    <w:rsid w:val="008F271B"/>
    <w:rsid w:val="008F4AA2"/>
    <w:rsid w:val="008F76BC"/>
    <w:rsid w:val="00901F28"/>
    <w:rsid w:val="009023F9"/>
    <w:rsid w:val="00906866"/>
    <w:rsid w:val="00906915"/>
    <w:rsid w:val="00910858"/>
    <w:rsid w:val="00912586"/>
    <w:rsid w:val="00912606"/>
    <w:rsid w:val="00912836"/>
    <w:rsid w:val="0091544B"/>
    <w:rsid w:val="00915B93"/>
    <w:rsid w:val="00931BB3"/>
    <w:rsid w:val="00933776"/>
    <w:rsid w:val="00935401"/>
    <w:rsid w:val="009356FA"/>
    <w:rsid w:val="009367F9"/>
    <w:rsid w:val="00936C39"/>
    <w:rsid w:val="009415E3"/>
    <w:rsid w:val="009436AE"/>
    <w:rsid w:val="00943E8C"/>
    <w:rsid w:val="00944481"/>
    <w:rsid w:val="00946E15"/>
    <w:rsid w:val="00950B7E"/>
    <w:rsid w:val="00954D5B"/>
    <w:rsid w:val="00956EDC"/>
    <w:rsid w:val="0095792A"/>
    <w:rsid w:val="00960787"/>
    <w:rsid w:val="009619EB"/>
    <w:rsid w:val="009640DF"/>
    <w:rsid w:val="009643F0"/>
    <w:rsid w:val="009648EE"/>
    <w:rsid w:val="00973C2C"/>
    <w:rsid w:val="00977E22"/>
    <w:rsid w:val="00980687"/>
    <w:rsid w:val="00984640"/>
    <w:rsid w:val="0099220E"/>
    <w:rsid w:val="009924FF"/>
    <w:rsid w:val="00995F2E"/>
    <w:rsid w:val="00996861"/>
    <w:rsid w:val="009968A0"/>
    <w:rsid w:val="009A2848"/>
    <w:rsid w:val="009A2994"/>
    <w:rsid w:val="009A35E0"/>
    <w:rsid w:val="009A4918"/>
    <w:rsid w:val="009B0651"/>
    <w:rsid w:val="009B1A2B"/>
    <w:rsid w:val="009B1C45"/>
    <w:rsid w:val="009B4088"/>
    <w:rsid w:val="009B6C2F"/>
    <w:rsid w:val="009B79A0"/>
    <w:rsid w:val="009D183A"/>
    <w:rsid w:val="009D6762"/>
    <w:rsid w:val="009D6E18"/>
    <w:rsid w:val="009D777A"/>
    <w:rsid w:val="009E20A1"/>
    <w:rsid w:val="009E2375"/>
    <w:rsid w:val="009E2FBC"/>
    <w:rsid w:val="009E354B"/>
    <w:rsid w:val="009E60A1"/>
    <w:rsid w:val="009F08DB"/>
    <w:rsid w:val="009F15B6"/>
    <w:rsid w:val="009F5922"/>
    <w:rsid w:val="00A00B80"/>
    <w:rsid w:val="00A0389A"/>
    <w:rsid w:val="00A06C00"/>
    <w:rsid w:val="00A076C4"/>
    <w:rsid w:val="00A11060"/>
    <w:rsid w:val="00A15F0A"/>
    <w:rsid w:val="00A17BF9"/>
    <w:rsid w:val="00A20447"/>
    <w:rsid w:val="00A2167F"/>
    <w:rsid w:val="00A2286B"/>
    <w:rsid w:val="00A24AE3"/>
    <w:rsid w:val="00A270E5"/>
    <w:rsid w:val="00A30062"/>
    <w:rsid w:val="00A30F66"/>
    <w:rsid w:val="00A34BE5"/>
    <w:rsid w:val="00A35EAC"/>
    <w:rsid w:val="00A50DE8"/>
    <w:rsid w:val="00A54D71"/>
    <w:rsid w:val="00A55FC3"/>
    <w:rsid w:val="00A56331"/>
    <w:rsid w:val="00A61C57"/>
    <w:rsid w:val="00A643BF"/>
    <w:rsid w:val="00A655A1"/>
    <w:rsid w:val="00A72CD9"/>
    <w:rsid w:val="00A903E0"/>
    <w:rsid w:val="00A94CA5"/>
    <w:rsid w:val="00A96CED"/>
    <w:rsid w:val="00A97279"/>
    <w:rsid w:val="00A97A43"/>
    <w:rsid w:val="00AA017F"/>
    <w:rsid w:val="00AA5C84"/>
    <w:rsid w:val="00AC15CC"/>
    <w:rsid w:val="00AC4220"/>
    <w:rsid w:val="00AC437C"/>
    <w:rsid w:val="00AC4E41"/>
    <w:rsid w:val="00AC777D"/>
    <w:rsid w:val="00AC791E"/>
    <w:rsid w:val="00AD256A"/>
    <w:rsid w:val="00AE2018"/>
    <w:rsid w:val="00AE2AF6"/>
    <w:rsid w:val="00AE2F5E"/>
    <w:rsid w:val="00AE5951"/>
    <w:rsid w:val="00AF2727"/>
    <w:rsid w:val="00B01999"/>
    <w:rsid w:val="00B05B11"/>
    <w:rsid w:val="00B10150"/>
    <w:rsid w:val="00B1192A"/>
    <w:rsid w:val="00B1258F"/>
    <w:rsid w:val="00B421C2"/>
    <w:rsid w:val="00B42B0D"/>
    <w:rsid w:val="00B43A44"/>
    <w:rsid w:val="00B46163"/>
    <w:rsid w:val="00B537EE"/>
    <w:rsid w:val="00B55129"/>
    <w:rsid w:val="00B56492"/>
    <w:rsid w:val="00B61033"/>
    <w:rsid w:val="00B612A7"/>
    <w:rsid w:val="00B629C9"/>
    <w:rsid w:val="00B63514"/>
    <w:rsid w:val="00B64731"/>
    <w:rsid w:val="00B64BD2"/>
    <w:rsid w:val="00B74BE1"/>
    <w:rsid w:val="00B7528C"/>
    <w:rsid w:val="00B848BC"/>
    <w:rsid w:val="00B87E4D"/>
    <w:rsid w:val="00B96243"/>
    <w:rsid w:val="00BA21F1"/>
    <w:rsid w:val="00BB1376"/>
    <w:rsid w:val="00BB42E9"/>
    <w:rsid w:val="00BB6247"/>
    <w:rsid w:val="00BC08EF"/>
    <w:rsid w:val="00BC3F74"/>
    <w:rsid w:val="00BC5145"/>
    <w:rsid w:val="00BD17B3"/>
    <w:rsid w:val="00BD21CC"/>
    <w:rsid w:val="00BD419A"/>
    <w:rsid w:val="00BD79E9"/>
    <w:rsid w:val="00BE1782"/>
    <w:rsid w:val="00BF3668"/>
    <w:rsid w:val="00BF5797"/>
    <w:rsid w:val="00BF6EE2"/>
    <w:rsid w:val="00BF756F"/>
    <w:rsid w:val="00BF7694"/>
    <w:rsid w:val="00C010B4"/>
    <w:rsid w:val="00C01AD3"/>
    <w:rsid w:val="00C01B80"/>
    <w:rsid w:val="00C02C24"/>
    <w:rsid w:val="00C05061"/>
    <w:rsid w:val="00C071DB"/>
    <w:rsid w:val="00C11C51"/>
    <w:rsid w:val="00C12A93"/>
    <w:rsid w:val="00C21713"/>
    <w:rsid w:val="00C22315"/>
    <w:rsid w:val="00C22A12"/>
    <w:rsid w:val="00C31375"/>
    <w:rsid w:val="00C3252D"/>
    <w:rsid w:val="00C41B95"/>
    <w:rsid w:val="00C439B0"/>
    <w:rsid w:val="00C44EFD"/>
    <w:rsid w:val="00C46D06"/>
    <w:rsid w:val="00C46D29"/>
    <w:rsid w:val="00C51898"/>
    <w:rsid w:val="00C5227E"/>
    <w:rsid w:val="00C522E0"/>
    <w:rsid w:val="00C53DB5"/>
    <w:rsid w:val="00C557C1"/>
    <w:rsid w:val="00C57CA8"/>
    <w:rsid w:val="00C65880"/>
    <w:rsid w:val="00C669A6"/>
    <w:rsid w:val="00C67B16"/>
    <w:rsid w:val="00C77BA3"/>
    <w:rsid w:val="00C80D1E"/>
    <w:rsid w:val="00C832B3"/>
    <w:rsid w:val="00C854D6"/>
    <w:rsid w:val="00C962A9"/>
    <w:rsid w:val="00CA23B7"/>
    <w:rsid w:val="00CA3D49"/>
    <w:rsid w:val="00CB0873"/>
    <w:rsid w:val="00CB0DDE"/>
    <w:rsid w:val="00CB1E08"/>
    <w:rsid w:val="00CB204C"/>
    <w:rsid w:val="00CC0ABD"/>
    <w:rsid w:val="00CC0D81"/>
    <w:rsid w:val="00CC317D"/>
    <w:rsid w:val="00CC4141"/>
    <w:rsid w:val="00CC4F00"/>
    <w:rsid w:val="00CC5C8E"/>
    <w:rsid w:val="00CC61E0"/>
    <w:rsid w:val="00CD01C3"/>
    <w:rsid w:val="00CD1F7B"/>
    <w:rsid w:val="00CD2858"/>
    <w:rsid w:val="00CE16EC"/>
    <w:rsid w:val="00CE334D"/>
    <w:rsid w:val="00CE39A3"/>
    <w:rsid w:val="00CE3D8B"/>
    <w:rsid w:val="00CF1DE3"/>
    <w:rsid w:val="00CF3D4C"/>
    <w:rsid w:val="00CF420F"/>
    <w:rsid w:val="00CF6C1B"/>
    <w:rsid w:val="00CF7F0B"/>
    <w:rsid w:val="00D04E91"/>
    <w:rsid w:val="00D07EB6"/>
    <w:rsid w:val="00D15332"/>
    <w:rsid w:val="00D15F5E"/>
    <w:rsid w:val="00D17982"/>
    <w:rsid w:val="00D21330"/>
    <w:rsid w:val="00D215DF"/>
    <w:rsid w:val="00D23AA6"/>
    <w:rsid w:val="00D31689"/>
    <w:rsid w:val="00D3229F"/>
    <w:rsid w:val="00D32696"/>
    <w:rsid w:val="00D32D78"/>
    <w:rsid w:val="00D3694A"/>
    <w:rsid w:val="00D40032"/>
    <w:rsid w:val="00D44E64"/>
    <w:rsid w:val="00D46424"/>
    <w:rsid w:val="00D472D0"/>
    <w:rsid w:val="00D47A96"/>
    <w:rsid w:val="00D51A43"/>
    <w:rsid w:val="00D53362"/>
    <w:rsid w:val="00D53726"/>
    <w:rsid w:val="00D60B5F"/>
    <w:rsid w:val="00D711A7"/>
    <w:rsid w:val="00D72120"/>
    <w:rsid w:val="00D74D3B"/>
    <w:rsid w:val="00D77809"/>
    <w:rsid w:val="00D861F0"/>
    <w:rsid w:val="00D86E89"/>
    <w:rsid w:val="00D92570"/>
    <w:rsid w:val="00D92BA0"/>
    <w:rsid w:val="00D94FC7"/>
    <w:rsid w:val="00DA01D4"/>
    <w:rsid w:val="00DA04F6"/>
    <w:rsid w:val="00DA0B70"/>
    <w:rsid w:val="00DA6AE6"/>
    <w:rsid w:val="00DB4B59"/>
    <w:rsid w:val="00DC1443"/>
    <w:rsid w:val="00DC153E"/>
    <w:rsid w:val="00DC42B1"/>
    <w:rsid w:val="00DD0948"/>
    <w:rsid w:val="00DD61B0"/>
    <w:rsid w:val="00DE1DE9"/>
    <w:rsid w:val="00DF2C37"/>
    <w:rsid w:val="00DF4271"/>
    <w:rsid w:val="00E00BFF"/>
    <w:rsid w:val="00E01764"/>
    <w:rsid w:val="00E04CAF"/>
    <w:rsid w:val="00E05B43"/>
    <w:rsid w:val="00E13D83"/>
    <w:rsid w:val="00E2205B"/>
    <w:rsid w:val="00E264DE"/>
    <w:rsid w:val="00E26BF5"/>
    <w:rsid w:val="00E30272"/>
    <w:rsid w:val="00E37963"/>
    <w:rsid w:val="00E457E6"/>
    <w:rsid w:val="00E461C3"/>
    <w:rsid w:val="00E46FBC"/>
    <w:rsid w:val="00E54F00"/>
    <w:rsid w:val="00E5738A"/>
    <w:rsid w:val="00E57892"/>
    <w:rsid w:val="00E579D9"/>
    <w:rsid w:val="00E65C32"/>
    <w:rsid w:val="00E661EE"/>
    <w:rsid w:val="00E7018B"/>
    <w:rsid w:val="00E71E5D"/>
    <w:rsid w:val="00E727DD"/>
    <w:rsid w:val="00E730E9"/>
    <w:rsid w:val="00E74834"/>
    <w:rsid w:val="00E822A6"/>
    <w:rsid w:val="00E8647E"/>
    <w:rsid w:val="00E94076"/>
    <w:rsid w:val="00EA3FFA"/>
    <w:rsid w:val="00EA44CF"/>
    <w:rsid w:val="00EA524F"/>
    <w:rsid w:val="00EA6D02"/>
    <w:rsid w:val="00EA7509"/>
    <w:rsid w:val="00EB1FF4"/>
    <w:rsid w:val="00EB2702"/>
    <w:rsid w:val="00EB4A46"/>
    <w:rsid w:val="00EB5B9D"/>
    <w:rsid w:val="00EB5CFE"/>
    <w:rsid w:val="00EB5DC2"/>
    <w:rsid w:val="00EC00C6"/>
    <w:rsid w:val="00EC2440"/>
    <w:rsid w:val="00EC5D83"/>
    <w:rsid w:val="00EC63AC"/>
    <w:rsid w:val="00EC6C65"/>
    <w:rsid w:val="00ED06A2"/>
    <w:rsid w:val="00ED174F"/>
    <w:rsid w:val="00ED1D89"/>
    <w:rsid w:val="00ED3016"/>
    <w:rsid w:val="00ED7EF8"/>
    <w:rsid w:val="00EE01C5"/>
    <w:rsid w:val="00EE2A4E"/>
    <w:rsid w:val="00EF0798"/>
    <w:rsid w:val="00EF4836"/>
    <w:rsid w:val="00F01F26"/>
    <w:rsid w:val="00F05514"/>
    <w:rsid w:val="00F06038"/>
    <w:rsid w:val="00F13978"/>
    <w:rsid w:val="00F13D63"/>
    <w:rsid w:val="00F17FE1"/>
    <w:rsid w:val="00F310B2"/>
    <w:rsid w:val="00F31F25"/>
    <w:rsid w:val="00F343D0"/>
    <w:rsid w:val="00F3533E"/>
    <w:rsid w:val="00F44929"/>
    <w:rsid w:val="00F45740"/>
    <w:rsid w:val="00F53184"/>
    <w:rsid w:val="00F56307"/>
    <w:rsid w:val="00F5758C"/>
    <w:rsid w:val="00F60123"/>
    <w:rsid w:val="00F63D8F"/>
    <w:rsid w:val="00F644B8"/>
    <w:rsid w:val="00F64CAB"/>
    <w:rsid w:val="00F669CD"/>
    <w:rsid w:val="00F70617"/>
    <w:rsid w:val="00F71233"/>
    <w:rsid w:val="00F7193E"/>
    <w:rsid w:val="00F72AD3"/>
    <w:rsid w:val="00F74ADA"/>
    <w:rsid w:val="00F76462"/>
    <w:rsid w:val="00F83F32"/>
    <w:rsid w:val="00F90671"/>
    <w:rsid w:val="00F92ED3"/>
    <w:rsid w:val="00F93964"/>
    <w:rsid w:val="00F97613"/>
    <w:rsid w:val="00FA56B2"/>
    <w:rsid w:val="00FB3E51"/>
    <w:rsid w:val="00FB5692"/>
    <w:rsid w:val="00FB6034"/>
    <w:rsid w:val="00FB6C1E"/>
    <w:rsid w:val="00FB7972"/>
    <w:rsid w:val="00FC04CB"/>
    <w:rsid w:val="00FC27F1"/>
    <w:rsid w:val="00FC36E9"/>
    <w:rsid w:val="00FC3A89"/>
    <w:rsid w:val="00FC6187"/>
    <w:rsid w:val="00FD350F"/>
    <w:rsid w:val="00FD637A"/>
    <w:rsid w:val="00FE0DF4"/>
    <w:rsid w:val="00FE2729"/>
    <w:rsid w:val="00FE746C"/>
    <w:rsid w:val="00FF3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2EEF1"/>
  <w15:chartTrackingRefBased/>
  <w15:docId w15:val="{58126165-CF6C-4DC0-90D0-59037875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0D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640DF"/>
    <w:rPr>
      <w:b/>
      <w:bCs/>
    </w:rPr>
  </w:style>
  <w:style w:type="character" w:styleId="Hyperlink">
    <w:name w:val="Hyperlink"/>
    <w:basedOn w:val="DefaultParagraphFont"/>
    <w:rsid w:val="00B635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enafly.schoolfusion.us/modules/cms/pages.phtml?44b025&amp;pageid=214827"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E2B08841</Template>
  <TotalTime>6</TotalTime>
  <Pages>1</Pages>
  <Words>182</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TENAFLY-CA9U7MT</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Cimler, Jennifer</dc:creator>
  <cp:keywords/>
  <dc:description/>
  <cp:lastModifiedBy>Cimler, Jennifer</cp:lastModifiedBy>
  <cp:revision>2</cp:revision>
  <dcterms:created xsi:type="dcterms:W3CDTF">2017-10-03T18:32:00Z</dcterms:created>
  <dcterms:modified xsi:type="dcterms:W3CDTF">2017-10-09T16:08:00Z</dcterms:modified>
</cp:coreProperties>
</file>