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4F8" w:rsidRDefault="00E35A4E">
      <w:pPr>
        <w:rPr>
          <w:rFonts w:ascii="KG Neatly Printed" w:hAnsi="KG Neatly Printed"/>
          <w:color w:val="000000"/>
          <w:sz w:val="32"/>
          <w:szCs w:val="32"/>
          <w:shd w:val="clear" w:color="auto" w:fill="FFFFFF"/>
        </w:rPr>
      </w:pPr>
      <w:bookmarkStart w:id="0" w:name="_GoBack"/>
      <w:r w:rsidRPr="00E35A4E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4881245</wp:posOffset>
            </wp:positionH>
            <wp:positionV relativeFrom="paragraph">
              <wp:posOffset>-390525</wp:posOffset>
            </wp:positionV>
            <wp:extent cx="1157020" cy="1390650"/>
            <wp:effectExtent l="0" t="0" r="5080" b="0"/>
            <wp:wrapNone/>
            <wp:docPr id="4" name="Picture 4" descr="Image result for kid with penci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kid with pencil clipar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02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43CC9" w:rsidRPr="00E35A4E">
        <w:rPr>
          <w:rStyle w:val="Strong"/>
          <w:rFonts w:ascii="KG Neatly Printed" w:hAnsi="KG Neatly Printed"/>
          <w:color w:val="000000"/>
          <w:sz w:val="32"/>
          <w:szCs w:val="32"/>
          <w:shd w:val="clear" w:color="auto" w:fill="FFFFFF"/>
        </w:rPr>
        <w:t>Writing Workshop in First Grade</w:t>
      </w:r>
      <w:r w:rsidR="00943CC9" w:rsidRPr="00E35A4E">
        <w:rPr>
          <w:rFonts w:ascii="Verdana" w:hAnsi="Verdana"/>
          <w:color w:val="111111"/>
          <w:sz w:val="32"/>
          <w:szCs w:val="32"/>
        </w:rPr>
        <w:br/>
      </w:r>
      <w:r w:rsidR="00943CC9" w:rsidRPr="00E35A4E">
        <w:rPr>
          <w:rFonts w:ascii="Verdana" w:hAnsi="Verdana"/>
          <w:color w:val="111111"/>
          <w:sz w:val="32"/>
          <w:szCs w:val="32"/>
          <w:shd w:val="clear" w:color="auto" w:fill="FFFFFF"/>
        </w:rPr>
        <w:t> </w:t>
      </w:r>
      <w:r w:rsidR="00943CC9" w:rsidRPr="00E35A4E">
        <w:rPr>
          <w:rFonts w:ascii="Verdana" w:hAnsi="Verdana"/>
          <w:color w:val="111111"/>
          <w:sz w:val="32"/>
          <w:szCs w:val="32"/>
        </w:rPr>
        <w:br/>
      </w:r>
      <w:r w:rsidR="00943CC9"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>Students write in Writer’s Workshop 4-5 days a week.</w:t>
      </w:r>
      <w:r w:rsidR="00943CC9"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When we give writ</w:t>
      </w:r>
      <w:r w:rsidR="001534F8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 xml:space="preserve">ers time to write self-selected </w:t>
      </w:r>
      <w:r w:rsidR="00943CC9"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 xml:space="preserve">topics, </w:t>
      </w:r>
    </w:p>
    <w:p w:rsidR="004E6D5B" w:rsidRPr="00E35A4E" w:rsidRDefault="00943CC9">
      <w:pPr>
        <w:rPr>
          <w:sz w:val="32"/>
          <w:szCs w:val="32"/>
        </w:rPr>
      </w:pPr>
      <w:proofErr w:type="gramStart"/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>they</w:t>
      </w:r>
      <w:proofErr w:type="gramEnd"/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 xml:space="preserve"> begin to take re</w:t>
      </w:r>
      <w:r w:rsidR="001534F8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 xml:space="preserve">sponsibility and plan for their 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>own work.</w:t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Fonts w:ascii="Verdana" w:hAnsi="Verdana"/>
          <w:color w:val="111111"/>
          <w:sz w:val="32"/>
          <w:szCs w:val="32"/>
          <w:shd w:val="clear" w:color="auto" w:fill="FFFFFF"/>
        </w:rPr>
        <w:t> </w:t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Style w:val="Strong"/>
          <w:rFonts w:ascii="KG Neatly Printed" w:hAnsi="KG Neatly Printed"/>
          <w:color w:val="000000"/>
          <w:sz w:val="32"/>
          <w:szCs w:val="32"/>
          <w:shd w:val="clear" w:color="auto" w:fill="FFFFFF"/>
        </w:rPr>
        <w:t>Writer’s Workshop looks like this:</w:t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 xml:space="preserve">* </w:t>
      </w:r>
      <w:proofErr w:type="gramStart"/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>The</w:t>
      </w:r>
      <w:proofErr w:type="gramEnd"/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 xml:space="preserve"> teacher begins by modeling a writing strategy for the whole class.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 Students are sent off to work on their ongoing writing projects independently.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 The teacher moves around the classroom, conferring with students.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 Writer’s Workshop usually ends with a short share session where students may talk about strategies they used, read aloud something they wrote, or discuss how they applied what was learned in the mini-lesson.</w:t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Fonts w:ascii="Verdana" w:hAnsi="Verdana"/>
          <w:color w:val="111111"/>
          <w:sz w:val="32"/>
          <w:szCs w:val="32"/>
          <w:shd w:val="clear" w:color="auto" w:fill="FFFFFF"/>
        </w:rPr>
        <w:t> </w:t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Style w:val="Strong"/>
          <w:rFonts w:ascii="KG Neatly Printed" w:hAnsi="KG Neatly Printed"/>
          <w:color w:val="000000"/>
          <w:sz w:val="32"/>
          <w:szCs w:val="32"/>
          <w:shd w:val="clear" w:color="auto" w:fill="FFFFFF"/>
        </w:rPr>
        <w:t>Goals for Writer’s Workshop</w:t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>Students will:</w:t>
      </w:r>
      <w:r w:rsidRPr="00E35A4E">
        <w:rPr>
          <w:rFonts w:ascii="Verdana" w:hAnsi="Verdana"/>
          <w:color w:val="111111"/>
          <w:sz w:val="32"/>
          <w:szCs w:val="32"/>
        </w:rPr>
        <w:br/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t>*Think of themselves as readers and writers.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*Make decisions about what to write.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*Be focused writers throughout writer’s workshop.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*Learn to “linger over a piece”, continue writing a piece for more than one day.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*Include details and descriptive language in their writing.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*Reread writing to make sure it makes sense.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*Be able to talk about their writing with other writers and their teacher.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*Use spaces between words.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*Use capital letters in names and at the beginning of sentences.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*Use appropriate punctuation marks at the end of sentences.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*Use approximate conventional spelling (temporary spelling) in their writing. (Stretch out words.)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*Use conventional spelling for sight words they know.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*Use Word Wall Words and environmental print to aid their spelling.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*Learn to plan, edit, and revise their writing.</w:t>
      </w:r>
      <w:r w:rsidRPr="00E35A4E">
        <w:rPr>
          <w:rFonts w:ascii="KG Neatly Printed" w:hAnsi="KG Neatly Printed"/>
          <w:color w:val="000000"/>
          <w:sz w:val="32"/>
          <w:szCs w:val="32"/>
          <w:shd w:val="clear" w:color="auto" w:fill="FFFFFF"/>
        </w:rPr>
        <w:br/>
        <w:t>*Understand there are many purposes for writing (letters, notes, lists, stories, inform, etc.).</w:t>
      </w:r>
    </w:p>
    <w:sectPr w:rsidR="004E6D5B" w:rsidRPr="00E35A4E" w:rsidSect="00E35A4E">
      <w:pgSz w:w="12240" w:h="15840"/>
      <w:pgMar w:top="1440" w:right="1800" w:bottom="1440" w:left="180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KG Neatly Printed">
    <w:panose1 w:val="02000506000000020003"/>
    <w:charset w:val="00"/>
    <w:family w:val="auto"/>
    <w:pitch w:val="variable"/>
    <w:sig w:usb0="A000002F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C9"/>
    <w:rsid w:val="00000DBD"/>
    <w:rsid w:val="00002F5C"/>
    <w:rsid w:val="000036BC"/>
    <w:rsid w:val="00011B20"/>
    <w:rsid w:val="00013D13"/>
    <w:rsid w:val="0003169D"/>
    <w:rsid w:val="0003169E"/>
    <w:rsid w:val="00036974"/>
    <w:rsid w:val="0004158D"/>
    <w:rsid w:val="000418EF"/>
    <w:rsid w:val="00047239"/>
    <w:rsid w:val="00051FD8"/>
    <w:rsid w:val="0005367F"/>
    <w:rsid w:val="0005494E"/>
    <w:rsid w:val="000609C7"/>
    <w:rsid w:val="000636A6"/>
    <w:rsid w:val="00063A09"/>
    <w:rsid w:val="000676A8"/>
    <w:rsid w:val="00070B42"/>
    <w:rsid w:val="00070F04"/>
    <w:rsid w:val="00075F9C"/>
    <w:rsid w:val="00080284"/>
    <w:rsid w:val="000867B6"/>
    <w:rsid w:val="00086F2B"/>
    <w:rsid w:val="00092D3F"/>
    <w:rsid w:val="00095261"/>
    <w:rsid w:val="000A0EAA"/>
    <w:rsid w:val="000A0EC4"/>
    <w:rsid w:val="000A1785"/>
    <w:rsid w:val="000A4088"/>
    <w:rsid w:val="000A4145"/>
    <w:rsid w:val="000A4595"/>
    <w:rsid w:val="000A7B5D"/>
    <w:rsid w:val="000B4571"/>
    <w:rsid w:val="000B628C"/>
    <w:rsid w:val="000B670B"/>
    <w:rsid w:val="000B71B6"/>
    <w:rsid w:val="000C532F"/>
    <w:rsid w:val="000C53F3"/>
    <w:rsid w:val="000D0C78"/>
    <w:rsid w:val="000D1E06"/>
    <w:rsid w:val="000D44AF"/>
    <w:rsid w:val="000D773D"/>
    <w:rsid w:val="000E0461"/>
    <w:rsid w:val="000E23CF"/>
    <w:rsid w:val="000E5D08"/>
    <w:rsid w:val="000F234E"/>
    <w:rsid w:val="000F23A7"/>
    <w:rsid w:val="000F24FB"/>
    <w:rsid w:val="000F4DF2"/>
    <w:rsid w:val="001008AC"/>
    <w:rsid w:val="00105027"/>
    <w:rsid w:val="00106CCA"/>
    <w:rsid w:val="00110D45"/>
    <w:rsid w:val="0011466B"/>
    <w:rsid w:val="00115B67"/>
    <w:rsid w:val="00116116"/>
    <w:rsid w:val="001210D0"/>
    <w:rsid w:val="001241C2"/>
    <w:rsid w:val="0012473D"/>
    <w:rsid w:val="001307E6"/>
    <w:rsid w:val="00131382"/>
    <w:rsid w:val="00134920"/>
    <w:rsid w:val="00136680"/>
    <w:rsid w:val="00137B50"/>
    <w:rsid w:val="0014091D"/>
    <w:rsid w:val="001419A4"/>
    <w:rsid w:val="00144BFE"/>
    <w:rsid w:val="00147FD0"/>
    <w:rsid w:val="00150FD9"/>
    <w:rsid w:val="001534F8"/>
    <w:rsid w:val="00160063"/>
    <w:rsid w:val="00160E54"/>
    <w:rsid w:val="00162E68"/>
    <w:rsid w:val="001643A9"/>
    <w:rsid w:val="00164617"/>
    <w:rsid w:val="00170C37"/>
    <w:rsid w:val="001752BC"/>
    <w:rsid w:val="00181916"/>
    <w:rsid w:val="00183B30"/>
    <w:rsid w:val="00184A1E"/>
    <w:rsid w:val="00190268"/>
    <w:rsid w:val="001A0D62"/>
    <w:rsid w:val="001A757A"/>
    <w:rsid w:val="001B01BF"/>
    <w:rsid w:val="001B0EBB"/>
    <w:rsid w:val="001B42E7"/>
    <w:rsid w:val="001B5BD0"/>
    <w:rsid w:val="001B7A6C"/>
    <w:rsid w:val="001C0004"/>
    <w:rsid w:val="001C3122"/>
    <w:rsid w:val="001C35E6"/>
    <w:rsid w:val="001C623A"/>
    <w:rsid w:val="001C6E04"/>
    <w:rsid w:val="001C764D"/>
    <w:rsid w:val="001D04BE"/>
    <w:rsid w:val="001D13B9"/>
    <w:rsid w:val="001D1727"/>
    <w:rsid w:val="001D39E8"/>
    <w:rsid w:val="001D4DCB"/>
    <w:rsid w:val="001D5FC8"/>
    <w:rsid w:val="001D64A7"/>
    <w:rsid w:val="001E12C1"/>
    <w:rsid w:val="001E23C3"/>
    <w:rsid w:val="001E2C20"/>
    <w:rsid w:val="001E3CAD"/>
    <w:rsid w:val="001E450A"/>
    <w:rsid w:val="001E778A"/>
    <w:rsid w:val="001F47A3"/>
    <w:rsid w:val="001F56EF"/>
    <w:rsid w:val="002009E0"/>
    <w:rsid w:val="00203CE1"/>
    <w:rsid w:val="00204578"/>
    <w:rsid w:val="00204875"/>
    <w:rsid w:val="0020630C"/>
    <w:rsid w:val="002067CF"/>
    <w:rsid w:val="002105FF"/>
    <w:rsid w:val="00212C93"/>
    <w:rsid w:val="00212F59"/>
    <w:rsid w:val="0021564B"/>
    <w:rsid w:val="00222D93"/>
    <w:rsid w:val="002239C5"/>
    <w:rsid w:val="00227D07"/>
    <w:rsid w:val="00232B98"/>
    <w:rsid w:val="0023409F"/>
    <w:rsid w:val="00235ADC"/>
    <w:rsid w:val="00242174"/>
    <w:rsid w:val="00244779"/>
    <w:rsid w:val="00245A51"/>
    <w:rsid w:val="00246598"/>
    <w:rsid w:val="00246779"/>
    <w:rsid w:val="00247731"/>
    <w:rsid w:val="00251FDB"/>
    <w:rsid w:val="0025409F"/>
    <w:rsid w:val="0025416B"/>
    <w:rsid w:val="00254450"/>
    <w:rsid w:val="00254B42"/>
    <w:rsid w:val="002602A4"/>
    <w:rsid w:val="00264885"/>
    <w:rsid w:val="00266A8B"/>
    <w:rsid w:val="0027028C"/>
    <w:rsid w:val="00274EB6"/>
    <w:rsid w:val="00280452"/>
    <w:rsid w:val="00281C17"/>
    <w:rsid w:val="0028354A"/>
    <w:rsid w:val="002843D7"/>
    <w:rsid w:val="0028776E"/>
    <w:rsid w:val="00292572"/>
    <w:rsid w:val="00295545"/>
    <w:rsid w:val="002976DA"/>
    <w:rsid w:val="002A2A4F"/>
    <w:rsid w:val="002B222F"/>
    <w:rsid w:val="002B6A28"/>
    <w:rsid w:val="002B6A6B"/>
    <w:rsid w:val="002B7542"/>
    <w:rsid w:val="002D3524"/>
    <w:rsid w:val="002D5A89"/>
    <w:rsid w:val="002E1E2C"/>
    <w:rsid w:val="002E2B3A"/>
    <w:rsid w:val="002E51DC"/>
    <w:rsid w:val="002F1BA0"/>
    <w:rsid w:val="002F546B"/>
    <w:rsid w:val="003017D0"/>
    <w:rsid w:val="00302F3C"/>
    <w:rsid w:val="00313C86"/>
    <w:rsid w:val="003220EF"/>
    <w:rsid w:val="0032240E"/>
    <w:rsid w:val="00327528"/>
    <w:rsid w:val="003277B0"/>
    <w:rsid w:val="0033144B"/>
    <w:rsid w:val="00331781"/>
    <w:rsid w:val="00332355"/>
    <w:rsid w:val="00333324"/>
    <w:rsid w:val="00333966"/>
    <w:rsid w:val="00340F62"/>
    <w:rsid w:val="00342723"/>
    <w:rsid w:val="0034485F"/>
    <w:rsid w:val="0035114C"/>
    <w:rsid w:val="00351E1F"/>
    <w:rsid w:val="0035784C"/>
    <w:rsid w:val="00360FB0"/>
    <w:rsid w:val="00363201"/>
    <w:rsid w:val="003746E6"/>
    <w:rsid w:val="00374F2C"/>
    <w:rsid w:val="00377215"/>
    <w:rsid w:val="00384CE8"/>
    <w:rsid w:val="00386C9C"/>
    <w:rsid w:val="003975C4"/>
    <w:rsid w:val="00397C3D"/>
    <w:rsid w:val="003A03CC"/>
    <w:rsid w:val="003A07D2"/>
    <w:rsid w:val="003A3C1F"/>
    <w:rsid w:val="003A4865"/>
    <w:rsid w:val="003A5993"/>
    <w:rsid w:val="003B40F3"/>
    <w:rsid w:val="003B4614"/>
    <w:rsid w:val="003C1639"/>
    <w:rsid w:val="003D7F23"/>
    <w:rsid w:val="003E502C"/>
    <w:rsid w:val="003E5D43"/>
    <w:rsid w:val="003F19A0"/>
    <w:rsid w:val="003F2425"/>
    <w:rsid w:val="003F3FAB"/>
    <w:rsid w:val="003F4F96"/>
    <w:rsid w:val="003F6B19"/>
    <w:rsid w:val="003F7492"/>
    <w:rsid w:val="00400581"/>
    <w:rsid w:val="00405A7E"/>
    <w:rsid w:val="0040752A"/>
    <w:rsid w:val="00414210"/>
    <w:rsid w:val="00416608"/>
    <w:rsid w:val="004170FE"/>
    <w:rsid w:val="0042141C"/>
    <w:rsid w:val="00422C5F"/>
    <w:rsid w:val="00424284"/>
    <w:rsid w:val="00424811"/>
    <w:rsid w:val="00426F0B"/>
    <w:rsid w:val="00427237"/>
    <w:rsid w:val="00427E1F"/>
    <w:rsid w:val="00427F6C"/>
    <w:rsid w:val="00430BB0"/>
    <w:rsid w:val="00431FA4"/>
    <w:rsid w:val="004328AD"/>
    <w:rsid w:val="0043368C"/>
    <w:rsid w:val="00434A33"/>
    <w:rsid w:val="00442371"/>
    <w:rsid w:val="00442801"/>
    <w:rsid w:val="0044303D"/>
    <w:rsid w:val="00445B38"/>
    <w:rsid w:val="004471C9"/>
    <w:rsid w:val="0045349C"/>
    <w:rsid w:val="004556EE"/>
    <w:rsid w:val="004617FC"/>
    <w:rsid w:val="00461C73"/>
    <w:rsid w:val="00471E15"/>
    <w:rsid w:val="0047300C"/>
    <w:rsid w:val="00474DB2"/>
    <w:rsid w:val="00475DA0"/>
    <w:rsid w:val="00480D6B"/>
    <w:rsid w:val="0048165D"/>
    <w:rsid w:val="00481B9B"/>
    <w:rsid w:val="00485BAE"/>
    <w:rsid w:val="00486213"/>
    <w:rsid w:val="00487DE3"/>
    <w:rsid w:val="00491FAE"/>
    <w:rsid w:val="0049314C"/>
    <w:rsid w:val="004944FE"/>
    <w:rsid w:val="00494838"/>
    <w:rsid w:val="004949FC"/>
    <w:rsid w:val="00496CFA"/>
    <w:rsid w:val="004A5A0D"/>
    <w:rsid w:val="004B0122"/>
    <w:rsid w:val="004B37D3"/>
    <w:rsid w:val="004B5842"/>
    <w:rsid w:val="004C1BB6"/>
    <w:rsid w:val="004C285C"/>
    <w:rsid w:val="004C3FA7"/>
    <w:rsid w:val="004C50C1"/>
    <w:rsid w:val="004D6218"/>
    <w:rsid w:val="004E0B7F"/>
    <w:rsid w:val="004E41E7"/>
    <w:rsid w:val="004E6D5B"/>
    <w:rsid w:val="004F2C4E"/>
    <w:rsid w:val="004F4FF3"/>
    <w:rsid w:val="004F5491"/>
    <w:rsid w:val="004F6AE4"/>
    <w:rsid w:val="00503C3A"/>
    <w:rsid w:val="0050530C"/>
    <w:rsid w:val="00506072"/>
    <w:rsid w:val="00507484"/>
    <w:rsid w:val="005151D6"/>
    <w:rsid w:val="00516B58"/>
    <w:rsid w:val="0051785B"/>
    <w:rsid w:val="00517B73"/>
    <w:rsid w:val="00520D71"/>
    <w:rsid w:val="00523D8F"/>
    <w:rsid w:val="00525260"/>
    <w:rsid w:val="0052554E"/>
    <w:rsid w:val="0053048E"/>
    <w:rsid w:val="00530E4A"/>
    <w:rsid w:val="005357AA"/>
    <w:rsid w:val="00540766"/>
    <w:rsid w:val="00551E64"/>
    <w:rsid w:val="00553C17"/>
    <w:rsid w:val="00556107"/>
    <w:rsid w:val="00562459"/>
    <w:rsid w:val="00562DD7"/>
    <w:rsid w:val="00563036"/>
    <w:rsid w:val="0057191D"/>
    <w:rsid w:val="0057424D"/>
    <w:rsid w:val="005778D3"/>
    <w:rsid w:val="00580A02"/>
    <w:rsid w:val="005916ED"/>
    <w:rsid w:val="0059172E"/>
    <w:rsid w:val="0059341B"/>
    <w:rsid w:val="005A1EF8"/>
    <w:rsid w:val="005A2DB7"/>
    <w:rsid w:val="005B279D"/>
    <w:rsid w:val="005B3569"/>
    <w:rsid w:val="005B4EFD"/>
    <w:rsid w:val="005B69E2"/>
    <w:rsid w:val="005B6D33"/>
    <w:rsid w:val="005C219C"/>
    <w:rsid w:val="005C343D"/>
    <w:rsid w:val="005C4DE6"/>
    <w:rsid w:val="005D39D3"/>
    <w:rsid w:val="005D3D17"/>
    <w:rsid w:val="005D490B"/>
    <w:rsid w:val="005D7400"/>
    <w:rsid w:val="005E2C53"/>
    <w:rsid w:val="005E3237"/>
    <w:rsid w:val="005E421D"/>
    <w:rsid w:val="005E566F"/>
    <w:rsid w:val="005F23FF"/>
    <w:rsid w:val="005F2A71"/>
    <w:rsid w:val="005F505C"/>
    <w:rsid w:val="005F614C"/>
    <w:rsid w:val="005F6A27"/>
    <w:rsid w:val="0060202D"/>
    <w:rsid w:val="00603411"/>
    <w:rsid w:val="00603467"/>
    <w:rsid w:val="00604566"/>
    <w:rsid w:val="00607BDF"/>
    <w:rsid w:val="00612769"/>
    <w:rsid w:val="0061464C"/>
    <w:rsid w:val="00614D9D"/>
    <w:rsid w:val="00617607"/>
    <w:rsid w:val="00620EA3"/>
    <w:rsid w:val="00621D18"/>
    <w:rsid w:val="00625AE6"/>
    <w:rsid w:val="006321EB"/>
    <w:rsid w:val="0064131A"/>
    <w:rsid w:val="0064154D"/>
    <w:rsid w:val="00641AB0"/>
    <w:rsid w:val="00647B21"/>
    <w:rsid w:val="00650E18"/>
    <w:rsid w:val="0066394C"/>
    <w:rsid w:val="00672D96"/>
    <w:rsid w:val="00676694"/>
    <w:rsid w:val="0068254B"/>
    <w:rsid w:val="006854D0"/>
    <w:rsid w:val="00686101"/>
    <w:rsid w:val="00687A2B"/>
    <w:rsid w:val="00690781"/>
    <w:rsid w:val="006941BD"/>
    <w:rsid w:val="00694584"/>
    <w:rsid w:val="00694A21"/>
    <w:rsid w:val="00695642"/>
    <w:rsid w:val="006A0D54"/>
    <w:rsid w:val="006A2EE2"/>
    <w:rsid w:val="006A402F"/>
    <w:rsid w:val="006A652E"/>
    <w:rsid w:val="006A67DB"/>
    <w:rsid w:val="006A7682"/>
    <w:rsid w:val="006B45C5"/>
    <w:rsid w:val="006B4F72"/>
    <w:rsid w:val="006B5E99"/>
    <w:rsid w:val="006B5F41"/>
    <w:rsid w:val="006B6D06"/>
    <w:rsid w:val="006C3699"/>
    <w:rsid w:val="006C47B7"/>
    <w:rsid w:val="006D3052"/>
    <w:rsid w:val="006D34E1"/>
    <w:rsid w:val="006D4091"/>
    <w:rsid w:val="006D63FE"/>
    <w:rsid w:val="006E09F0"/>
    <w:rsid w:val="006E37EA"/>
    <w:rsid w:val="006E5E60"/>
    <w:rsid w:val="006E6D15"/>
    <w:rsid w:val="006E7276"/>
    <w:rsid w:val="006F198E"/>
    <w:rsid w:val="006F77FF"/>
    <w:rsid w:val="007004D5"/>
    <w:rsid w:val="0070641B"/>
    <w:rsid w:val="0070653A"/>
    <w:rsid w:val="00710C5A"/>
    <w:rsid w:val="0071405E"/>
    <w:rsid w:val="00714265"/>
    <w:rsid w:val="0071623A"/>
    <w:rsid w:val="007271BD"/>
    <w:rsid w:val="00730602"/>
    <w:rsid w:val="007307C9"/>
    <w:rsid w:val="00730ABC"/>
    <w:rsid w:val="00733613"/>
    <w:rsid w:val="00735741"/>
    <w:rsid w:val="007370BA"/>
    <w:rsid w:val="00751A54"/>
    <w:rsid w:val="00753259"/>
    <w:rsid w:val="00753992"/>
    <w:rsid w:val="007614CD"/>
    <w:rsid w:val="007626BA"/>
    <w:rsid w:val="00766386"/>
    <w:rsid w:val="0077675C"/>
    <w:rsid w:val="00780084"/>
    <w:rsid w:val="00781BD8"/>
    <w:rsid w:val="007845D3"/>
    <w:rsid w:val="00785879"/>
    <w:rsid w:val="007863FB"/>
    <w:rsid w:val="00786A7D"/>
    <w:rsid w:val="00787B14"/>
    <w:rsid w:val="00790E40"/>
    <w:rsid w:val="007928FE"/>
    <w:rsid w:val="00792935"/>
    <w:rsid w:val="007952FC"/>
    <w:rsid w:val="007953B3"/>
    <w:rsid w:val="007A0080"/>
    <w:rsid w:val="007A344D"/>
    <w:rsid w:val="007A7BE6"/>
    <w:rsid w:val="007B3E25"/>
    <w:rsid w:val="007B49F2"/>
    <w:rsid w:val="007B5B15"/>
    <w:rsid w:val="007B5DC0"/>
    <w:rsid w:val="007C0243"/>
    <w:rsid w:val="007C2037"/>
    <w:rsid w:val="007C2781"/>
    <w:rsid w:val="007E0921"/>
    <w:rsid w:val="007E11F3"/>
    <w:rsid w:val="007E45BD"/>
    <w:rsid w:val="007E4808"/>
    <w:rsid w:val="007F2CDF"/>
    <w:rsid w:val="007F3C47"/>
    <w:rsid w:val="007F5A2C"/>
    <w:rsid w:val="007F759B"/>
    <w:rsid w:val="00802767"/>
    <w:rsid w:val="008119F8"/>
    <w:rsid w:val="008137D6"/>
    <w:rsid w:val="00814E87"/>
    <w:rsid w:val="00816632"/>
    <w:rsid w:val="00822063"/>
    <w:rsid w:val="008227A2"/>
    <w:rsid w:val="0083164C"/>
    <w:rsid w:val="008332BF"/>
    <w:rsid w:val="008503C8"/>
    <w:rsid w:val="00850465"/>
    <w:rsid w:val="008614D5"/>
    <w:rsid w:val="0086468E"/>
    <w:rsid w:val="00870370"/>
    <w:rsid w:val="0087134C"/>
    <w:rsid w:val="00872687"/>
    <w:rsid w:val="008727B7"/>
    <w:rsid w:val="0087435F"/>
    <w:rsid w:val="008743B7"/>
    <w:rsid w:val="008871E3"/>
    <w:rsid w:val="008A3D19"/>
    <w:rsid w:val="008B2D56"/>
    <w:rsid w:val="008B2DCB"/>
    <w:rsid w:val="008B4618"/>
    <w:rsid w:val="008C0F3C"/>
    <w:rsid w:val="008C11B9"/>
    <w:rsid w:val="008C28DE"/>
    <w:rsid w:val="008C68A1"/>
    <w:rsid w:val="008D3B7C"/>
    <w:rsid w:val="008D5C63"/>
    <w:rsid w:val="008E622F"/>
    <w:rsid w:val="008F271B"/>
    <w:rsid w:val="008F4AA2"/>
    <w:rsid w:val="008F76BC"/>
    <w:rsid w:val="00901F28"/>
    <w:rsid w:val="009023F9"/>
    <w:rsid w:val="00906866"/>
    <w:rsid w:val="00906915"/>
    <w:rsid w:val="00910858"/>
    <w:rsid w:val="00912586"/>
    <w:rsid w:val="00912606"/>
    <w:rsid w:val="00912836"/>
    <w:rsid w:val="0091544B"/>
    <w:rsid w:val="00915B93"/>
    <w:rsid w:val="00931BB3"/>
    <w:rsid w:val="00933776"/>
    <w:rsid w:val="00935401"/>
    <w:rsid w:val="009356FA"/>
    <w:rsid w:val="009367F9"/>
    <w:rsid w:val="00936C39"/>
    <w:rsid w:val="009415E3"/>
    <w:rsid w:val="009436AE"/>
    <w:rsid w:val="00943CC9"/>
    <w:rsid w:val="00943E8C"/>
    <w:rsid w:val="00944481"/>
    <w:rsid w:val="00946E15"/>
    <w:rsid w:val="00950B7E"/>
    <w:rsid w:val="00954D5B"/>
    <w:rsid w:val="00956EDC"/>
    <w:rsid w:val="0095792A"/>
    <w:rsid w:val="00960787"/>
    <w:rsid w:val="009619EB"/>
    <w:rsid w:val="009643F0"/>
    <w:rsid w:val="009648EE"/>
    <w:rsid w:val="00973C2C"/>
    <w:rsid w:val="00977E22"/>
    <w:rsid w:val="00980687"/>
    <w:rsid w:val="00984640"/>
    <w:rsid w:val="0099220E"/>
    <w:rsid w:val="009924FF"/>
    <w:rsid w:val="00995F2E"/>
    <w:rsid w:val="00996861"/>
    <w:rsid w:val="009968A0"/>
    <w:rsid w:val="009A2848"/>
    <w:rsid w:val="009A2994"/>
    <w:rsid w:val="009A35E0"/>
    <w:rsid w:val="009A4918"/>
    <w:rsid w:val="009B0651"/>
    <w:rsid w:val="009B1A2B"/>
    <w:rsid w:val="009B1C45"/>
    <w:rsid w:val="009B4088"/>
    <w:rsid w:val="009B6C2F"/>
    <w:rsid w:val="009B79A0"/>
    <w:rsid w:val="009D183A"/>
    <w:rsid w:val="009D6762"/>
    <w:rsid w:val="009D6E18"/>
    <w:rsid w:val="009D777A"/>
    <w:rsid w:val="009E20A1"/>
    <w:rsid w:val="009E2375"/>
    <w:rsid w:val="009E2FBC"/>
    <w:rsid w:val="009E354B"/>
    <w:rsid w:val="009E60A1"/>
    <w:rsid w:val="009F08DB"/>
    <w:rsid w:val="009F15B6"/>
    <w:rsid w:val="009F5922"/>
    <w:rsid w:val="00A00B80"/>
    <w:rsid w:val="00A0389A"/>
    <w:rsid w:val="00A06C00"/>
    <w:rsid w:val="00A076C4"/>
    <w:rsid w:val="00A11060"/>
    <w:rsid w:val="00A15F0A"/>
    <w:rsid w:val="00A17BF9"/>
    <w:rsid w:val="00A20447"/>
    <w:rsid w:val="00A2167F"/>
    <w:rsid w:val="00A2286B"/>
    <w:rsid w:val="00A24AE3"/>
    <w:rsid w:val="00A270E5"/>
    <w:rsid w:val="00A30062"/>
    <w:rsid w:val="00A30F66"/>
    <w:rsid w:val="00A34BE5"/>
    <w:rsid w:val="00A35EAC"/>
    <w:rsid w:val="00A50DE8"/>
    <w:rsid w:val="00A54D71"/>
    <w:rsid w:val="00A55FC3"/>
    <w:rsid w:val="00A56331"/>
    <w:rsid w:val="00A61C57"/>
    <w:rsid w:val="00A643BF"/>
    <w:rsid w:val="00A655A1"/>
    <w:rsid w:val="00A72CD9"/>
    <w:rsid w:val="00A903E0"/>
    <w:rsid w:val="00A94CA5"/>
    <w:rsid w:val="00A96CED"/>
    <w:rsid w:val="00A97279"/>
    <w:rsid w:val="00A97A43"/>
    <w:rsid w:val="00AA017F"/>
    <w:rsid w:val="00AA5C84"/>
    <w:rsid w:val="00AC15CC"/>
    <w:rsid w:val="00AC4220"/>
    <w:rsid w:val="00AC437C"/>
    <w:rsid w:val="00AC4E41"/>
    <w:rsid w:val="00AC777D"/>
    <w:rsid w:val="00AC791E"/>
    <w:rsid w:val="00AD256A"/>
    <w:rsid w:val="00AE2018"/>
    <w:rsid w:val="00AE2AF6"/>
    <w:rsid w:val="00AE2F5E"/>
    <w:rsid w:val="00AE5951"/>
    <w:rsid w:val="00AF2727"/>
    <w:rsid w:val="00B01999"/>
    <w:rsid w:val="00B05B11"/>
    <w:rsid w:val="00B10150"/>
    <w:rsid w:val="00B1192A"/>
    <w:rsid w:val="00B1258F"/>
    <w:rsid w:val="00B421C2"/>
    <w:rsid w:val="00B42B0D"/>
    <w:rsid w:val="00B43A44"/>
    <w:rsid w:val="00B46163"/>
    <w:rsid w:val="00B537EE"/>
    <w:rsid w:val="00B55129"/>
    <w:rsid w:val="00B56492"/>
    <w:rsid w:val="00B61033"/>
    <w:rsid w:val="00B612A7"/>
    <w:rsid w:val="00B629C9"/>
    <w:rsid w:val="00B64731"/>
    <w:rsid w:val="00B64BD2"/>
    <w:rsid w:val="00B74BE1"/>
    <w:rsid w:val="00B7528C"/>
    <w:rsid w:val="00B848BC"/>
    <w:rsid w:val="00B87E4D"/>
    <w:rsid w:val="00B96243"/>
    <w:rsid w:val="00BA21F1"/>
    <w:rsid w:val="00BB1376"/>
    <w:rsid w:val="00BB42E9"/>
    <w:rsid w:val="00BB6247"/>
    <w:rsid w:val="00BC08EF"/>
    <w:rsid w:val="00BC3F74"/>
    <w:rsid w:val="00BC5145"/>
    <w:rsid w:val="00BD17B3"/>
    <w:rsid w:val="00BD21CC"/>
    <w:rsid w:val="00BD419A"/>
    <w:rsid w:val="00BD79E9"/>
    <w:rsid w:val="00BE1782"/>
    <w:rsid w:val="00BF3668"/>
    <w:rsid w:val="00BF5797"/>
    <w:rsid w:val="00BF6EE2"/>
    <w:rsid w:val="00BF756F"/>
    <w:rsid w:val="00BF7694"/>
    <w:rsid w:val="00C010B4"/>
    <w:rsid w:val="00C01AD3"/>
    <w:rsid w:val="00C01B80"/>
    <w:rsid w:val="00C02C24"/>
    <w:rsid w:val="00C05061"/>
    <w:rsid w:val="00C071DB"/>
    <w:rsid w:val="00C11C51"/>
    <w:rsid w:val="00C12A93"/>
    <w:rsid w:val="00C21713"/>
    <w:rsid w:val="00C22315"/>
    <w:rsid w:val="00C22A12"/>
    <w:rsid w:val="00C31375"/>
    <w:rsid w:val="00C3252D"/>
    <w:rsid w:val="00C41B95"/>
    <w:rsid w:val="00C439B0"/>
    <w:rsid w:val="00C44EFD"/>
    <w:rsid w:val="00C46D06"/>
    <w:rsid w:val="00C46D29"/>
    <w:rsid w:val="00C51898"/>
    <w:rsid w:val="00C5227E"/>
    <w:rsid w:val="00C522E0"/>
    <w:rsid w:val="00C53DB5"/>
    <w:rsid w:val="00C557C1"/>
    <w:rsid w:val="00C57CA8"/>
    <w:rsid w:val="00C65880"/>
    <w:rsid w:val="00C669A6"/>
    <w:rsid w:val="00C67B16"/>
    <w:rsid w:val="00C77BA3"/>
    <w:rsid w:val="00C80D1E"/>
    <w:rsid w:val="00C832B3"/>
    <w:rsid w:val="00C854D6"/>
    <w:rsid w:val="00C962A9"/>
    <w:rsid w:val="00CA23B7"/>
    <w:rsid w:val="00CA3D49"/>
    <w:rsid w:val="00CB0873"/>
    <w:rsid w:val="00CB0DDE"/>
    <w:rsid w:val="00CB1E08"/>
    <w:rsid w:val="00CB204C"/>
    <w:rsid w:val="00CC0ABD"/>
    <w:rsid w:val="00CC0D81"/>
    <w:rsid w:val="00CC317D"/>
    <w:rsid w:val="00CC4141"/>
    <w:rsid w:val="00CC4F00"/>
    <w:rsid w:val="00CC5C8E"/>
    <w:rsid w:val="00CC61E0"/>
    <w:rsid w:val="00CD01C3"/>
    <w:rsid w:val="00CD1F7B"/>
    <w:rsid w:val="00CD2858"/>
    <w:rsid w:val="00CE16EC"/>
    <w:rsid w:val="00CE334D"/>
    <w:rsid w:val="00CE39A3"/>
    <w:rsid w:val="00CE3D8B"/>
    <w:rsid w:val="00CF1DE3"/>
    <w:rsid w:val="00CF3D4C"/>
    <w:rsid w:val="00CF420F"/>
    <w:rsid w:val="00CF6C1B"/>
    <w:rsid w:val="00CF7F0B"/>
    <w:rsid w:val="00D04E91"/>
    <w:rsid w:val="00D07EB6"/>
    <w:rsid w:val="00D15332"/>
    <w:rsid w:val="00D15F5E"/>
    <w:rsid w:val="00D17982"/>
    <w:rsid w:val="00D21330"/>
    <w:rsid w:val="00D215DF"/>
    <w:rsid w:val="00D23AA6"/>
    <w:rsid w:val="00D31689"/>
    <w:rsid w:val="00D3229F"/>
    <w:rsid w:val="00D32696"/>
    <w:rsid w:val="00D32D78"/>
    <w:rsid w:val="00D3694A"/>
    <w:rsid w:val="00D40032"/>
    <w:rsid w:val="00D44E64"/>
    <w:rsid w:val="00D46424"/>
    <w:rsid w:val="00D472D0"/>
    <w:rsid w:val="00D47A96"/>
    <w:rsid w:val="00D51A43"/>
    <w:rsid w:val="00D53362"/>
    <w:rsid w:val="00D53726"/>
    <w:rsid w:val="00D60B5F"/>
    <w:rsid w:val="00D711A7"/>
    <w:rsid w:val="00D72120"/>
    <w:rsid w:val="00D74D3B"/>
    <w:rsid w:val="00D77809"/>
    <w:rsid w:val="00D861F0"/>
    <w:rsid w:val="00D86E89"/>
    <w:rsid w:val="00D92570"/>
    <w:rsid w:val="00D92BA0"/>
    <w:rsid w:val="00D94FC7"/>
    <w:rsid w:val="00DA01D4"/>
    <w:rsid w:val="00DA04F6"/>
    <w:rsid w:val="00DA0B70"/>
    <w:rsid w:val="00DA6AE6"/>
    <w:rsid w:val="00DB4B59"/>
    <w:rsid w:val="00DC1443"/>
    <w:rsid w:val="00DC153E"/>
    <w:rsid w:val="00DC42B1"/>
    <w:rsid w:val="00DD0948"/>
    <w:rsid w:val="00DD61B0"/>
    <w:rsid w:val="00DE1DE9"/>
    <w:rsid w:val="00DF2C37"/>
    <w:rsid w:val="00DF4271"/>
    <w:rsid w:val="00E00BFF"/>
    <w:rsid w:val="00E01764"/>
    <w:rsid w:val="00E04CAF"/>
    <w:rsid w:val="00E05B43"/>
    <w:rsid w:val="00E13D83"/>
    <w:rsid w:val="00E2205B"/>
    <w:rsid w:val="00E264DE"/>
    <w:rsid w:val="00E26BF5"/>
    <w:rsid w:val="00E30272"/>
    <w:rsid w:val="00E35A4E"/>
    <w:rsid w:val="00E37963"/>
    <w:rsid w:val="00E457E6"/>
    <w:rsid w:val="00E461C3"/>
    <w:rsid w:val="00E46FBC"/>
    <w:rsid w:val="00E54F00"/>
    <w:rsid w:val="00E5738A"/>
    <w:rsid w:val="00E57892"/>
    <w:rsid w:val="00E579D9"/>
    <w:rsid w:val="00E65C32"/>
    <w:rsid w:val="00E661EE"/>
    <w:rsid w:val="00E7018B"/>
    <w:rsid w:val="00E71E5D"/>
    <w:rsid w:val="00E727DD"/>
    <w:rsid w:val="00E730E9"/>
    <w:rsid w:val="00E74834"/>
    <w:rsid w:val="00E822A6"/>
    <w:rsid w:val="00E8647E"/>
    <w:rsid w:val="00E94076"/>
    <w:rsid w:val="00EA3FFA"/>
    <w:rsid w:val="00EA44CF"/>
    <w:rsid w:val="00EA524F"/>
    <w:rsid w:val="00EA6D02"/>
    <w:rsid w:val="00EA7509"/>
    <w:rsid w:val="00EB1FF4"/>
    <w:rsid w:val="00EB2702"/>
    <w:rsid w:val="00EB4A46"/>
    <w:rsid w:val="00EB5B9D"/>
    <w:rsid w:val="00EB5CFE"/>
    <w:rsid w:val="00EB5DC2"/>
    <w:rsid w:val="00EC00C6"/>
    <w:rsid w:val="00EC2440"/>
    <w:rsid w:val="00EC5D83"/>
    <w:rsid w:val="00EC63AC"/>
    <w:rsid w:val="00EC6C65"/>
    <w:rsid w:val="00ED06A2"/>
    <w:rsid w:val="00ED174F"/>
    <w:rsid w:val="00ED1D89"/>
    <w:rsid w:val="00ED3016"/>
    <w:rsid w:val="00ED7EF8"/>
    <w:rsid w:val="00EE01C5"/>
    <w:rsid w:val="00EE2A4E"/>
    <w:rsid w:val="00EF0798"/>
    <w:rsid w:val="00EF4836"/>
    <w:rsid w:val="00F01F26"/>
    <w:rsid w:val="00F05514"/>
    <w:rsid w:val="00F06038"/>
    <w:rsid w:val="00F13978"/>
    <w:rsid w:val="00F13D63"/>
    <w:rsid w:val="00F17FE1"/>
    <w:rsid w:val="00F310B2"/>
    <w:rsid w:val="00F31F25"/>
    <w:rsid w:val="00F343D0"/>
    <w:rsid w:val="00F3533E"/>
    <w:rsid w:val="00F44929"/>
    <w:rsid w:val="00F45740"/>
    <w:rsid w:val="00F53184"/>
    <w:rsid w:val="00F56307"/>
    <w:rsid w:val="00F5758C"/>
    <w:rsid w:val="00F60123"/>
    <w:rsid w:val="00F63D8F"/>
    <w:rsid w:val="00F644B8"/>
    <w:rsid w:val="00F64CAB"/>
    <w:rsid w:val="00F669CD"/>
    <w:rsid w:val="00F70617"/>
    <w:rsid w:val="00F71233"/>
    <w:rsid w:val="00F7193E"/>
    <w:rsid w:val="00F72AD3"/>
    <w:rsid w:val="00F74ADA"/>
    <w:rsid w:val="00F76462"/>
    <w:rsid w:val="00F83F32"/>
    <w:rsid w:val="00F90671"/>
    <w:rsid w:val="00F92ED3"/>
    <w:rsid w:val="00F93964"/>
    <w:rsid w:val="00F97613"/>
    <w:rsid w:val="00FA56B2"/>
    <w:rsid w:val="00FB3E51"/>
    <w:rsid w:val="00FB5692"/>
    <w:rsid w:val="00FB6034"/>
    <w:rsid w:val="00FB6C1E"/>
    <w:rsid w:val="00FB7972"/>
    <w:rsid w:val="00FC04CB"/>
    <w:rsid w:val="00FC27F1"/>
    <w:rsid w:val="00FC36E9"/>
    <w:rsid w:val="00FC3A89"/>
    <w:rsid w:val="00FC6187"/>
    <w:rsid w:val="00FD350F"/>
    <w:rsid w:val="00FD637A"/>
    <w:rsid w:val="00FE0DF4"/>
    <w:rsid w:val="00FE2729"/>
    <w:rsid w:val="00FE746C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DC14FF"/>
  <w15:chartTrackingRefBased/>
  <w15:docId w15:val="{A7B954F7-EB88-4C1E-B158-7E39742F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43C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AC2F9220</Template>
  <TotalTime>11</TotalTime>
  <Pages>1</Pages>
  <Words>254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TENAFLY-CA9U7MT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Cimler, Jennifer</dc:creator>
  <cp:keywords/>
  <dc:description/>
  <cp:lastModifiedBy>Cimler, Jennifer</cp:lastModifiedBy>
  <cp:revision>3</cp:revision>
  <dcterms:created xsi:type="dcterms:W3CDTF">2017-10-03T17:41:00Z</dcterms:created>
  <dcterms:modified xsi:type="dcterms:W3CDTF">2017-10-09T19:51:00Z</dcterms:modified>
</cp:coreProperties>
</file>