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E2D" w:rsidRPr="00D4758B" w:rsidRDefault="008A3E2D" w:rsidP="008A3E2D">
      <w:pPr>
        <w:shd w:val="clear" w:color="auto" w:fill="FFFFFF"/>
        <w:rPr>
          <w:rFonts w:ascii="Century Gothic" w:hAnsi="Century Gothic"/>
          <w:color w:val="111111"/>
        </w:rPr>
      </w:pPr>
      <w:r w:rsidRPr="00D4758B">
        <w:rPr>
          <w:rFonts w:ascii="Century Gothic" w:hAnsi="Century Gothic"/>
          <w:b/>
          <w:color w:val="000000"/>
        </w:rPr>
        <w:t>What is Responsive Classroom?</w:t>
      </w:r>
      <w:r w:rsidRPr="00D4758B">
        <w:rPr>
          <w:rFonts w:ascii="Century Gothic" w:hAnsi="Century Gothic"/>
          <w:color w:val="000000"/>
        </w:rPr>
        <w:t> </w:t>
      </w:r>
      <w:r w:rsidRPr="00D4758B">
        <w:rPr>
          <w:rFonts w:ascii="Century Gothic" w:hAnsi="Century Gothic"/>
          <w:color w:val="000000"/>
        </w:rPr>
        <w:br/>
        <w:t>One underlying belief of </w:t>
      </w:r>
      <w:r w:rsidRPr="00D4758B">
        <w:rPr>
          <w:rFonts w:ascii="Century Gothic" w:hAnsi="Century Gothic"/>
          <w:i/>
          <w:iCs/>
          <w:color w:val="000000"/>
        </w:rPr>
        <w:t>The Responsive Classroom</w:t>
      </w:r>
      <w:r w:rsidRPr="00D4758B">
        <w:rPr>
          <w:rFonts w:ascii="Century Gothic" w:hAnsi="Century Gothic"/>
          <w:color w:val="000000"/>
        </w:rPr>
        <w:t> approach is that it is important to know children individually, culturally, and developmentally.  When teachers take the time to observe and understand the children, they can make decisions about curriculum, classroom organization, classroom management, and discipline that allow all children to reach their full potential.  Another underlying belief is that academic learning happens best within a positive social context; therefore in the </w:t>
      </w:r>
      <w:r w:rsidRPr="00D4758B">
        <w:rPr>
          <w:rFonts w:ascii="Century Gothic" w:hAnsi="Century Gothic"/>
          <w:i/>
          <w:iCs/>
          <w:color w:val="000000"/>
        </w:rPr>
        <w:t>Responsive Classroom</w:t>
      </w:r>
      <w:r w:rsidRPr="00D4758B">
        <w:rPr>
          <w:rFonts w:ascii="Century Gothic" w:hAnsi="Century Gothic"/>
          <w:color w:val="000000"/>
        </w:rPr>
        <w:t> approach much attention is paid to helping children develop positive social skills. </w:t>
      </w:r>
      <w:r w:rsidRPr="00D4758B">
        <w:rPr>
          <w:rFonts w:ascii="Century Gothic" w:hAnsi="Century Gothic"/>
          <w:i/>
          <w:iCs/>
          <w:color w:val="000000"/>
        </w:rPr>
        <w:t>The Responsive Classroom </w:t>
      </w:r>
      <w:r w:rsidRPr="00D4758B">
        <w:rPr>
          <w:rFonts w:ascii="Century Gothic" w:hAnsi="Century Gothic"/>
          <w:color w:val="000000"/>
        </w:rPr>
        <w:t>is also a place where we value responsible community membership and we strive to balance the needs of the individual with the needs of the community.</w:t>
      </w:r>
    </w:p>
    <w:p w:rsidR="00D4758B" w:rsidRDefault="00D4758B" w:rsidP="008A3E2D">
      <w:pPr>
        <w:shd w:val="clear" w:color="auto" w:fill="FFFFFF"/>
        <w:rPr>
          <w:rFonts w:ascii="Century Gothic" w:hAnsi="Century Gothic"/>
          <w:color w:val="000000"/>
          <w:u w:val="single"/>
        </w:rPr>
      </w:pPr>
    </w:p>
    <w:p w:rsidR="008A3E2D" w:rsidRPr="00D4758B" w:rsidRDefault="00151B05" w:rsidP="008A3E2D">
      <w:pPr>
        <w:shd w:val="clear" w:color="auto" w:fill="FFFFFF"/>
        <w:rPr>
          <w:rFonts w:ascii="Century Gothic" w:hAnsi="Century Gothic"/>
          <w:color w:val="111111"/>
        </w:rPr>
      </w:pPr>
      <w:r>
        <w:rPr>
          <w:noProof/>
        </w:rPr>
        <w:drawing>
          <wp:anchor distT="0" distB="0" distL="114300" distR="114300" simplePos="0" relativeHeight="251658240" behindDoc="0" locked="0" layoutInCell="1" allowOverlap="1">
            <wp:simplePos x="0" y="0"/>
            <wp:positionH relativeFrom="column">
              <wp:posOffset>1819275</wp:posOffset>
            </wp:positionH>
            <wp:positionV relativeFrom="paragraph">
              <wp:posOffset>2127250</wp:posOffset>
            </wp:positionV>
            <wp:extent cx="1819275" cy="1095375"/>
            <wp:effectExtent l="0" t="0" r="9525" b="9525"/>
            <wp:wrapNone/>
            <wp:docPr id="4" name="Picture 4" descr="Image result for children shaking hands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children shaking hands clipar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19275" cy="1095375"/>
                    </a:xfrm>
                    <a:prstGeom prst="rect">
                      <a:avLst/>
                    </a:prstGeom>
                    <a:noFill/>
                    <a:ln>
                      <a:noFill/>
                    </a:ln>
                  </pic:spPr>
                </pic:pic>
              </a:graphicData>
            </a:graphic>
            <wp14:sizeRelH relativeFrom="page">
              <wp14:pctWidth>0</wp14:pctWidth>
            </wp14:sizeRelH>
            <wp14:sizeRelV relativeFrom="page">
              <wp14:pctHeight>0</wp14:pctHeight>
            </wp14:sizeRelV>
          </wp:anchor>
        </w:drawing>
      </w:r>
      <w:r w:rsidR="008A3E2D" w:rsidRPr="00D4758B">
        <w:rPr>
          <w:rFonts w:ascii="Century Gothic" w:hAnsi="Century Gothic"/>
          <w:b/>
          <w:color w:val="000000"/>
          <w:u w:val="single"/>
        </w:rPr>
        <w:t>The Guiding Principles of Responsive Classroom are:</w:t>
      </w:r>
      <w:r w:rsidR="008A3E2D" w:rsidRPr="00D4758B">
        <w:rPr>
          <w:rFonts w:ascii="Century Gothic" w:hAnsi="Century Gothic"/>
          <w:b/>
          <w:color w:val="111111"/>
        </w:rPr>
        <w:br/>
      </w:r>
      <w:r w:rsidR="008A3E2D" w:rsidRPr="00D4758B">
        <w:rPr>
          <w:rFonts w:ascii="Century Gothic" w:hAnsi="Century Gothic"/>
          <w:color w:val="111111"/>
        </w:rPr>
        <w:br/>
      </w:r>
      <w:r w:rsidR="008A3E2D" w:rsidRPr="00D4758B">
        <w:rPr>
          <w:rFonts w:ascii="Century Gothic" w:hAnsi="Century Gothic"/>
          <w:color w:val="000000"/>
        </w:rPr>
        <w:t xml:space="preserve">* </w:t>
      </w:r>
      <w:proofErr w:type="gramStart"/>
      <w:r w:rsidR="008A3E2D" w:rsidRPr="00D4758B">
        <w:rPr>
          <w:rFonts w:ascii="Century Gothic" w:hAnsi="Century Gothic"/>
          <w:color w:val="000000"/>
        </w:rPr>
        <w:t>The</w:t>
      </w:r>
      <w:proofErr w:type="gramEnd"/>
      <w:r w:rsidR="008A3E2D" w:rsidRPr="00D4758B">
        <w:rPr>
          <w:rFonts w:ascii="Century Gothic" w:hAnsi="Century Gothic"/>
          <w:color w:val="000000"/>
        </w:rPr>
        <w:t xml:space="preserve"> social curriculum is as important as the academic curriculum.</w:t>
      </w:r>
      <w:r w:rsidR="008A3E2D" w:rsidRPr="00D4758B">
        <w:rPr>
          <w:rFonts w:ascii="Century Gothic" w:hAnsi="Century Gothic"/>
          <w:color w:val="000000"/>
        </w:rPr>
        <w:br/>
      </w:r>
      <w:r w:rsidR="008A3E2D" w:rsidRPr="00D4758B">
        <w:rPr>
          <w:rFonts w:ascii="Century Gothic" w:hAnsi="Century Gothic"/>
          <w:color w:val="000000"/>
        </w:rPr>
        <w:br/>
        <w:t>* How children learn is as important as what they learn: process and content go hand in hand.</w:t>
      </w:r>
      <w:r w:rsidR="008A3E2D" w:rsidRPr="00D4758B">
        <w:rPr>
          <w:rFonts w:ascii="Century Gothic" w:hAnsi="Century Gothic"/>
          <w:color w:val="000000"/>
        </w:rPr>
        <w:br/>
      </w:r>
      <w:r w:rsidR="008A3E2D" w:rsidRPr="00D4758B">
        <w:rPr>
          <w:rFonts w:ascii="Century Gothic" w:hAnsi="Century Gothic"/>
          <w:color w:val="000000"/>
        </w:rPr>
        <w:br/>
        <w:t>* The greatest cognitive growth occurs through social interaction.</w:t>
      </w:r>
      <w:r w:rsidR="008A3E2D" w:rsidRPr="00D4758B">
        <w:rPr>
          <w:rFonts w:ascii="Century Gothic" w:hAnsi="Century Gothic"/>
          <w:color w:val="000000"/>
        </w:rPr>
        <w:br/>
      </w:r>
      <w:r w:rsidR="008A3E2D" w:rsidRPr="00D4758B">
        <w:rPr>
          <w:rFonts w:ascii="Century Gothic" w:hAnsi="Century Gothic"/>
          <w:color w:val="000000"/>
        </w:rPr>
        <w:br/>
        <w:t>* There is a specific set of social skills that children need to learn and practice in order to be successful academically and socially.</w:t>
      </w:r>
      <w:r w:rsidR="008A3E2D" w:rsidRPr="00D4758B">
        <w:rPr>
          <w:rFonts w:ascii="Century Gothic" w:hAnsi="Century Gothic"/>
          <w:color w:val="000000"/>
        </w:rPr>
        <w:br/>
      </w:r>
      <w:r w:rsidR="008A3E2D" w:rsidRPr="00D4758B">
        <w:rPr>
          <w:rFonts w:ascii="Century Gothic" w:hAnsi="Century Gothic"/>
          <w:color w:val="000000"/>
        </w:rPr>
        <w:br/>
      </w:r>
      <w:r w:rsidR="008A3E2D" w:rsidRPr="00D4758B">
        <w:rPr>
          <w:rFonts w:ascii="Century Gothic" w:hAnsi="Century Gothic"/>
          <w:b/>
          <w:color w:val="000000"/>
        </w:rPr>
        <w:t>C - Cooperation</w:t>
      </w:r>
      <w:r w:rsidR="008A3E2D" w:rsidRPr="00D4758B">
        <w:rPr>
          <w:rFonts w:ascii="Century Gothic" w:hAnsi="Century Gothic"/>
          <w:b/>
          <w:color w:val="000000"/>
        </w:rPr>
        <w:br/>
        <w:t>A - Assertion</w:t>
      </w:r>
      <w:r w:rsidR="008A3E2D" w:rsidRPr="00D4758B">
        <w:rPr>
          <w:rFonts w:ascii="Century Gothic" w:hAnsi="Century Gothic"/>
          <w:b/>
          <w:color w:val="000000"/>
        </w:rPr>
        <w:br/>
        <w:t>R - Responsibility</w:t>
      </w:r>
      <w:r w:rsidR="008A3E2D" w:rsidRPr="00D4758B">
        <w:rPr>
          <w:rFonts w:ascii="Century Gothic" w:hAnsi="Century Gothic"/>
          <w:b/>
          <w:color w:val="000000"/>
        </w:rPr>
        <w:br/>
        <w:t>E - Empathy</w:t>
      </w:r>
      <w:bookmarkStart w:id="0" w:name="_GoBack"/>
      <w:bookmarkEnd w:id="0"/>
      <w:r w:rsidR="008A3E2D" w:rsidRPr="00D4758B">
        <w:rPr>
          <w:rFonts w:ascii="Century Gothic" w:hAnsi="Century Gothic"/>
          <w:b/>
          <w:color w:val="000000"/>
        </w:rPr>
        <w:br/>
        <w:t>S - Self-Control</w:t>
      </w:r>
      <w:r w:rsidR="008A3E2D" w:rsidRPr="00D4758B">
        <w:rPr>
          <w:rFonts w:ascii="Century Gothic" w:hAnsi="Century Gothic"/>
          <w:color w:val="000000"/>
        </w:rPr>
        <w:br/>
      </w:r>
      <w:r w:rsidR="008A3E2D" w:rsidRPr="00D4758B">
        <w:rPr>
          <w:rFonts w:ascii="Century Gothic" w:hAnsi="Century Gothic"/>
          <w:color w:val="000000"/>
        </w:rPr>
        <w:br/>
        <w:t>* Knowing the children we teach - individually, culturally, and developmentally is as important as knowing the content we teach.</w:t>
      </w:r>
      <w:r w:rsidR="008A3E2D" w:rsidRPr="00D4758B">
        <w:rPr>
          <w:rFonts w:ascii="Century Gothic" w:hAnsi="Century Gothic"/>
          <w:color w:val="000000"/>
        </w:rPr>
        <w:br/>
      </w:r>
      <w:r w:rsidR="008A3E2D" w:rsidRPr="00D4758B">
        <w:rPr>
          <w:rFonts w:ascii="Century Gothic" w:hAnsi="Century Gothic"/>
          <w:color w:val="000000"/>
        </w:rPr>
        <w:br/>
        <w:t>* Knowing the families of the children we teach is as important as knowing the children we teach.</w:t>
      </w:r>
      <w:r w:rsidR="008A3E2D" w:rsidRPr="00D4758B">
        <w:rPr>
          <w:rFonts w:ascii="Century Gothic" w:hAnsi="Century Gothic"/>
          <w:color w:val="000000"/>
        </w:rPr>
        <w:br/>
      </w:r>
      <w:r w:rsidR="008A3E2D" w:rsidRPr="00D4758B">
        <w:rPr>
          <w:rFonts w:ascii="Century Gothic" w:hAnsi="Century Gothic"/>
          <w:color w:val="000000"/>
        </w:rPr>
        <w:br/>
        <w:t>* How we, the adults at school, work together is as important as our individual competence: lasting change begins with the adult community.</w:t>
      </w:r>
    </w:p>
    <w:p w:rsidR="004E6D5B" w:rsidRPr="00D4758B" w:rsidRDefault="004E6D5B">
      <w:pPr>
        <w:rPr>
          <w:rFonts w:ascii="Century Gothic" w:hAnsi="Century Gothic"/>
        </w:rPr>
      </w:pPr>
    </w:p>
    <w:sectPr w:rsidR="004E6D5B" w:rsidRPr="00D4758B" w:rsidSect="00D4758B">
      <w:pgSz w:w="12240" w:h="15840"/>
      <w:pgMar w:top="1440" w:right="1800" w:bottom="1440" w:left="1800" w:header="720" w:footer="720"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3E2D"/>
    <w:rsid w:val="00000DBD"/>
    <w:rsid w:val="00002F5C"/>
    <w:rsid w:val="000036BC"/>
    <w:rsid w:val="00011B20"/>
    <w:rsid w:val="00013D13"/>
    <w:rsid w:val="0003169D"/>
    <w:rsid w:val="0003169E"/>
    <w:rsid w:val="00036974"/>
    <w:rsid w:val="0004158D"/>
    <w:rsid w:val="000418EF"/>
    <w:rsid w:val="00047239"/>
    <w:rsid w:val="00051FD8"/>
    <w:rsid w:val="0005367F"/>
    <w:rsid w:val="0005494E"/>
    <w:rsid w:val="000609C7"/>
    <w:rsid w:val="000636A6"/>
    <w:rsid w:val="00063A09"/>
    <w:rsid w:val="000676A8"/>
    <w:rsid w:val="00070B42"/>
    <w:rsid w:val="00070F04"/>
    <w:rsid w:val="00075F9C"/>
    <w:rsid w:val="00080284"/>
    <w:rsid w:val="000867B6"/>
    <w:rsid w:val="00086F2B"/>
    <w:rsid w:val="00092D3F"/>
    <w:rsid w:val="00095261"/>
    <w:rsid w:val="000A0EAA"/>
    <w:rsid w:val="000A0EC4"/>
    <w:rsid w:val="000A1785"/>
    <w:rsid w:val="000A4088"/>
    <w:rsid w:val="000A4145"/>
    <w:rsid w:val="000A4595"/>
    <w:rsid w:val="000A7B5D"/>
    <w:rsid w:val="000B4571"/>
    <w:rsid w:val="000B628C"/>
    <w:rsid w:val="000B670B"/>
    <w:rsid w:val="000B71B6"/>
    <w:rsid w:val="000C532F"/>
    <w:rsid w:val="000C53F3"/>
    <w:rsid w:val="000D0C78"/>
    <w:rsid w:val="000D1E06"/>
    <w:rsid w:val="000D44AF"/>
    <w:rsid w:val="000D773D"/>
    <w:rsid w:val="000E0461"/>
    <w:rsid w:val="000E23CF"/>
    <w:rsid w:val="000E5D08"/>
    <w:rsid w:val="000F234E"/>
    <w:rsid w:val="000F23A7"/>
    <w:rsid w:val="000F24FB"/>
    <w:rsid w:val="000F4DF2"/>
    <w:rsid w:val="001008AC"/>
    <w:rsid w:val="00105027"/>
    <w:rsid w:val="00106CCA"/>
    <w:rsid w:val="00110D45"/>
    <w:rsid w:val="0011466B"/>
    <w:rsid w:val="00115B67"/>
    <w:rsid w:val="00116116"/>
    <w:rsid w:val="001210D0"/>
    <w:rsid w:val="001241C2"/>
    <w:rsid w:val="0012473D"/>
    <w:rsid w:val="001307E6"/>
    <w:rsid w:val="00131382"/>
    <w:rsid w:val="00134920"/>
    <w:rsid w:val="00136680"/>
    <w:rsid w:val="00137B50"/>
    <w:rsid w:val="0014091D"/>
    <w:rsid w:val="001419A4"/>
    <w:rsid w:val="00144BFE"/>
    <w:rsid w:val="00147FD0"/>
    <w:rsid w:val="00150FD9"/>
    <w:rsid w:val="00151B05"/>
    <w:rsid w:val="00160063"/>
    <w:rsid w:val="00160E54"/>
    <w:rsid w:val="00162E68"/>
    <w:rsid w:val="001643A9"/>
    <w:rsid w:val="00164617"/>
    <w:rsid w:val="00170C37"/>
    <w:rsid w:val="001752BC"/>
    <w:rsid w:val="00181916"/>
    <w:rsid w:val="00183B30"/>
    <w:rsid w:val="00184A1E"/>
    <w:rsid w:val="00190268"/>
    <w:rsid w:val="001A0D62"/>
    <w:rsid w:val="001A757A"/>
    <w:rsid w:val="001B01BF"/>
    <w:rsid w:val="001B0EBB"/>
    <w:rsid w:val="001B42E7"/>
    <w:rsid w:val="001B5BD0"/>
    <w:rsid w:val="001B7A6C"/>
    <w:rsid w:val="001C0004"/>
    <w:rsid w:val="001C3122"/>
    <w:rsid w:val="001C35E6"/>
    <w:rsid w:val="001C623A"/>
    <w:rsid w:val="001C6E04"/>
    <w:rsid w:val="001C764D"/>
    <w:rsid w:val="001D04BE"/>
    <w:rsid w:val="001D13B9"/>
    <w:rsid w:val="001D1727"/>
    <w:rsid w:val="001D39E8"/>
    <w:rsid w:val="001D4DCB"/>
    <w:rsid w:val="001D5FC8"/>
    <w:rsid w:val="001D64A7"/>
    <w:rsid w:val="001E12C1"/>
    <w:rsid w:val="001E23C3"/>
    <w:rsid w:val="001E2C20"/>
    <w:rsid w:val="001E3CAD"/>
    <w:rsid w:val="001E450A"/>
    <w:rsid w:val="001E778A"/>
    <w:rsid w:val="001F47A3"/>
    <w:rsid w:val="001F56EF"/>
    <w:rsid w:val="002009E0"/>
    <w:rsid w:val="00203CE1"/>
    <w:rsid w:val="00204578"/>
    <w:rsid w:val="00204875"/>
    <w:rsid w:val="0020630C"/>
    <w:rsid w:val="002067CF"/>
    <w:rsid w:val="002105FF"/>
    <w:rsid w:val="00212C93"/>
    <w:rsid w:val="00212F59"/>
    <w:rsid w:val="0021564B"/>
    <w:rsid w:val="00222D93"/>
    <w:rsid w:val="002239C5"/>
    <w:rsid w:val="00227D07"/>
    <w:rsid w:val="00232B98"/>
    <w:rsid w:val="0023409F"/>
    <w:rsid w:val="00235ADC"/>
    <w:rsid w:val="00242174"/>
    <w:rsid w:val="00244779"/>
    <w:rsid w:val="00245A51"/>
    <w:rsid w:val="00246598"/>
    <w:rsid w:val="00246779"/>
    <w:rsid w:val="00247731"/>
    <w:rsid w:val="00251FDB"/>
    <w:rsid w:val="0025409F"/>
    <w:rsid w:val="0025416B"/>
    <w:rsid w:val="00254450"/>
    <w:rsid w:val="00254B42"/>
    <w:rsid w:val="002602A4"/>
    <w:rsid w:val="00264885"/>
    <w:rsid w:val="00266A8B"/>
    <w:rsid w:val="0027028C"/>
    <w:rsid w:val="00274EB6"/>
    <w:rsid w:val="00280452"/>
    <w:rsid w:val="00281C17"/>
    <w:rsid w:val="0028354A"/>
    <w:rsid w:val="002843D7"/>
    <w:rsid w:val="0028776E"/>
    <w:rsid w:val="00292572"/>
    <w:rsid w:val="00295545"/>
    <w:rsid w:val="002976DA"/>
    <w:rsid w:val="002A2A4F"/>
    <w:rsid w:val="002B222F"/>
    <w:rsid w:val="002B6A28"/>
    <w:rsid w:val="002B6A6B"/>
    <w:rsid w:val="002B7542"/>
    <w:rsid w:val="002D3524"/>
    <w:rsid w:val="002D5A89"/>
    <w:rsid w:val="002E1E2C"/>
    <w:rsid w:val="002E2B3A"/>
    <w:rsid w:val="002E51DC"/>
    <w:rsid w:val="002F1BA0"/>
    <w:rsid w:val="002F546B"/>
    <w:rsid w:val="003017D0"/>
    <w:rsid w:val="00302F3C"/>
    <w:rsid w:val="00313C86"/>
    <w:rsid w:val="003220EF"/>
    <w:rsid w:val="0032240E"/>
    <w:rsid w:val="00327528"/>
    <w:rsid w:val="003277B0"/>
    <w:rsid w:val="0033144B"/>
    <w:rsid w:val="00331781"/>
    <w:rsid w:val="00332355"/>
    <w:rsid w:val="00333324"/>
    <w:rsid w:val="00333966"/>
    <w:rsid w:val="00340F62"/>
    <w:rsid w:val="00342723"/>
    <w:rsid w:val="0034485F"/>
    <w:rsid w:val="0035114C"/>
    <w:rsid w:val="00351E1F"/>
    <w:rsid w:val="0035784C"/>
    <w:rsid w:val="00360FB0"/>
    <w:rsid w:val="00363201"/>
    <w:rsid w:val="003746E6"/>
    <w:rsid w:val="00374F2C"/>
    <w:rsid w:val="00377215"/>
    <w:rsid w:val="00384CE8"/>
    <w:rsid w:val="00386C9C"/>
    <w:rsid w:val="003975C4"/>
    <w:rsid w:val="00397C3D"/>
    <w:rsid w:val="003A03CC"/>
    <w:rsid w:val="003A07D2"/>
    <w:rsid w:val="003A3C1F"/>
    <w:rsid w:val="003A4865"/>
    <w:rsid w:val="003A5993"/>
    <w:rsid w:val="003B40F3"/>
    <w:rsid w:val="003B4614"/>
    <w:rsid w:val="003C1639"/>
    <w:rsid w:val="003D7F23"/>
    <w:rsid w:val="003E502C"/>
    <w:rsid w:val="003E5D43"/>
    <w:rsid w:val="003F19A0"/>
    <w:rsid w:val="003F2425"/>
    <w:rsid w:val="003F3FAB"/>
    <w:rsid w:val="003F4F96"/>
    <w:rsid w:val="003F6B19"/>
    <w:rsid w:val="003F7492"/>
    <w:rsid w:val="00400581"/>
    <w:rsid w:val="00405A7E"/>
    <w:rsid w:val="0040752A"/>
    <w:rsid w:val="00414210"/>
    <w:rsid w:val="00416608"/>
    <w:rsid w:val="004170FE"/>
    <w:rsid w:val="0042141C"/>
    <w:rsid w:val="00422C5F"/>
    <w:rsid w:val="00424284"/>
    <w:rsid w:val="00424811"/>
    <w:rsid w:val="00426F0B"/>
    <w:rsid w:val="00427237"/>
    <w:rsid w:val="00427E1F"/>
    <w:rsid w:val="00427F6C"/>
    <w:rsid w:val="00430BB0"/>
    <w:rsid w:val="00431FA4"/>
    <w:rsid w:val="004328AD"/>
    <w:rsid w:val="0043368C"/>
    <w:rsid w:val="00434A33"/>
    <w:rsid w:val="00442371"/>
    <w:rsid w:val="00442801"/>
    <w:rsid w:val="0044303D"/>
    <w:rsid w:val="00445B38"/>
    <w:rsid w:val="004471C9"/>
    <w:rsid w:val="0045349C"/>
    <w:rsid w:val="004556EE"/>
    <w:rsid w:val="004617FC"/>
    <w:rsid w:val="00461C73"/>
    <w:rsid w:val="00471E15"/>
    <w:rsid w:val="0047300C"/>
    <w:rsid w:val="00474DB2"/>
    <w:rsid w:val="00475DA0"/>
    <w:rsid w:val="00480D6B"/>
    <w:rsid w:val="0048165D"/>
    <w:rsid w:val="00481B9B"/>
    <w:rsid w:val="00485BAE"/>
    <w:rsid w:val="00486213"/>
    <w:rsid w:val="00487DE3"/>
    <w:rsid w:val="00491FAE"/>
    <w:rsid w:val="0049314C"/>
    <w:rsid w:val="004944FE"/>
    <w:rsid w:val="00494838"/>
    <w:rsid w:val="004949FC"/>
    <w:rsid w:val="00496CFA"/>
    <w:rsid w:val="004A5A0D"/>
    <w:rsid w:val="004B0122"/>
    <w:rsid w:val="004B37D3"/>
    <w:rsid w:val="004B5842"/>
    <w:rsid w:val="004C1BB6"/>
    <w:rsid w:val="004C285C"/>
    <w:rsid w:val="004C3FA7"/>
    <w:rsid w:val="004C50C1"/>
    <w:rsid w:val="004D6218"/>
    <w:rsid w:val="004E0B7F"/>
    <w:rsid w:val="004E41E7"/>
    <w:rsid w:val="004E6D5B"/>
    <w:rsid w:val="004F2C4E"/>
    <w:rsid w:val="004F4FF3"/>
    <w:rsid w:val="004F6AE4"/>
    <w:rsid w:val="00503C3A"/>
    <w:rsid w:val="0050530C"/>
    <w:rsid w:val="00506072"/>
    <w:rsid w:val="00507484"/>
    <w:rsid w:val="005151D6"/>
    <w:rsid w:val="00516B58"/>
    <w:rsid w:val="0051785B"/>
    <w:rsid w:val="00517B73"/>
    <w:rsid w:val="00520D71"/>
    <w:rsid w:val="00523D8F"/>
    <w:rsid w:val="00525260"/>
    <w:rsid w:val="0052554E"/>
    <w:rsid w:val="0053048E"/>
    <w:rsid w:val="00530E4A"/>
    <w:rsid w:val="005357AA"/>
    <w:rsid w:val="00540766"/>
    <w:rsid w:val="00551E64"/>
    <w:rsid w:val="00553C17"/>
    <w:rsid w:val="00556107"/>
    <w:rsid w:val="00562459"/>
    <w:rsid w:val="00562DD7"/>
    <w:rsid w:val="00563036"/>
    <w:rsid w:val="0057191D"/>
    <w:rsid w:val="0057424D"/>
    <w:rsid w:val="005778D3"/>
    <w:rsid w:val="00580A02"/>
    <w:rsid w:val="005916ED"/>
    <w:rsid w:val="0059172E"/>
    <w:rsid w:val="0059341B"/>
    <w:rsid w:val="005A1EF8"/>
    <w:rsid w:val="005A2DB7"/>
    <w:rsid w:val="005B279D"/>
    <w:rsid w:val="005B3569"/>
    <w:rsid w:val="005B4EFD"/>
    <w:rsid w:val="005B69E2"/>
    <w:rsid w:val="005B6D33"/>
    <w:rsid w:val="005C219C"/>
    <w:rsid w:val="005C343D"/>
    <w:rsid w:val="005C4DE6"/>
    <w:rsid w:val="005D39D3"/>
    <w:rsid w:val="005D3D17"/>
    <w:rsid w:val="005D490B"/>
    <w:rsid w:val="005D7400"/>
    <w:rsid w:val="005E2C53"/>
    <w:rsid w:val="005E3237"/>
    <w:rsid w:val="005E421D"/>
    <w:rsid w:val="005E566F"/>
    <w:rsid w:val="005F23FF"/>
    <w:rsid w:val="005F2A71"/>
    <w:rsid w:val="005F505C"/>
    <w:rsid w:val="005F614C"/>
    <w:rsid w:val="005F6A27"/>
    <w:rsid w:val="0060202D"/>
    <w:rsid w:val="00603411"/>
    <w:rsid w:val="00603467"/>
    <w:rsid w:val="00604566"/>
    <w:rsid w:val="00607BDF"/>
    <w:rsid w:val="00612769"/>
    <w:rsid w:val="0061464C"/>
    <w:rsid w:val="00614D9D"/>
    <w:rsid w:val="00617607"/>
    <w:rsid w:val="00620EA3"/>
    <w:rsid w:val="00621D18"/>
    <w:rsid w:val="00625AE6"/>
    <w:rsid w:val="006321EB"/>
    <w:rsid w:val="0064131A"/>
    <w:rsid w:val="0064154D"/>
    <w:rsid w:val="00641AB0"/>
    <w:rsid w:val="00647B21"/>
    <w:rsid w:val="00650E18"/>
    <w:rsid w:val="0066394C"/>
    <w:rsid w:val="00672D96"/>
    <w:rsid w:val="00676694"/>
    <w:rsid w:val="0068254B"/>
    <w:rsid w:val="006854D0"/>
    <w:rsid w:val="00686101"/>
    <w:rsid w:val="00687A2B"/>
    <w:rsid w:val="00690781"/>
    <w:rsid w:val="006941BD"/>
    <w:rsid w:val="00694584"/>
    <w:rsid w:val="00694A21"/>
    <w:rsid w:val="00695642"/>
    <w:rsid w:val="006A0D54"/>
    <w:rsid w:val="006A2EE2"/>
    <w:rsid w:val="006A402F"/>
    <w:rsid w:val="006A652E"/>
    <w:rsid w:val="006A67DB"/>
    <w:rsid w:val="006A7682"/>
    <w:rsid w:val="006B45C5"/>
    <w:rsid w:val="006B4F72"/>
    <w:rsid w:val="006B5E99"/>
    <w:rsid w:val="006B5F41"/>
    <w:rsid w:val="006B6D06"/>
    <w:rsid w:val="006C3699"/>
    <w:rsid w:val="006C47B7"/>
    <w:rsid w:val="006D3052"/>
    <w:rsid w:val="006D34E1"/>
    <w:rsid w:val="006D4091"/>
    <w:rsid w:val="006D63FE"/>
    <w:rsid w:val="006E09F0"/>
    <w:rsid w:val="006E37EA"/>
    <w:rsid w:val="006E5E60"/>
    <w:rsid w:val="006E6D15"/>
    <w:rsid w:val="006E7276"/>
    <w:rsid w:val="006F198E"/>
    <w:rsid w:val="006F77FF"/>
    <w:rsid w:val="007004D5"/>
    <w:rsid w:val="0070641B"/>
    <w:rsid w:val="0070653A"/>
    <w:rsid w:val="00710C5A"/>
    <w:rsid w:val="0071405E"/>
    <w:rsid w:val="00714265"/>
    <w:rsid w:val="0071623A"/>
    <w:rsid w:val="007271BD"/>
    <w:rsid w:val="00730602"/>
    <w:rsid w:val="007307C9"/>
    <w:rsid w:val="00730ABC"/>
    <w:rsid w:val="00733613"/>
    <w:rsid w:val="00735741"/>
    <w:rsid w:val="007370BA"/>
    <w:rsid w:val="00751A54"/>
    <w:rsid w:val="00753259"/>
    <w:rsid w:val="00753992"/>
    <w:rsid w:val="007614CD"/>
    <w:rsid w:val="007626BA"/>
    <w:rsid w:val="00766386"/>
    <w:rsid w:val="0077675C"/>
    <w:rsid w:val="00780084"/>
    <w:rsid w:val="00781BD8"/>
    <w:rsid w:val="007845D3"/>
    <w:rsid w:val="00785879"/>
    <w:rsid w:val="007863FB"/>
    <w:rsid w:val="00786A7D"/>
    <w:rsid w:val="00787B14"/>
    <w:rsid w:val="00790E40"/>
    <w:rsid w:val="007928FE"/>
    <w:rsid w:val="00792935"/>
    <w:rsid w:val="007952FC"/>
    <w:rsid w:val="007953B3"/>
    <w:rsid w:val="007A0080"/>
    <w:rsid w:val="007A344D"/>
    <w:rsid w:val="007A7BE6"/>
    <w:rsid w:val="007B3E25"/>
    <w:rsid w:val="007B49F2"/>
    <w:rsid w:val="007B5B15"/>
    <w:rsid w:val="007B5DC0"/>
    <w:rsid w:val="007C0243"/>
    <w:rsid w:val="007C2037"/>
    <w:rsid w:val="007C2781"/>
    <w:rsid w:val="007E0921"/>
    <w:rsid w:val="007E11F3"/>
    <w:rsid w:val="007E45BD"/>
    <w:rsid w:val="007E4808"/>
    <w:rsid w:val="007F2CDF"/>
    <w:rsid w:val="007F3C47"/>
    <w:rsid w:val="007F5A2C"/>
    <w:rsid w:val="007F759B"/>
    <w:rsid w:val="00802767"/>
    <w:rsid w:val="008119F8"/>
    <w:rsid w:val="008137D6"/>
    <w:rsid w:val="00814E87"/>
    <w:rsid w:val="00816632"/>
    <w:rsid w:val="00822063"/>
    <w:rsid w:val="008227A2"/>
    <w:rsid w:val="0083164C"/>
    <w:rsid w:val="008332BF"/>
    <w:rsid w:val="008503C8"/>
    <w:rsid w:val="00850465"/>
    <w:rsid w:val="008614D5"/>
    <w:rsid w:val="0086468E"/>
    <w:rsid w:val="00870370"/>
    <w:rsid w:val="0087134C"/>
    <w:rsid w:val="00872687"/>
    <w:rsid w:val="008727B7"/>
    <w:rsid w:val="0087435F"/>
    <w:rsid w:val="008743B7"/>
    <w:rsid w:val="008871E3"/>
    <w:rsid w:val="008A3D19"/>
    <w:rsid w:val="008A3E2D"/>
    <w:rsid w:val="008B2D56"/>
    <w:rsid w:val="008B2DCB"/>
    <w:rsid w:val="008B4618"/>
    <w:rsid w:val="008C0F3C"/>
    <w:rsid w:val="008C11B9"/>
    <w:rsid w:val="008C28DE"/>
    <w:rsid w:val="008C68A1"/>
    <w:rsid w:val="008D3B7C"/>
    <w:rsid w:val="008D5C63"/>
    <w:rsid w:val="008E622F"/>
    <w:rsid w:val="008F271B"/>
    <w:rsid w:val="008F4AA2"/>
    <w:rsid w:val="008F76BC"/>
    <w:rsid w:val="00901F28"/>
    <w:rsid w:val="009023F9"/>
    <w:rsid w:val="00906866"/>
    <w:rsid w:val="00906915"/>
    <w:rsid w:val="00910858"/>
    <w:rsid w:val="00912586"/>
    <w:rsid w:val="00912606"/>
    <w:rsid w:val="00912836"/>
    <w:rsid w:val="0091544B"/>
    <w:rsid w:val="00915B93"/>
    <w:rsid w:val="00931BB3"/>
    <w:rsid w:val="00933776"/>
    <w:rsid w:val="00935401"/>
    <w:rsid w:val="009356FA"/>
    <w:rsid w:val="009367F9"/>
    <w:rsid w:val="00936C39"/>
    <w:rsid w:val="009415E3"/>
    <w:rsid w:val="009436AE"/>
    <w:rsid w:val="00943E8C"/>
    <w:rsid w:val="00944481"/>
    <w:rsid w:val="00946E15"/>
    <w:rsid w:val="00950B7E"/>
    <w:rsid w:val="00954D5B"/>
    <w:rsid w:val="00956EDC"/>
    <w:rsid w:val="0095792A"/>
    <w:rsid w:val="00960787"/>
    <w:rsid w:val="009619EB"/>
    <w:rsid w:val="009643F0"/>
    <w:rsid w:val="009648EE"/>
    <w:rsid w:val="00973C2C"/>
    <w:rsid w:val="00977E22"/>
    <w:rsid w:val="00980687"/>
    <w:rsid w:val="00984640"/>
    <w:rsid w:val="0099220E"/>
    <w:rsid w:val="009924FF"/>
    <w:rsid w:val="00995F2E"/>
    <w:rsid w:val="00996861"/>
    <w:rsid w:val="009968A0"/>
    <w:rsid w:val="009A2848"/>
    <w:rsid w:val="009A2994"/>
    <w:rsid w:val="009A35E0"/>
    <w:rsid w:val="009A4918"/>
    <w:rsid w:val="009B0651"/>
    <w:rsid w:val="009B1A2B"/>
    <w:rsid w:val="009B1C45"/>
    <w:rsid w:val="009B3CB0"/>
    <w:rsid w:val="009B4088"/>
    <w:rsid w:val="009B6C2F"/>
    <w:rsid w:val="009B79A0"/>
    <w:rsid w:val="009D183A"/>
    <w:rsid w:val="009D6762"/>
    <w:rsid w:val="009D6E18"/>
    <w:rsid w:val="009D777A"/>
    <w:rsid w:val="009E20A1"/>
    <w:rsid w:val="009E2375"/>
    <w:rsid w:val="009E2FBC"/>
    <w:rsid w:val="009E354B"/>
    <w:rsid w:val="009E60A1"/>
    <w:rsid w:val="009F08DB"/>
    <w:rsid w:val="009F15B6"/>
    <w:rsid w:val="009F5922"/>
    <w:rsid w:val="00A00B80"/>
    <w:rsid w:val="00A0389A"/>
    <w:rsid w:val="00A06C00"/>
    <w:rsid w:val="00A076C4"/>
    <w:rsid w:val="00A11060"/>
    <w:rsid w:val="00A15F0A"/>
    <w:rsid w:val="00A17BF9"/>
    <w:rsid w:val="00A20447"/>
    <w:rsid w:val="00A2167F"/>
    <w:rsid w:val="00A2286B"/>
    <w:rsid w:val="00A24AE3"/>
    <w:rsid w:val="00A270E5"/>
    <w:rsid w:val="00A30062"/>
    <w:rsid w:val="00A30F66"/>
    <w:rsid w:val="00A34BE5"/>
    <w:rsid w:val="00A35EAC"/>
    <w:rsid w:val="00A50DE8"/>
    <w:rsid w:val="00A54D71"/>
    <w:rsid w:val="00A55FC3"/>
    <w:rsid w:val="00A56331"/>
    <w:rsid w:val="00A61C57"/>
    <w:rsid w:val="00A643BF"/>
    <w:rsid w:val="00A655A1"/>
    <w:rsid w:val="00A72CD9"/>
    <w:rsid w:val="00A903E0"/>
    <w:rsid w:val="00A94CA5"/>
    <w:rsid w:val="00A96CED"/>
    <w:rsid w:val="00A97279"/>
    <w:rsid w:val="00A97A43"/>
    <w:rsid w:val="00AA017F"/>
    <w:rsid w:val="00AA5C84"/>
    <w:rsid w:val="00AC15CC"/>
    <w:rsid w:val="00AC4220"/>
    <w:rsid w:val="00AC437C"/>
    <w:rsid w:val="00AC4E41"/>
    <w:rsid w:val="00AC777D"/>
    <w:rsid w:val="00AC791E"/>
    <w:rsid w:val="00AD256A"/>
    <w:rsid w:val="00AE2018"/>
    <w:rsid w:val="00AE2AF6"/>
    <w:rsid w:val="00AE2F5E"/>
    <w:rsid w:val="00AE5951"/>
    <w:rsid w:val="00AF2727"/>
    <w:rsid w:val="00B01999"/>
    <w:rsid w:val="00B05B11"/>
    <w:rsid w:val="00B10150"/>
    <w:rsid w:val="00B1192A"/>
    <w:rsid w:val="00B1258F"/>
    <w:rsid w:val="00B421C2"/>
    <w:rsid w:val="00B42B0D"/>
    <w:rsid w:val="00B43A44"/>
    <w:rsid w:val="00B46163"/>
    <w:rsid w:val="00B537EE"/>
    <w:rsid w:val="00B55129"/>
    <w:rsid w:val="00B56492"/>
    <w:rsid w:val="00B61033"/>
    <w:rsid w:val="00B612A7"/>
    <w:rsid w:val="00B629C9"/>
    <w:rsid w:val="00B64731"/>
    <w:rsid w:val="00B64BD2"/>
    <w:rsid w:val="00B74BE1"/>
    <w:rsid w:val="00B7528C"/>
    <w:rsid w:val="00B848BC"/>
    <w:rsid w:val="00B87E4D"/>
    <w:rsid w:val="00B96243"/>
    <w:rsid w:val="00BA21F1"/>
    <w:rsid w:val="00BB1376"/>
    <w:rsid w:val="00BB42E9"/>
    <w:rsid w:val="00BB6247"/>
    <w:rsid w:val="00BC08EF"/>
    <w:rsid w:val="00BC3F74"/>
    <w:rsid w:val="00BC5145"/>
    <w:rsid w:val="00BD17B3"/>
    <w:rsid w:val="00BD21CC"/>
    <w:rsid w:val="00BD419A"/>
    <w:rsid w:val="00BD79E9"/>
    <w:rsid w:val="00BE1782"/>
    <w:rsid w:val="00BF3668"/>
    <w:rsid w:val="00BF5797"/>
    <w:rsid w:val="00BF6EE2"/>
    <w:rsid w:val="00BF756F"/>
    <w:rsid w:val="00BF7694"/>
    <w:rsid w:val="00C010B4"/>
    <w:rsid w:val="00C01AD3"/>
    <w:rsid w:val="00C01B80"/>
    <w:rsid w:val="00C02C24"/>
    <w:rsid w:val="00C05061"/>
    <w:rsid w:val="00C071DB"/>
    <w:rsid w:val="00C11C51"/>
    <w:rsid w:val="00C12A93"/>
    <w:rsid w:val="00C21713"/>
    <w:rsid w:val="00C22315"/>
    <w:rsid w:val="00C22A12"/>
    <w:rsid w:val="00C31375"/>
    <w:rsid w:val="00C3252D"/>
    <w:rsid w:val="00C41B95"/>
    <w:rsid w:val="00C439B0"/>
    <w:rsid w:val="00C44EFD"/>
    <w:rsid w:val="00C46D06"/>
    <w:rsid w:val="00C46D29"/>
    <w:rsid w:val="00C51898"/>
    <w:rsid w:val="00C5227E"/>
    <w:rsid w:val="00C522E0"/>
    <w:rsid w:val="00C53DB5"/>
    <w:rsid w:val="00C557C1"/>
    <w:rsid w:val="00C57CA8"/>
    <w:rsid w:val="00C65880"/>
    <w:rsid w:val="00C669A6"/>
    <w:rsid w:val="00C67B16"/>
    <w:rsid w:val="00C77BA3"/>
    <w:rsid w:val="00C80D1E"/>
    <w:rsid w:val="00C832B3"/>
    <w:rsid w:val="00C854D6"/>
    <w:rsid w:val="00C962A9"/>
    <w:rsid w:val="00CA23B7"/>
    <w:rsid w:val="00CA3D49"/>
    <w:rsid w:val="00CB0873"/>
    <w:rsid w:val="00CB0DDE"/>
    <w:rsid w:val="00CB1E08"/>
    <w:rsid w:val="00CB204C"/>
    <w:rsid w:val="00CC0ABD"/>
    <w:rsid w:val="00CC0D81"/>
    <w:rsid w:val="00CC317D"/>
    <w:rsid w:val="00CC4141"/>
    <w:rsid w:val="00CC4F00"/>
    <w:rsid w:val="00CC5C8E"/>
    <w:rsid w:val="00CC61E0"/>
    <w:rsid w:val="00CD01C3"/>
    <w:rsid w:val="00CD1F7B"/>
    <w:rsid w:val="00CD2858"/>
    <w:rsid w:val="00CE16EC"/>
    <w:rsid w:val="00CE334D"/>
    <w:rsid w:val="00CE39A3"/>
    <w:rsid w:val="00CE3D8B"/>
    <w:rsid w:val="00CF1DE3"/>
    <w:rsid w:val="00CF3D4C"/>
    <w:rsid w:val="00CF420F"/>
    <w:rsid w:val="00CF6C1B"/>
    <w:rsid w:val="00CF7F0B"/>
    <w:rsid w:val="00D04E91"/>
    <w:rsid w:val="00D07EB6"/>
    <w:rsid w:val="00D15332"/>
    <w:rsid w:val="00D15F5E"/>
    <w:rsid w:val="00D17982"/>
    <w:rsid w:val="00D21330"/>
    <w:rsid w:val="00D215DF"/>
    <w:rsid w:val="00D23AA6"/>
    <w:rsid w:val="00D31689"/>
    <w:rsid w:val="00D3229F"/>
    <w:rsid w:val="00D32696"/>
    <w:rsid w:val="00D32D78"/>
    <w:rsid w:val="00D3694A"/>
    <w:rsid w:val="00D40032"/>
    <w:rsid w:val="00D44E64"/>
    <w:rsid w:val="00D46424"/>
    <w:rsid w:val="00D472D0"/>
    <w:rsid w:val="00D4758B"/>
    <w:rsid w:val="00D47A96"/>
    <w:rsid w:val="00D51A43"/>
    <w:rsid w:val="00D53362"/>
    <w:rsid w:val="00D53726"/>
    <w:rsid w:val="00D60B5F"/>
    <w:rsid w:val="00D711A7"/>
    <w:rsid w:val="00D72120"/>
    <w:rsid w:val="00D74D3B"/>
    <w:rsid w:val="00D77809"/>
    <w:rsid w:val="00D861F0"/>
    <w:rsid w:val="00D86E89"/>
    <w:rsid w:val="00D92570"/>
    <w:rsid w:val="00D92BA0"/>
    <w:rsid w:val="00D94FC7"/>
    <w:rsid w:val="00DA01D4"/>
    <w:rsid w:val="00DA04F6"/>
    <w:rsid w:val="00DA0B70"/>
    <w:rsid w:val="00DA6AE6"/>
    <w:rsid w:val="00DB4B59"/>
    <w:rsid w:val="00DC1443"/>
    <w:rsid w:val="00DC153E"/>
    <w:rsid w:val="00DC42B1"/>
    <w:rsid w:val="00DD0948"/>
    <w:rsid w:val="00DD61B0"/>
    <w:rsid w:val="00DE1DE9"/>
    <w:rsid w:val="00DF2C37"/>
    <w:rsid w:val="00DF4271"/>
    <w:rsid w:val="00E00BFF"/>
    <w:rsid w:val="00E01764"/>
    <w:rsid w:val="00E04CAF"/>
    <w:rsid w:val="00E05B43"/>
    <w:rsid w:val="00E13D83"/>
    <w:rsid w:val="00E2205B"/>
    <w:rsid w:val="00E264DE"/>
    <w:rsid w:val="00E26BF5"/>
    <w:rsid w:val="00E30272"/>
    <w:rsid w:val="00E37963"/>
    <w:rsid w:val="00E457E6"/>
    <w:rsid w:val="00E461C3"/>
    <w:rsid w:val="00E46FBC"/>
    <w:rsid w:val="00E54F00"/>
    <w:rsid w:val="00E5738A"/>
    <w:rsid w:val="00E57892"/>
    <w:rsid w:val="00E579D9"/>
    <w:rsid w:val="00E65C32"/>
    <w:rsid w:val="00E661EE"/>
    <w:rsid w:val="00E7018B"/>
    <w:rsid w:val="00E71E5D"/>
    <w:rsid w:val="00E727DD"/>
    <w:rsid w:val="00E730E9"/>
    <w:rsid w:val="00E74834"/>
    <w:rsid w:val="00E822A6"/>
    <w:rsid w:val="00E8647E"/>
    <w:rsid w:val="00E94076"/>
    <w:rsid w:val="00EA3FFA"/>
    <w:rsid w:val="00EA44CF"/>
    <w:rsid w:val="00EA524F"/>
    <w:rsid w:val="00EA6D02"/>
    <w:rsid w:val="00EA7509"/>
    <w:rsid w:val="00EB1FF4"/>
    <w:rsid w:val="00EB2702"/>
    <w:rsid w:val="00EB4A46"/>
    <w:rsid w:val="00EB5B9D"/>
    <w:rsid w:val="00EB5CFE"/>
    <w:rsid w:val="00EB5DC2"/>
    <w:rsid w:val="00EC00C6"/>
    <w:rsid w:val="00EC2440"/>
    <w:rsid w:val="00EC5D83"/>
    <w:rsid w:val="00EC63AC"/>
    <w:rsid w:val="00EC6C65"/>
    <w:rsid w:val="00ED06A2"/>
    <w:rsid w:val="00ED174F"/>
    <w:rsid w:val="00ED1D89"/>
    <w:rsid w:val="00ED3016"/>
    <w:rsid w:val="00ED7EF8"/>
    <w:rsid w:val="00EE01C5"/>
    <w:rsid w:val="00EE2A4E"/>
    <w:rsid w:val="00EF0798"/>
    <w:rsid w:val="00EF4836"/>
    <w:rsid w:val="00F01F26"/>
    <w:rsid w:val="00F05514"/>
    <w:rsid w:val="00F06038"/>
    <w:rsid w:val="00F13978"/>
    <w:rsid w:val="00F13D63"/>
    <w:rsid w:val="00F17FE1"/>
    <w:rsid w:val="00F310B2"/>
    <w:rsid w:val="00F31F25"/>
    <w:rsid w:val="00F343D0"/>
    <w:rsid w:val="00F3533E"/>
    <w:rsid w:val="00F44929"/>
    <w:rsid w:val="00F45740"/>
    <w:rsid w:val="00F53184"/>
    <w:rsid w:val="00F56307"/>
    <w:rsid w:val="00F5758C"/>
    <w:rsid w:val="00F60123"/>
    <w:rsid w:val="00F63D8F"/>
    <w:rsid w:val="00F644B8"/>
    <w:rsid w:val="00F64CAB"/>
    <w:rsid w:val="00F669CD"/>
    <w:rsid w:val="00F70617"/>
    <w:rsid w:val="00F71233"/>
    <w:rsid w:val="00F7193E"/>
    <w:rsid w:val="00F72AD3"/>
    <w:rsid w:val="00F74ADA"/>
    <w:rsid w:val="00F76462"/>
    <w:rsid w:val="00F83F32"/>
    <w:rsid w:val="00F90671"/>
    <w:rsid w:val="00F92ED3"/>
    <w:rsid w:val="00F93964"/>
    <w:rsid w:val="00F97613"/>
    <w:rsid w:val="00FA56B2"/>
    <w:rsid w:val="00FB3E51"/>
    <w:rsid w:val="00FB5692"/>
    <w:rsid w:val="00FB6034"/>
    <w:rsid w:val="00FB6C1E"/>
    <w:rsid w:val="00FB7972"/>
    <w:rsid w:val="00FC04CB"/>
    <w:rsid w:val="00FC27F1"/>
    <w:rsid w:val="00FC36E9"/>
    <w:rsid w:val="00FC3A89"/>
    <w:rsid w:val="00FC6187"/>
    <w:rsid w:val="00FD350F"/>
    <w:rsid w:val="00FD637A"/>
    <w:rsid w:val="00FE0DF4"/>
    <w:rsid w:val="00FE2729"/>
    <w:rsid w:val="00FE746C"/>
    <w:rsid w:val="00FF3E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C2882E"/>
  <w15:chartTrackingRefBased/>
  <w15:docId w15:val="{3C810ECE-07AA-4ED9-A495-711DBE3DE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72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49F2197D</Template>
  <TotalTime>17</TotalTime>
  <Pages>1</Pages>
  <Words>261</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TENAFLY-CA9U7MT</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Cimler, Jennifer</dc:creator>
  <cp:keywords/>
  <dc:description/>
  <cp:lastModifiedBy>Cimler, Jennifer</cp:lastModifiedBy>
  <cp:revision>3</cp:revision>
  <dcterms:created xsi:type="dcterms:W3CDTF">2017-10-03T17:38:00Z</dcterms:created>
  <dcterms:modified xsi:type="dcterms:W3CDTF">2017-10-09T19:26:00Z</dcterms:modified>
</cp:coreProperties>
</file>