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6D5B" w:rsidRPr="00055958" w:rsidRDefault="00055958">
      <w:pPr>
        <w:rPr>
          <w:rFonts w:ascii="Century Gothic" w:hAnsi="Century Gothic"/>
          <w:sz w:val="26"/>
          <w:szCs w:val="26"/>
        </w:rPr>
      </w:pPr>
      <w:bookmarkStart w:id="0" w:name="_GoBack"/>
      <w:r w:rsidRPr="00055958">
        <w:rPr>
          <w:noProof/>
          <w:sz w:val="26"/>
          <w:szCs w:val="26"/>
        </w:rPr>
        <w:drawing>
          <wp:anchor distT="0" distB="0" distL="114300" distR="114300" simplePos="0" relativeHeight="251658240" behindDoc="0" locked="0" layoutInCell="1" allowOverlap="1">
            <wp:simplePos x="0" y="0"/>
            <wp:positionH relativeFrom="margin">
              <wp:align>center</wp:align>
            </wp:positionH>
            <wp:positionV relativeFrom="paragraph">
              <wp:posOffset>6972300</wp:posOffset>
            </wp:positionV>
            <wp:extent cx="3190875" cy="1619250"/>
            <wp:effectExtent l="0" t="0" r="9525" b="0"/>
            <wp:wrapNone/>
            <wp:docPr id="2" name="Picture 2" descr="Image result for reading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reading clipar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190875" cy="1619250"/>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0"/>
      <w:r w:rsidR="00846D7F" w:rsidRPr="00055958">
        <w:rPr>
          <w:rFonts w:ascii="Century Gothic" w:hAnsi="Century Gothic"/>
          <w:b/>
          <w:bCs/>
          <w:color w:val="000000"/>
          <w:sz w:val="26"/>
          <w:szCs w:val="26"/>
          <w:u w:val="single"/>
          <w:shd w:val="clear" w:color="auto" w:fill="FFFFFF"/>
        </w:rPr>
        <w:t>Guided Reading and Strategy Lessons</w:t>
      </w:r>
      <w:r w:rsidR="00846D7F" w:rsidRPr="00055958">
        <w:rPr>
          <w:rFonts w:ascii="Century Gothic" w:hAnsi="Century Gothic"/>
          <w:color w:val="111111"/>
          <w:sz w:val="26"/>
          <w:szCs w:val="26"/>
        </w:rPr>
        <w:br/>
      </w:r>
      <w:r w:rsidR="00846D7F" w:rsidRPr="00055958">
        <w:rPr>
          <w:rFonts w:ascii="Century Gothic" w:hAnsi="Century Gothic"/>
          <w:color w:val="000000"/>
          <w:sz w:val="26"/>
          <w:szCs w:val="26"/>
          <w:shd w:val="clear" w:color="auto" w:fill="FFFFFF"/>
        </w:rPr>
        <w:t>Guided reading is an instructional time when the teacher works with small groups of children showing them how to read, and supporting them as they read through texts. The goal is to help readers develop and use effective reading strategies as they read increasingly more difficult levels of text. Students will work with different groups as their needs change. </w:t>
      </w:r>
      <w:r w:rsidR="00846D7F" w:rsidRPr="00055958">
        <w:rPr>
          <w:rFonts w:ascii="Century Gothic" w:hAnsi="Century Gothic"/>
          <w:color w:val="111111"/>
          <w:sz w:val="26"/>
          <w:szCs w:val="26"/>
        </w:rPr>
        <w:br/>
      </w:r>
      <w:r w:rsidR="00846D7F" w:rsidRPr="00055958">
        <w:rPr>
          <w:rFonts w:ascii="Century Gothic" w:hAnsi="Century Gothic"/>
          <w:color w:val="111111"/>
          <w:sz w:val="26"/>
          <w:szCs w:val="26"/>
        </w:rPr>
        <w:br/>
      </w:r>
      <w:r w:rsidR="00846D7F" w:rsidRPr="00055958">
        <w:rPr>
          <w:rFonts w:ascii="Century Gothic" w:hAnsi="Century Gothic"/>
          <w:b/>
          <w:bCs/>
          <w:color w:val="000000"/>
          <w:sz w:val="26"/>
          <w:szCs w:val="26"/>
          <w:u w:val="single"/>
          <w:shd w:val="clear" w:color="auto" w:fill="FFFFFF"/>
        </w:rPr>
        <w:t>Shared Reading</w:t>
      </w:r>
      <w:r w:rsidR="00846D7F" w:rsidRPr="00055958">
        <w:rPr>
          <w:rFonts w:ascii="Century Gothic" w:hAnsi="Century Gothic"/>
          <w:color w:val="111111"/>
          <w:sz w:val="26"/>
          <w:szCs w:val="26"/>
        </w:rPr>
        <w:br/>
      </w:r>
      <w:proofErr w:type="gramStart"/>
      <w:r w:rsidR="00846D7F" w:rsidRPr="00055958">
        <w:rPr>
          <w:rFonts w:ascii="Century Gothic" w:hAnsi="Century Gothic"/>
          <w:color w:val="000000"/>
          <w:sz w:val="26"/>
          <w:szCs w:val="26"/>
          <w:shd w:val="clear" w:color="auto" w:fill="FFFFFF"/>
        </w:rPr>
        <w:t>The</w:t>
      </w:r>
      <w:proofErr w:type="gramEnd"/>
      <w:r w:rsidR="00846D7F" w:rsidRPr="00055958">
        <w:rPr>
          <w:rFonts w:ascii="Century Gothic" w:hAnsi="Century Gothic"/>
          <w:color w:val="000000"/>
          <w:sz w:val="26"/>
          <w:szCs w:val="26"/>
          <w:shd w:val="clear" w:color="auto" w:fill="FFFFFF"/>
        </w:rPr>
        <w:t xml:space="preserve"> teacher uses a text that all students have a copy of or can clearly see. (This may be a Big Book, poem, directions, etc.) The text is used to teach and model specific reading and writing strategies. It often includes choral reading and active participation by the students.</w:t>
      </w:r>
      <w:r w:rsidR="00846D7F" w:rsidRPr="00055958">
        <w:rPr>
          <w:rFonts w:ascii="Century Gothic" w:hAnsi="Century Gothic"/>
          <w:color w:val="111111"/>
          <w:sz w:val="26"/>
          <w:szCs w:val="26"/>
        </w:rPr>
        <w:br/>
      </w:r>
      <w:r w:rsidR="00846D7F" w:rsidRPr="00055958">
        <w:rPr>
          <w:rFonts w:ascii="Century Gothic" w:hAnsi="Century Gothic"/>
          <w:color w:val="111111"/>
          <w:sz w:val="26"/>
          <w:szCs w:val="26"/>
        </w:rPr>
        <w:br/>
      </w:r>
      <w:r w:rsidR="00846D7F" w:rsidRPr="00055958">
        <w:rPr>
          <w:rFonts w:ascii="Century Gothic" w:hAnsi="Century Gothic"/>
          <w:b/>
          <w:bCs/>
          <w:color w:val="000000"/>
          <w:sz w:val="26"/>
          <w:szCs w:val="26"/>
          <w:u w:val="single"/>
          <w:shd w:val="clear" w:color="auto" w:fill="FFFFFF"/>
        </w:rPr>
        <w:t>Independent Reading</w:t>
      </w:r>
      <w:r w:rsidR="00846D7F" w:rsidRPr="00055958">
        <w:rPr>
          <w:rFonts w:ascii="Century Gothic" w:hAnsi="Century Gothic"/>
          <w:color w:val="111111"/>
          <w:sz w:val="26"/>
          <w:szCs w:val="26"/>
        </w:rPr>
        <w:br/>
      </w:r>
      <w:proofErr w:type="gramStart"/>
      <w:r w:rsidR="00846D7F" w:rsidRPr="00055958">
        <w:rPr>
          <w:rFonts w:ascii="Century Gothic" w:hAnsi="Century Gothic"/>
          <w:color w:val="000000"/>
          <w:sz w:val="26"/>
          <w:szCs w:val="26"/>
          <w:shd w:val="clear" w:color="auto" w:fill="FFFFFF"/>
        </w:rPr>
        <w:t>Each</w:t>
      </w:r>
      <w:proofErr w:type="gramEnd"/>
      <w:r w:rsidR="00846D7F" w:rsidRPr="00055958">
        <w:rPr>
          <w:rFonts w:ascii="Century Gothic" w:hAnsi="Century Gothic"/>
          <w:color w:val="000000"/>
          <w:sz w:val="26"/>
          <w:szCs w:val="26"/>
          <w:shd w:val="clear" w:color="auto" w:fill="FFFFFF"/>
        </w:rPr>
        <w:t xml:space="preserve"> child has his/her own “book pot” with about 6-7 “just right” books in it. Students read on their own or sometimes with partners. Independent reading requires students to do independent word solving, practicing the strategies that they have learned. Sometimes students engage in partner reading, allowing opportunities to talk and respond to what they are reading. As students read, the teacher confers with individuals or partners.</w:t>
      </w:r>
      <w:r w:rsidR="00846D7F" w:rsidRPr="00055958">
        <w:rPr>
          <w:rFonts w:ascii="Century Gothic" w:hAnsi="Century Gothic"/>
          <w:color w:val="111111"/>
          <w:sz w:val="26"/>
          <w:szCs w:val="26"/>
        </w:rPr>
        <w:br/>
      </w:r>
      <w:r w:rsidR="00846D7F" w:rsidRPr="00055958">
        <w:rPr>
          <w:rFonts w:ascii="Century Gothic" w:hAnsi="Century Gothic"/>
          <w:color w:val="111111"/>
          <w:sz w:val="26"/>
          <w:szCs w:val="26"/>
        </w:rPr>
        <w:lastRenderedPageBreak/>
        <w:br/>
      </w:r>
      <w:r w:rsidR="00846D7F" w:rsidRPr="00055958">
        <w:rPr>
          <w:rFonts w:ascii="Century Gothic" w:hAnsi="Century Gothic"/>
          <w:b/>
          <w:bCs/>
          <w:color w:val="000000"/>
          <w:sz w:val="26"/>
          <w:szCs w:val="26"/>
          <w:u w:val="single"/>
          <w:shd w:val="clear" w:color="auto" w:fill="FFFFFF"/>
        </w:rPr>
        <w:t xml:space="preserve">Read </w:t>
      </w:r>
      <w:proofErr w:type="spellStart"/>
      <w:r w:rsidR="00846D7F" w:rsidRPr="00055958">
        <w:rPr>
          <w:rFonts w:ascii="Century Gothic" w:hAnsi="Century Gothic"/>
          <w:b/>
          <w:bCs/>
          <w:color w:val="000000"/>
          <w:sz w:val="26"/>
          <w:szCs w:val="26"/>
          <w:u w:val="single"/>
          <w:shd w:val="clear" w:color="auto" w:fill="FFFFFF"/>
        </w:rPr>
        <w:t>Alouds</w:t>
      </w:r>
      <w:proofErr w:type="spellEnd"/>
      <w:r w:rsidR="00846D7F" w:rsidRPr="00055958">
        <w:rPr>
          <w:rFonts w:ascii="Century Gothic" w:hAnsi="Century Gothic"/>
          <w:color w:val="111111"/>
          <w:sz w:val="26"/>
          <w:szCs w:val="26"/>
        </w:rPr>
        <w:br/>
      </w:r>
      <w:r w:rsidR="00846D7F" w:rsidRPr="00055958">
        <w:rPr>
          <w:rFonts w:ascii="Century Gothic" w:hAnsi="Century Gothic"/>
          <w:color w:val="000000"/>
          <w:sz w:val="26"/>
          <w:szCs w:val="26"/>
          <w:shd w:val="clear" w:color="auto" w:fill="FFFFFF"/>
        </w:rPr>
        <w:t xml:space="preserve">When reading aloud to the students, teachers demonstrate that reading is fun!  It is an opportunity to model fluent reading behaviors, and to demonstrate the use of reading and comprehension strategies, when needed. It is also an opportunity to extend students’ knowledge of the world, expand language development, and provide opportunities to think and talk about both the text and illustrations. Read </w:t>
      </w:r>
      <w:proofErr w:type="spellStart"/>
      <w:r w:rsidR="00846D7F" w:rsidRPr="00055958">
        <w:rPr>
          <w:rFonts w:ascii="Century Gothic" w:hAnsi="Century Gothic"/>
          <w:color w:val="000000"/>
          <w:sz w:val="26"/>
          <w:szCs w:val="26"/>
          <w:shd w:val="clear" w:color="auto" w:fill="FFFFFF"/>
        </w:rPr>
        <w:t>alouds</w:t>
      </w:r>
      <w:proofErr w:type="spellEnd"/>
      <w:r w:rsidR="00846D7F" w:rsidRPr="00055958">
        <w:rPr>
          <w:rFonts w:ascii="Century Gothic" w:hAnsi="Century Gothic"/>
          <w:color w:val="000000"/>
          <w:sz w:val="26"/>
          <w:szCs w:val="26"/>
          <w:shd w:val="clear" w:color="auto" w:fill="FFFFFF"/>
        </w:rPr>
        <w:t xml:space="preserve"> are a valuable component of our literacy program.</w:t>
      </w:r>
    </w:p>
    <w:sectPr w:rsidR="004E6D5B" w:rsidRPr="00055958" w:rsidSect="00055958">
      <w:pgSz w:w="12240" w:h="15840"/>
      <w:pgMar w:top="1440" w:right="1800" w:bottom="1440" w:left="1800" w:header="720" w:footer="720" w:gutter="0"/>
      <w:pgBorders w:offsetFrom="page">
        <w:top w:val="triple" w:sz="4" w:space="24" w:color="auto"/>
        <w:left w:val="triple" w:sz="4" w:space="24" w:color="auto"/>
        <w:bottom w:val="triple" w:sz="4" w:space="24" w:color="auto"/>
        <w:right w:val="trip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6D7F"/>
    <w:rsid w:val="00000DBD"/>
    <w:rsid w:val="00002F5C"/>
    <w:rsid w:val="000036BC"/>
    <w:rsid w:val="000068D6"/>
    <w:rsid w:val="00011B20"/>
    <w:rsid w:val="00013D13"/>
    <w:rsid w:val="0003169D"/>
    <w:rsid w:val="0003169E"/>
    <w:rsid w:val="00036974"/>
    <w:rsid w:val="0004158D"/>
    <w:rsid w:val="000418EF"/>
    <w:rsid w:val="00047239"/>
    <w:rsid w:val="00051FD8"/>
    <w:rsid w:val="0005367F"/>
    <w:rsid w:val="0005494E"/>
    <w:rsid w:val="00055958"/>
    <w:rsid w:val="000609C7"/>
    <w:rsid w:val="000636A6"/>
    <w:rsid w:val="00063A09"/>
    <w:rsid w:val="000676A8"/>
    <w:rsid w:val="00070B42"/>
    <w:rsid w:val="00070F04"/>
    <w:rsid w:val="00075F9C"/>
    <w:rsid w:val="00080284"/>
    <w:rsid w:val="000867B6"/>
    <w:rsid w:val="00086F2B"/>
    <w:rsid w:val="00092D3F"/>
    <w:rsid w:val="00095261"/>
    <w:rsid w:val="000A0EAA"/>
    <w:rsid w:val="000A0EC4"/>
    <w:rsid w:val="000A1785"/>
    <w:rsid w:val="000A4088"/>
    <w:rsid w:val="000A4145"/>
    <w:rsid w:val="000A4595"/>
    <w:rsid w:val="000A7B5D"/>
    <w:rsid w:val="000B4571"/>
    <w:rsid w:val="000B628C"/>
    <w:rsid w:val="000B670B"/>
    <w:rsid w:val="000B71B6"/>
    <w:rsid w:val="000C532F"/>
    <w:rsid w:val="000C53F3"/>
    <w:rsid w:val="000D0C78"/>
    <w:rsid w:val="000D1E06"/>
    <w:rsid w:val="000D44AF"/>
    <w:rsid w:val="000D773D"/>
    <w:rsid w:val="000E0461"/>
    <w:rsid w:val="000E23CF"/>
    <w:rsid w:val="000E5D08"/>
    <w:rsid w:val="000F234E"/>
    <w:rsid w:val="000F23A7"/>
    <w:rsid w:val="000F24FB"/>
    <w:rsid w:val="000F4DF2"/>
    <w:rsid w:val="001008AC"/>
    <w:rsid w:val="00105027"/>
    <w:rsid w:val="00106CCA"/>
    <w:rsid w:val="00110D45"/>
    <w:rsid w:val="0011466B"/>
    <w:rsid w:val="00115B67"/>
    <w:rsid w:val="00116116"/>
    <w:rsid w:val="001210D0"/>
    <w:rsid w:val="001241C2"/>
    <w:rsid w:val="0012473D"/>
    <w:rsid w:val="001307E6"/>
    <w:rsid w:val="00131382"/>
    <w:rsid w:val="00134920"/>
    <w:rsid w:val="00136680"/>
    <w:rsid w:val="00137B50"/>
    <w:rsid w:val="0014091D"/>
    <w:rsid w:val="001419A4"/>
    <w:rsid w:val="00144BFE"/>
    <w:rsid w:val="00147FD0"/>
    <w:rsid w:val="00150FD9"/>
    <w:rsid w:val="00160063"/>
    <w:rsid w:val="00160E54"/>
    <w:rsid w:val="00162E68"/>
    <w:rsid w:val="001643A9"/>
    <w:rsid w:val="00164617"/>
    <w:rsid w:val="00170C37"/>
    <w:rsid w:val="001752BC"/>
    <w:rsid w:val="00181916"/>
    <w:rsid w:val="00183B30"/>
    <w:rsid w:val="00184A1E"/>
    <w:rsid w:val="00190268"/>
    <w:rsid w:val="001A0D62"/>
    <w:rsid w:val="001A757A"/>
    <w:rsid w:val="001B01BF"/>
    <w:rsid w:val="001B0EBB"/>
    <w:rsid w:val="001B42E7"/>
    <w:rsid w:val="001B5BD0"/>
    <w:rsid w:val="001B7A6C"/>
    <w:rsid w:val="001C0004"/>
    <w:rsid w:val="001C3122"/>
    <w:rsid w:val="001C35E6"/>
    <w:rsid w:val="001C623A"/>
    <w:rsid w:val="001C6E04"/>
    <w:rsid w:val="001C764D"/>
    <w:rsid w:val="001D04BE"/>
    <w:rsid w:val="001D13B9"/>
    <w:rsid w:val="001D1727"/>
    <w:rsid w:val="001D39E8"/>
    <w:rsid w:val="001D4DCB"/>
    <w:rsid w:val="001D5FC8"/>
    <w:rsid w:val="001D64A7"/>
    <w:rsid w:val="001E12C1"/>
    <w:rsid w:val="001E23C3"/>
    <w:rsid w:val="001E2C20"/>
    <w:rsid w:val="001E3CAD"/>
    <w:rsid w:val="001E450A"/>
    <w:rsid w:val="001E778A"/>
    <w:rsid w:val="001F47A3"/>
    <w:rsid w:val="001F56EF"/>
    <w:rsid w:val="002009E0"/>
    <w:rsid w:val="00203CE1"/>
    <w:rsid w:val="00204578"/>
    <w:rsid w:val="00204875"/>
    <w:rsid w:val="0020630C"/>
    <w:rsid w:val="002067CF"/>
    <w:rsid w:val="002105FF"/>
    <w:rsid w:val="00212C93"/>
    <w:rsid w:val="00212F59"/>
    <w:rsid w:val="0021564B"/>
    <w:rsid w:val="00222D93"/>
    <w:rsid w:val="002239C5"/>
    <w:rsid w:val="00227D07"/>
    <w:rsid w:val="00232B98"/>
    <w:rsid w:val="0023409F"/>
    <w:rsid w:val="00235ADC"/>
    <w:rsid w:val="00242174"/>
    <w:rsid w:val="00244779"/>
    <w:rsid w:val="00245A51"/>
    <w:rsid w:val="00246598"/>
    <w:rsid w:val="00246779"/>
    <w:rsid w:val="00247731"/>
    <w:rsid w:val="00251FDB"/>
    <w:rsid w:val="0025409F"/>
    <w:rsid w:val="0025416B"/>
    <w:rsid w:val="00254450"/>
    <w:rsid w:val="00254B42"/>
    <w:rsid w:val="002602A4"/>
    <w:rsid w:val="00264885"/>
    <w:rsid w:val="00266A8B"/>
    <w:rsid w:val="0027028C"/>
    <w:rsid w:val="00274EB6"/>
    <w:rsid w:val="00280452"/>
    <w:rsid w:val="00281C17"/>
    <w:rsid w:val="0028354A"/>
    <w:rsid w:val="002843D7"/>
    <w:rsid w:val="0028776E"/>
    <w:rsid w:val="00292572"/>
    <w:rsid w:val="00295545"/>
    <w:rsid w:val="002976DA"/>
    <w:rsid w:val="002A2A4F"/>
    <w:rsid w:val="002B222F"/>
    <w:rsid w:val="002B6A28"/>
    <w:rsid w:val="002B6A6B"/>
    <w:rsid w:val="002B7542"/>
    <w:rsid w:val="002D3524"/>
    <w:rsid w:val="002D5A89"/>
    <w:rsid w:val="002E1E2C"/>
    <w:rsid w:val="002E2B3A"/>
    <w:rsid w:val="002E51DC"/>
    <w:rsid w:val="002F1BA0"/>
    <w:rsid w:val="002F546B"/>
    <w:rsid w:val="003017D0"/>
    <w:rsid w:val="00302F3C"/>
    <w:rsid w:val="00313C86"/>
    <w:rsid w:val="003220EF"/>
    <w:rsid w:val="0032240E"/>
    <w:rsid w:val="00327528"/>
    <w:rsid w:val="003277B0"/>
    <w:rsid w:val="0033144B"/>
    <w:rsid w:val="00331781"/>
    <w:rsid w:val="00332355"/>
    <w:rsid w:val="00333324"/>
    <w:rsid w:val="00333966"/>
    <w:rsid w:val="00340F62"/>
    <w:rsid w:val="00342723"/>
    <w:rsid w:val="0034485F"/>
    <w:rsid w:val="0035114C"/>
    <w:rsid w:val="00351E1F"/>
    <w:rsid w:val="0035784C"/>
    <w:rsid w:val="00360FB0"/>
    <w:rsid w:val="00363201"/>
    <w:rsid w:val="003746E6"/>
    <w:rsid w:val="00374F2C"/>
    <w:rsid w:val="00377215"/>
    <w:rsid w:val="00384CE8"/>
    <w:rsid w:val="00386C9C"/>
    <w:rsid w:val="003975C4"/>
    <w:rsid w:val="00397C3D"/>
    <w:rsid w:val="003A03CC"/>
    <w:rsid w:val="003A07D2"/>
    <w:rsid w:val="003A3C1F"/>
    <w:rsid w:val="003A4865"/>
    <w:rsid w:val="003A5993"/>
    <w:rsid w:val="003B40F3"/>
    <w:rsid w:val="003B4614"/>
    <w:rsid w:val="003C1639"/>
    <w:rsid w:val="003D7F23"/>
    <w:rsid w:val="003E502C"/>
    <w:rsid w:val="003E5D43"/>
    <w:rsid w:val="003F19A0"/>
    <w:rsid w:val="003F2425"/>
    <w:rsid w:val="003F3FAB"/>
    <w:rsid w:val="003F4F96"/>
    <w:rsid w:val="003F6B19"/>
    <w:rsid w:val="003F7492"/>
    <w:rsid w:val="00400581"/>
    <w:rsid w:val="00405A7E"/>
    <w:rsid w:val="0040752A"/>
    <w:rsid w:val="00414210"/>
    <w:rsid w:val="00416608"/>
    <w:rsid w:val="004170FE"/>
    <w:rsid w:val="0042141C"/>
    <w:rsid w:val="00422C5F"/>
    <w:rsid w:val="00424284"/>
    <w:rsid w:val="00424811"/>
    <w:rsid w:val="00426F0B"/>
    <w:rsid w:val="00427237"/>
    <w:rsid w:val="00427E1F"/>
    <w:rsid w:val="00427F6C"/>
    <w:rsid w:val="00430BB0"/>
    <w:rsid w:val="00431FA4"/>
    <w:rsid w:val="004328AD"/>
    <w:rsid w:val="0043368C"/>
    <w:rsid w:val="00434A33"/>
    <w:rsid w:val="00442371"/>
    <w:rsid w:val="00442801"/>
    <w:rsid w:val="0044303D"/>
    <w:rsid w:val="00445B38"/>
    <w:rsid w:val="004471C9"/>
    <w:rsid w:val="0045349C"/>
    <w:rsid w:val="004556EE"/>
    <w:rsid w:val="004617FC"/>
    <w:rsid w:val="00461C73"/>
    <w:rsid w:val="00471E15"/>
    <w:rsid w:val="0047300C"/>
    <w:rsid w:val="00474DB2"/>
    <w:rsid w:val="00475DA0"/>
    <w:rsid w:val="00480D6B"/>
    <w:rsid w:val="0048165D"/>
    <w:rsid w:val="00481B9B"/>
    <w:rsid w:val="00485BAE"/>
    <w:rsid w:val="00486213"/>
    <w:rsid w:val="00487DE3"/>
    <w:rsid w:val="00491FAE"/>
    <w:rsid w:val="0049314C"/>
    <w:rsid w:val="004944FE"/>
    <w:rsid w:val="00494838"/>
    <w:rsid w:val="004949FC"/>
    <w:rsid w:val="00496CFA"/>
    <w:rsid w:val="004A5A0D"/>
    <w:rsid w:val="004B0122"/>
    <w:rsid w:val="004B37D3"/>
    <w:rsid w:val="004B5842"/>
    <w:rsid w:val="004C1BB6"/>
    <w:rsid w:val="004C285C"/>
    <w:rsid w:val="004C3FA7"/>
    <w:rsid w:val="004C50C1"/>
    <w:rsid w:val="004D6218"/>
    <w:rsid w:val="004E0B7F"/>
    <w:rsid w:val="004E41E7"/>
    <w:rsid w:val="004E6D5B"/>
    <w:rsid w:val="004F2C4E"/>
    <w:rsid w:val="004F4FF3"/>
    <w:rsid w:val="004F6AE4"/>
    <w:rsid w:val="00503C3A"/>
    <w:rsid w:val="0050530C"/>
    <w:rsid w:val="00506072"/>
    <w:rsid w:val="00507484"/>
    <w:rsid w:val="005151D6"/>
    <w:rsid w:val="00516B58"/>
    <w:rsid w:val="0051785B"/>
    <w:rsid w:val="00517B73"/>
    <w:rsid w:val="00520D71"/>
    <w:rsid w:val="00523D8F"/>
    <w:rsid w:val="00525260"/>
    <w:rsid w:val="0052554E"/>
    <w:rsid w:val="0053048E"/>
    <w:rsid w:val="00530E4A"/>
    <w:rsid w:val="005357AA"/>
    <w:rsid w:val="00540766"/>
    <w:rsid w:val="00551E64"/>
    <w:rsid w:val="00553C17"/>
    <w:rsid w:val="00556107"/>
    <w:rsid w:val="00562459"/>
    <w:rsid w:val="00562DD7"/>
    <w:rsid w:val="00563036"/>
    <w:rsid w:val="0057191D"/>
    <w:rsid w:val="0057424D"/>
    <w:rsid w:val="005778D3"/>
    <w:rsid w:val="00580A02"/>
    <w:rsid w:val="005916ED"/>
    <w:rsid w:val="0059172E"/>
    <w:rsid w:val="0059341B"/>
    <w:rsid w:val="005A1EF8"/>
    <w:rsid w:val="005A2DB7"/>
    <w:rsid w:val="005B279D"/>
    <w:rsid w:val="005B3569"/>
    <w:rsid w:val="005B4EFD"/>
    <w:rsid w:val="005B69E2"/>
    <w:rsid w:val="005B6D33"/>
    <w:rsid w:val="005C219C"/>
    <w:rsid w:val="005C343D"/>
    <w:rsid w:val="005C4DE6"/>
    <w:rsid w:val="005D39D3"/>
    <w:rsid w:val="005D3D17"/>
    <w:rsid w:val="005D490B"/>
    <w:rsid w:val="005D7400"/>
    <w:rsid w:val="005E2C53"/>
    <w:rsid w:val="005E3237"/>
    <w:rsid w:val="005E421D"/>
    <w:rsid w:val="005E566F"/>
    <w:rsid w:val="005F23FF"/>
    <w:rsid w:val="005F2A71"/>
    <w:rsid w:val="005F505C"/>
    <w:rsid w:val="005F614C"/>
    <w:rsid w:val="005F6A27"/>
    <w:rsid w:val="0060202D"/>
    <w:rsid w:val="00603411"/>
    <w:rsid w:val="00603467"/>
    <w:rsid w:val="00604566"/>
    <w:rsid w:val="00607BDF"/>
    <w:rsid w:val="00612769"/>
    <w:rsid w:val="0061464C"/>
    <w:rsid w:val="00614D9D"/>
    <w:rsid w:val="00617607"/>
    <w:rsid w:val="00620EA3"/>
    <w:rsid w:val="00621D18"/>
    <w:rsid w:val="00625AE6"/>
    <w:rsid w:val="006321EB"/>
    <w:rsid w:val="0064131A"/>
    <w:rsid w:val="0064154D"/>
    <w:rsid w:val="00641AB0"/>
    <w:rsid w:val="00647B21"/>
    <w:rsid w:val="00650E18"/>
    <w:rsid w:val="0066394C"/>
    <w:rsid w:val="00672D96"/>
    <w:rsid w:val="00676694"/>
    <w:rsid w:val="0068254B"/>
    <w:rsid w:val="006854D0"/>
    <w:rsid w:val="00686101"/>
    <w:rsid w:val="00687A2B"/>
    <w:rsid w:val="00690781"/>
    <w:rsid w:val="006941BD"/>
    <w:rsid w:val="00694584"/>
    <w:rsid w:val="00694A21"/>
    <w:rsid w:val="00695642"/>
    <w:rsid w:val="006A0D54"/>
    <w:rsid w:val="006A2EE2"/>
    <w:rsid w:val="006A402F"/>
    <w:rsid w:val="006A652E"/>
    <w:rsid w:val="006A67DB"/>
    <w:rsid w:val="006A7682"/>
    <w:rsid w:val="006B45C5"/>
    <w:rsid w:val="006B4F72"/>
    <w:rsid w:val="006B5E99"/>
    <w:rsid w:val="006B5F41"/>
    <w:rsid w:val="006B6D06"/>
    <w:rsid w:val="006C3699"/>
    <w:rsid w:val="006C47B7"/>
    <w:rsid w:val="006D3052"/>
    <w:rsid w:val="006D34E1"/>
    <w:rsid w:val="006D4091"/>
    <w:rsid w:val="006D63FE"/>
    <w:rsid w:val="006E09F0"/>
    <w:rsid w:val="006E37EA"/>
    <w:rsid w:val="006E5E60"/>
    <w:rsid w:val="006E6D15"/>
    <w:rsid w:val="006E7276"/>
    <w:rsid w:val="006F198E"/>
    <w:rsid w:val="006F77FF"/>
    <w:rsid w:val="007004D5"/>
    <w:rsid w:val="0070641B"/>
    <w:rsid w:val="0070653A"/>
    <w:rsid w:val="00710C5A"/>
    <w:rsid w:val="0071405E"/>
    <w:rsid w:val="00714265"/>
    <w:rsid w:val="0071623A"/>
    <w:rsid w:val="007271BD"/>
    <w:rsid w:val="00730602"/>
    <w:rsid w:val="007307C9"/>
    <w:rsid w:val="00730ABC"/>
    <w:rsid w:val="00733613"/>
    <w:rsid w:val="00735741"/>
    <w:rsid w:val="007370BA"/>
    <w:rsid w:val="00751A54"/>
    <w:rsid w:val="00753259"/>
    <w:rsid w:val="00753992"/>
    <w:rsid w:val="007614CD"/>
    <w:rsid w:val="007626BA"/>
    <w:rsid w:val="00766386"/>
    <w:rsid w:val="0077675C"/>
    <w:rsid w:val="00780084"/>
    <w:rsid w:val="00781BD8"/>
    <w:rsid w:val="007845D3"/>
    <w:rsid w:val="00785879"/>
    <w:rsid w:val="007863FB"/>
    <w:rsid w:val="00786A7D"/>
    <w:rsid w:val="00787B14"/>
    <w:rsid w:val="00790E40"/>
    <w:rsid w:val="007928FE"/>
    <w:rsid w:val="00792935"/>
    <w:rsid w:val="007952FC"/>
    <w:rsid w:val="007953B3"/>
    <w:rsid w:val="007A0080"/>
    <w:rsid w:val="007A344D"/>
    <w:rsid w:val="007A7BE6"/>
    <w:rsid w:val="007B3E25"/>
    <w:rsid w:val="007B49F2"/>
    <w:rsid w:val="007B5B15"/>
    <w:rsid w:val="007B5DC0"/>
    <w:rsid w:val="007C0243"/>
    <w:rsid w:val="007C2037"/>
    <w:rsid w:val="007C2781"/>
    <w:rsid w:val="007E0921"/>
    <w:rsid w:val="007E11F3"/>
    <w:rsid w:val="007E45BD"/>
    <w:rsid w:val="007E4808"/>
    <w:rsid w:val="007F2CDF"/>
    <w:rsid w:val="007F3C47"/>
    <w:rsid w:val="007F5A2C"/>
    <w:rsid w:val="007F759B"/>
    <w:rsid w:val="00802767"/>
    <w:rsid w:val="008119F8"/>
    <w:rsid w:val="008137D6"/>
    <w:rsid w:val="00814E87"/>
    <w:rsid w:val="00816632"/>
    <w:rsid w:val="00822063"/>
    <w:rsid w:val="008227A2"/>
    <w:rsid w:val="0083164C"/>
    <w:rsid w:val="008332BF"/>
    <w:rsid w:val="00846D7F"/>
    <w:rsid w:val="008503C8"/>
    <w:rsid w:val="00850465"/>
    <w:rsid w:val="008614D5"/>
    <w:rsid w:val="0086468E"/>
    <w:rsid w:val="00870370"/>
    <w:rsid w:val="0087134C"/>
    <w:rsid w:val="00872687"/>
    <w:rsid w:val="008727B7"/>
    <w:rsid w:val="0087435F"/>
    <w:rsid w:val="008743B7"/>
    <w:rsid w:val="008871E3"/>
    <w:rsid w:val="008A3D19"/>
    <w:rsid w:val="008B2D56"/>
    <w:rsid w:val="008B2DCB"/>
    <w:rsid w:val="008B4618"/>
    <w:rsid w:val="008C0F3C"/>
    <w:rsid w:val="008C11B9"/>
    <w:rsid w:val="008C28DE"/>
    <w:rsid w:val="008C68A1"/>
    <w:rsid w:val="008D3B7C"/>
    <w:rsid w:val="008D5C63"/>
    <w:rsid w:val="008E622F"/>
    <w:rsid w:val="008F271B"/>
    <w:rsid w:val="008F4AA2"/>
    <w:rsid w:val="008F76BC"/>
    <w:rsid w:val="00901F28"/>
    <w:rsid w:val="009023F9"/>
    <w:rsid w:val="00906866"/>
    <w:rsid w:val="00906915"/>
    <w:rsid w:val="00910858"/>
    <w:rsid w:val="00912586"/>
    <w:rsid w:val="00912606"/>
    <w:rsid w:val="00912836"/>
    <w:rsid w:val="0091544B"/>
    <w:rsid w:val="00915B93"/>
    <w:rsid w:val="00931BB3"/>
    <w:rsid w:val="00933776"/>
    <w:rsid w:val="00935401"/>
    <w:rsid w:val="009356FA"/>
    <w:rsid w:val="009367F9"/>
    <w:rsid w:val="00936C39"/>
    <w:rsid w:val="009415E3"/>
    <w:rsid w:val="009436AE"/>
    <w:rsid w:val="00943E8C"/>
    <w:rsid w:val="00944481"/>
    <w:rsid w:val="00946E15"/>
    <w:rsid w:val="00950B7E"/>
    <w:rsid w:val="00954D5B"/>
    <w:rsid w:val="00956EDC"/>
    <w:rsid w:val="0095792A"/>
    <w:rsid w:val="00960787"/>
    <w:rsid w:val="009619EB"/>
    <w:rsid w:val="009643F0"/>
    <w:rsid w:val="009648EE"/>
    <w:rsid w:val="00973C2C"/>
    <w:rsid w:val="00977E22"/>
    <w:rsid w:val="00980687"/>
    <w:rsid w:val="00984640"/>
    <w:rsid w:val="0099220E"/>
    <w:rsid w:val="009924FF"/>
    <w:rsid w:val="00995F2E"/>
    <w:rsid w:val="00996861"/>
    <w:rsid w:val="009968A0"/>
    <w:rsid w:val="009A2848"/>
    <w:rsid w:val="009A2994"/>
    <w:rsid w:val="009A35E0"/>
    <w:rsid w:val="009A4918"/>
    <w:rsid w:val="009B0651"/>
    <w:rsid w:val="009B1A2B"/>
    <w:rsid w:val="009B1C45"/>
    <w:rsid w:val="009B4088"/>
    <w:rsid w:val="009B6C2F"/>
    <w:rsid w:val="009B79A0"/>
    <w:rsid w:val="009D183A"/>
    <w:rsid w:val="009D6762"/>
    <w:rsid w:val="009D6E18"/>
    <w:rsid w:val="009D777A"/>
    <w:rsid w:val="009E20A1"/>
    <w:rsid w:val="009E2375"/>
    <w:rsid w:val="009E2FBC"/>
    <w:rsid w:val="009E354B"/>
    <w:rsid w:val="009E60A1"/>
    <w:rsid w:val="009F08DB"/>
    <w:rsid w:val="009F15B6"/>
    <w:rsid w:val="009F5922"/>
    <w:rsid w:val="00A00B80"/>
    <w:rsid w:val="00A0389A"/>
    <w:rsid w:val="00A06C00"/>
    <w:rsid w:val="00A076C4"/>
    <w:rsid w:val="00A11060"/>
    <w:rsid w:val="00A15F0A"/>
    <w:rsid w:val="00A17BF9"/>
    <w:rsid w:val="00A20447"/>
    <w:rsid w:val="00A2167F"/>
    <w:rsid w:val="00A2286B"/>
    <w:rsid w:val="00A24AE3"/>
    <w:rsid w:val="00A270E5"/>
    <w:rsid w:val="00A30062"/>
    <w:rsid w:val="00A30F66"/>
    <w:rsid w:val="00A34BE5"/>
    <w:rsid w:val="00A35EAC"/>
    <w:rsid w:val="00A50DE8"/>
    <w:rsid w:val="00A54D71"/>
    <w:rsid w:val="00A55FC3"/>
    <w:rsid w:val="00A56331"/>
    <w:rsid w:val="00A61C57"/>
    <w:rsid w:val="00A643BF"/>
    <w:rsid w:val="00A655A1"/>
    <w:rsid w:val="00A72CD9"/>
    <w:rsid w:val="00A903E0"/>
    <w:rsid w:val="00A94CA5"/>
    <w:rsid w:val="00A96CED"/>
    <w:rsid w:val="00A97279"/>
    <w:rsid w:val="00A97A43"/>
    <w:rsid w:val="00AA017F"/>
    <w:rsid w:val="00AA5C84"/>
    <w:rsid w:val="00AC15CC"/>
    <w:rsid w:val="00AC4220"/>
    <w:rsid w:val="00AC437C"/>
    <w:rsid w:val="00AC4E41"/>
    <w:rsid w:val="00AC777D"/>
    <w:rsid w:val="00AC791E"/>
    <w:rsid w:val="00AD256A"/>
    <w:rsid w:val="00AE2018"/>
    <w:rsid w:val="00AE2AF6"/>
    <w:rsid w:val="00AE2F5E"/>
    <w:rsid w:val="00AE5951"/>
    <w:rsid w:val="00AF2727"/>
    <w:rsid w:val="00B01999"/>
    <w:rsid w:val="00B05B11"/>
    <w:rsid w:val="00B10150"/>
    <w:rsid w:val="00B1192A"/>
    <w:rsid w:val="00B1258F"/>
    <w:rsid w:val="00B421C2"/>
    <w:rsid w:val="00B42B0D"/>
    <w:rsid w:val="00B43A44"/>
    <w:rsid w:val="00B46163"/>
    <w:rsid w:val="00B537EE"/>
    <w:rsid w:val="00B55129"/>
    <w:rsid w:val="00B56492"/>
    <w:rsid w:val="00B61033"/>
    <w:rsid w:val="00B612A7"/>
    <w:rsid w:val="00B629C9"/>
    <w:rsid w:val="00B64731"/>
    <w:rsid w:val="00B64BD2"/>
    <w:rsid w:val="00B74BE1"/>
    <w:rsid w:val="00B7528C"/>
    <w:rsid w:val="00B848BC"/>
    <w:rsid w:val="00B87E4D"/>
    <w:rsid w:val="00B96243"/>
    <w:rsid w:val="00BA21F1"/>
    <w:rsid w:val="00BB1376"/>
    <w:rsid w:val="00BB42E9"/>
    <w:rsid w:val="00BB6247"/>
    <w:rsid w:val="00BC08EF"/>
    <w:rsid w:val="00BC3F74"/>
    <w:rsid w:val="00BC5145"/>
    <w:rsid w:val="00BD17B3"/>
    <w:rsid w:val="00BD21CC"/>
    <w:rsid w:val="00BD419A"/>
    <w:rsid w:val="00BD79E9"/>
    <w:rsid w:val="00BE1782"/>
    <w:rsid w:val="00BF3668"/>
    <w:rsid w:val="00BF5797"/>
    <w:rsid w:val="00BF6EE2"/>
    <w:rsid w:val="00BF756F"/>
    <w:rsid w:val="00BF7694"/>
    <w:rsid w:val="00C010B4"/>
    <w:rsid w:val="00C01AD3"/>
    <w:rsid w:val="00C01B80"/>
    <w:rsid w:val="00C02C24"/>
    <w:rsid w:val="00C05061"/>
    <w:rsid w:val="00C071DB"/>
    <w:rsid w:val="00C11C51"/>
    <w:rsid w:val="00C12A93"/>
    <w:rsid w:val="00C21713"/>
    <w:rsid w:val="00C22315"/>
    <w:rsid w:val="00C22A12"/>
    <w:rsid w:val="00C31375"/>
    <w:rsid w:val="00C3252D"/>
    <w:rsid w:val="00C41B95"/>
    <w:rsid w:val="00C439B0"/>
    <w:rsid w:val="00C44EFD"/>
    <w:rsid w:val="00C46D06"/>
    <w:rsid w:val="00C46D29"/>
    <w:rsid w:val="00C51898"/>
    <w:rsid w:val="00C5227E"/>
    <w:rsid w:val="00C522E0"/>
    <w:rsid w:val="00C53DB5"/>
    <w:rsid w:val="00C557C1"/>
    <w:rsid w:val="00C57CA8"/>
    <w:rsid w:val="00C65880"/>
    <w:rsid w:val="00C669A6"/>
    <w:rsid w:val="00C67B16"/>
    <w:rsid w:val="00C77BA3"/>
    <w:rsid w:val="00C80D1E"/>
    <w:rsid w:val="00C832B3"/>
    <w:rsid w:val="00C854D6"/>
    <w:rsid w:val="00C962A9"/>
    <w:rsid w:val="00CA23B7"/>
    <w:rsid w:val="00CA3D49"/>
    <w:rsid w:val="00CB0873"/>
    <w:rsid w:val="00CB0DDE"/>
    <w:rsid w:val="00CB1E08"/>
    <w:rsid w:val="00CB204C"/>
    <w:rsid w:val="00CC0ABD"/>
    <w:rsid w:val="00CC0D81"/>
    <w:rsid w:val="00CC317D"/>
    <w:rsid w:val="00CC4141"/>
    <w:rsid w:val="00CC4F00"/>
    <w:rsid w:val="00CC5C8E"/>
    <w:rsid w:val="00CC61E0"/>
    <w:rsid w:val="00CD01C3"/>
    <w:rsid w:val="00CD1F7B"/>
    <w:rsid w:val="00CD2858"/>
    <w:rsid w:val="00CE16EC"/>
    <w:rsid w:val="00CE334D"/>
    <w:rsid w:val="00CE39A3"/>
    <w:rsid w:val="00CE3D8B"/>
    <w:rsid w:val="00CF1DE3"/>
    <w:rsid w:val="00CF3D4C"/>
    <w:rsid w:val="00CF420F"/>
    <w:rsid w:val="00CF6C1B"/>
    <w:rsid w:val="00CF7F0B"/>
    <w:rsid w:val="00D04E91"/>
    <w:rsid w:val="00D07EB6"/>
    <w:rsid w:val="00D15332"/>
    <w:rsid w:val="00D15F5E"/>
    <w:rsid w:val="00D17982"/>
    <w:rsid w:val="00D21330"/>
    <w:rsid w:val="00D215DF"/>
    <w:rsid w:val="00D23AA6"/>
    <w:rsid w:val="00D31689"/>
    <w:rsid w:val="00D3229F"/>
    <w:rsid w:val="00D32696"/>
    <w:rsid w:val="00D32D78"/>
    <w:rsid w:val="00D3694A"/>
    <w:rsid w:val="00D40032"/>
    <w:rsid w:val="00D44E64"/>
    <w:rsid w:val="00D46424"/>
    <w:rsid w:val="00D472D0"/>
    <w:rsid w:val="00D47A96"/>
    <w:rsid w:val="00D51A43"/>
    <w:rsid w:val="00D53362"/>
    <w:rsid w:val="00D53726"/>
    <w:rsid w:val="00D60B5F"/>
    <w:rsid w:val="00D711A7"/>
    <w:rsid w:val="00D72120"/>
    <w:rsid w:val="00D74D3B"/>
    <w:rsid w:val="00D77809"/>
    <w:rsid w:val="00D861F0"/>
    <w:rsid w:val="00D86E89"/>
    <w:rsid w:val="00D92570"/>
    <w:rsid w:val="00D92BA0"/>
    <w:rsid w:val="00D94FC7"/>
    <w:rsid w:val="00DA01D4"/>
    <w:rsid w:val="00DA04F6"/>
    <w:rsid w:val="00DA0B70"/>
    <w:rsid w:val="00DA6AE6"/>
    <w:rsid w:val="00DB4B59"/>
    <w:rsid w:val="00DC1443"/>
    <w:rsid w:val="00DC153E"/>
    <w:rsid w:val="00DC42B1"/>
    <w:rsid w:val="00DD0948"/>
    <w:rsid w:val="00DD61B0"/>
    <w:rsid w:val="00DE1DE9"/>
    <w:rsid w:val="00DF2C37"/>
    <w:rsid w:val="00DF4271"/>
    <w:rsid w:val="00E00BFF"/>
    <w:rsid w:val="00E01764"/>
    <w:rsid w:val="00E04CAF"/>
    <w:rsid w:val="00E05B43"/>
    <w:rsid w:val="00E13D83"/>
    <w:rsid w:val="00E2205B"/>
    <w:rsid w:val="00E264DE"/>
    <w:rsid w:val="00E26BF5"/>
    <w:rsid w:val="00E30272"/>
    <w:rsid w:val="00E37963"/>
    <w:rsid w:val="00E457E6"/>
    <w:rsid w:val="00E461C3"/>
    <w:rsid w:val="00E46FBC"/>
    <w:rsid w:val="00E54F00"/>
    <w:rsid w:val="00E5738A"/>
    <w:rsid w:val="00E57892"/>
    <w:rsid w:val="00E579D9"/>
    <w:rsid w:val="00E65C32"/>
    <w:rsid w:val="00E661EE"/>
    <w:rsid w:val="00E7018B"/>
    <w:rsid w:val="00E71E5D"/>
    <w:rsid w:val="00E727DD"/>
    <w:rsid w:val="00E730E9"/>
    <w:rsid w:val="00E74834"/>
    <w:rsid w:val="00E822A6"/>
    <w:rsid w:val="00E8647E"/>
    <w:rsid w:val="00E94076"/>
    <w:rsid w:val="00EA3FFA"/>
    <w:rsid w:val="00EA44CF"/>
    <w:rsid w:val="00EA524F"/>
    <w:rsid w:val="00EA6D02"/>
    <w:rsid w:val="00EA7509"/>
    <w:rsid w:val="00EB1FF4"/>
    <w:rsid w:val="00EB2702"/>
    <w:rsid w:val="00EB4A46"/>
    <w:rsid w:val="00EB5B9D"/>
    <w:rsid w:val="00EB5CFE"/>
    <w:rsid w:val="00EB5DC2"/>
    <w:rsid w:val="00EC00C6"/>
    <w:rsid w:val="00EC2440"/>
    <w:rsid w:val="00EC5D83"/>
    <w:rsid w:val="00EC63AC"/>
    <w:rsid w:val="00EC6C65"/>
    <w:rsid w:val="00ED06A2"/>
    <w:rsid w:val="00ED174F"/>
    <w:rsid w:val="00ED1D89"/>
    <w:rsid w:val="00ED3016"/>
    <w:rsid w:val="00ED7EF8"/>
    <w:rsid w:val="00EE01C5"/>
    <w:rsid w:val="00EE2A4E"/>
    <w:rsid w:val="00EF0798"/>
    <w:rsid w:val="00EF4836"/>
    <w:rsid w:val="00F01F26"/>
    <w:rsid w:val="00F05514"/>
    <w:rsid w:val="00F06038"/>
    <w:rsid w:val="00F13978"/>
    <w:rsid w:val="00F13D63"/>
    <w:rsid w:val="00F17FE1"/>
    <w:rsid w:val="00F310B2"/>
    <w:rsid w:val="00F31F25"/>
    <w:rsid w:val="00F343D0"/>
    <w:rsid w:val="00F3533E"/>
    <w:rsid w:val="00F44929"/>
    <w:rsid w:val="00F45740"/>
    <w:rsid w:val="00F53184"/>
    <w:rsid w:val="00F56307"/>
    <w:rsid w:val="00F5758C"/>
    <w:rsid w:val="00F60123"/>
    <w:rsid w:val="00F63D8F"/>
    <w:rsid w:val="00F644B8"/>
    <w:rsid w:val="00F64CAB"/>
    <w:rsid w:val="00F669CD"/>
    <w:rsid w:val="00F70617"/>
    <w:rsid w:val="00F71233"/>
    <w:rsid w:val="00F7193E"/>
    <w:rsid w:val="00F72AD3"/>
    <w:rsid w:val="00F74ADA"/>
    <w:rsid w:val="00F76462"/>
    <w:rsid w:val="00F83F32"/>
    <w:rsid w:val="00F90671"/>
    <w:rsid w:val="00F92ED3"/>
    <w:rsid w:val="00F93964"/>
    <w:rsid w:val="00F97613"/>
    <w:rsid w:val="00FA56B2"/>
    <w:rsid w:val="00FB3E51"/>
    <w:rsid w:val="00FB5692"/>
    <w:rsid w:val="00FB6034"/>
    <w:rsid w:val="00FB6C1E"/>
    <w:rsid w:val="00FB7972"/>
    <w:rsid w:val="00FC04CB"/>
    <w:rsid w:val="00FC27F1"/>
    <w:rsid w:val="00FC36E9"/>
    <w:rsid w:val="00FC3A89"/>
    <w:rsid w:val="00FC6187"/>
    <w:rsid w:val="00FD350F"/>
    <w:rsid w:val="00FD637A"/>
    <w:rsid w:val="00FE0DF4"/>
    <w:rsid w:val="00FE2729"/>
    <w:rsid w:val="00FE746C"/>
    <w:rsid w:val="00FF3E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02C723"/>
  <w15:chartTrackingRefBased/>
  <w15:docId w15:val="{F45A463C-BCDE-4496-8079-6F0467FB9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49F2197D</Template>
  <TotalTime>4</TotalTime>
  <Pages>1</Pages>
  <Words>257</Words>
  <Characters>1367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TENAFLY-CA9U7MT</Company>
  <LinksUpToDate>false</LinksUpToDate>
  <CharactersWithSpaces>1621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Cimler, Jennifer</dc:creator>
  <cp:keywords/>
  <dc:description/>
  <cp:lastModifiedBy>Cimler, Jennifer</cp:lastModifiedBy>
  <cp:revision>3</cp:revision>
  <dcterms:created xsi:type="dcterms:W3CDTF">2017-10-09T19:03:00Z</dcterms:created>
  <dcterms:modified xsi:type="dcterms:W3CDTF">2017-10-09T19:07:00Z</dcterms:modified>
</cp:coreProperties>
</file>