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171" w:tblpY="2221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</w:tblGrid>
      <w:tr w:rsidR="005675FE" w:rsidTr="00BC7FD7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675FE" w:rsidRDefault="005675FE" w:rsidP="00BC7FD7">
            <w:pPr>
              <w:rPr>
                <w:rFonts w:ascii="Verdana" w:hAnsi="Verdana"/>
                <w:color w:val="111111"/>
                <w:sz w:val="20"/>
                <w:szCs w:val="20"/>
              </w:rPr>
            </w:pPr>
            <w:r>
              <w:rPr>
                <w:rStyle w:val="Strong"/>
                <w:rFonts w:ascii="KG Miss Kindergarten" w:hAnsi="KG Miss Kindergarten"/>
                <w:color w:val="000000"/>
                <w:sz w:val="27"/>
                <w:szCs w:val="27"/>
              </w:rPr>
              <w:t>Math in First Grade</w:t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  <w:t> </w:t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We teach math, using the Everyday Math curriculum.</w:t>
            </w:r>
            <w:r>
              <w:rPr>
                <w:rFonts w:ascii="KG Miss Kindergarten" w:hAnsi="KG Miss Kindergarten"/>
                <w:color w:val="000000"/>
                <w:sz w:val="20"/>
                <w:szCs w:val="20"/>
              </w:rPr>
              <w:t>  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This curriculum is designed using a scaffolding approach to many concepts.</w:t>
            </w:r>
            <w:r>
              <w:rPr>
                <w:rFonts w:ascii="KG Miss Kindergarten" w:hAnsi="KG Miss Kindergarten"/>
                <w:color w:val="000000"/>
                <w:sz w:val="20"/>
                <w:szCs w:val="20"/>
              </w:rPr>
              <w:t>  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In other words, we introduce a concept one day but that concept may not be mastered until later in the year.</w:t>
            </w:r>
            <w:r>
              <w:rPr>
                <w:rFonts w:ascii="KG Miss Kindergarten" w:hAnsi="KG Miss Kindergarten"/>
                <w:color w:val="000000"/>
                <w:sz w:val="20"/>
                <w:szCs w:val="20"/>
              </w:rPr>
              <w:t>  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We’ll revisit this concept many times throughout the year.</w:t>
            </w:r>
            <w:r>
              <w:rPr>
                <w:rFonts w:ascii="KG Miss Kindergarten" w:hAnsi="KG Miss Kindergarten"/>
                <w:color w:val="000000"/>
                <w:sz w:val="20"/>
                <w:szCs w:val="20"/>
              </w:rPr>
              <w:t>  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Below you will find the concepts taught in first grade.</w:t>
            </w:r>
            <w:r>
              <w:rPr>
                <w:rFonts w:ascii="KG Miss Kindergarten" w:hAnsi="KG Miss Kindergarten"/>
                <w:color w:val="000000"/>
                <w:sz w:val="20"/>
                <w:szCs w:val="20"/>
              </w:rPr>
              <w:t>  </w:t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Style w:val="Strong"/>
                <w:rFonts w:ascii="KG Miss Kindergarten" w:hAnsi="KG Miss Kindergarten"/>
                <w:color w:val="000000"/>
                <w:sz w:val="27"/>
                <w:szCs w:val="27"/>
              </w:rPr>
              <w:t>Numeration and Order -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counting, reading, and writing numbers, patterns, place value of whole numbers, fractions and decimals. </w:t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Style w:val="Strong"/>
                <w:rFonts w:ascii="KG Miss Kindergarten" w:hAnsi="KG Miss Kindergarten"/>
                <w:color w:val="000000"/>
                <w:sz w:val="27"/>
                <w:szCs w:val="27"/>
              </w:rPr>
              <w:t>Operations -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number families (4+2=6, 2+4=6, 6-4=2, 6-2=4)</w:t>
            </w:r>
            <w:proofErr w:type="gramStart"/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,</w:t>
            </w:r>
            <w:proofErr w:type="gramEnd"/>
            <w:r>
              <w:rPr>
                <w:rFonts w:ascii="KG Miss Kindergarten" w:hAnsi="KG Miss Kindergarten"/>
                <w:color w:val="000000"/>
                <w:sz w:val="20"/>
                <w:szCs w:val="20"/>
              </w:rPr>
              <w:br/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number facts, extended facts, informal work with properties, and problem solving.</w:t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Style w:val="Strong"/>
                <w:rFonts w:ascii="KG Miss Kindergarten" w:hAnsi="KG Miss Kindergarten"/>
                <w:color w:val="000000"/>
                <w:sz w:val="27"/>
                <w:szCs w:val="27"/>
              </w:rPr>
              <w:t>Exploring Data and Chance -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collecting, ordering, and displaying data using tables, charts, and graphs.</w:t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Style w:val="Strong"/>
                <w:rFonts w:ascii="KG Miss Kindergarten" w:hAnsi="KG Miss Kindergarten"/>
                <w:color w:val="000000"/>
                <w:sz w:val="27"/>
                <w:szCs w:val="27"/>
              </w:rPr>
              <w:t>Geometry and Spatial Sense -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exploring two and three dimensional shapes.</w:t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Style w:val="Strong"/>
                <w:rFonts w:ascii="KG Miss Kindergarten" w:hAnsi="KG Miss Kindergarten"/>
                <w:color w:val="000000"/>
                <w:sz w:val="27"/>
                <w:szCs w:val="27"/>
              </w:rPr>
              <w:t>Measures and Measurements -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use of tools to measure length, capacity and weight, coin and currency recognition and exchanges, using coins as tools for place value, decimal concepts and problem solving.</w:t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Style w:val="Strong"/>
                <w:rFonts w:ascii="KG Miss Kindergarten" w:hAnsi="KG Miss Kindergarten"/>
                <w:color w:val="000000"/>
                <w:sz w:val="27"/>
                <w:szCs w:val="27"/>
              </w:rPr>
              <w:t>Reference Frames -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activities involving clocks, calendars, time lines, thermometers, and ordinal numbers.</w:t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Style w:val="Strong"/>
                <w:rFonts w:ascii="KG Miss Kindergarten" w:hAnsi="KG Miss Kindergarten"/>
                <w:color w:val="000000"/>
                <w:sz w:val="27"/>
                <w:szCs w:val="27"/>
              </w:rPr>
              <w:t>Patterns, Functions, and Sequences -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attributes, patterns, sequences, relations, and functions.</w:t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Fonts w:ascii="Verdana" w:hAnsi="Verdana"/>
                <w:color w:val="111111"/>
                <w:sz w:val="20"/>
                <w:szCs w:val="20"/>
              </w:rPr>
              <w:br/>
            </w:r>
            <w:r>
              <w:rPr>
                <w:rStyle w:val="Strong"/>
                <w:rFonts w:ascii="KG Miss Kindergarten" w:hAnsi="KG Miss Kindergarten"/>
                <w:color w:val="000000"/>
                <w:sz w:val="27"/>
                <w:szCs w:val="27"/>
              </w:rPr>
              <w:t>Algebra and Uses of Variables -</w:t>
            </w:r>
            <w:r>
              <w:rPr>
                <w:rFonts w:ascii="KG Miss Kindergarten" w:hAnsi="KG Miss Kindergarten"/>
                <w:color w:val="000000"/>
                <w:sz w:val="27"/>
                <w:szCs w:val="27"/>
              </w:rPr>
              <w:t>missing numbers, properties of operations, and puzzles.</w:t>
            </w:r>
          </w:p>
        </w:tc>
      </w:tr>
      <w:tr w:rsidR="005675FE" w:rsidTr="00BC7FD7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675FE" w:rsidRDefault="005675FE" w:rsidP="00BC7FD7">
            <w:pPr>
              <w:rPr>
                <w:rFonts w:ascii="Verdana" w:hAnsi="Verdana"/>
                <w:color w:val="111111"/>
                <w:sz w:val="20"/>
                <w:szCs w:val="20"/>
              </w:rPr>
            </w:pPr>
            <w:r>
              <w:rPr>
                <w:rFonts w:ascii="Verdana" w:hAnsi="Verdana"/>
                <w:color w:val="111111"/>
                <w:sz w:val="20"/>
                <w:szCs w:val="20"/>
              </w:rPr>
              <w:t> </w:t>
            </w:r>
          </w:p>
        </w:tc>
      </w:tr>
    </w:tbl>
    <w:p w:rsidR="004E6D5B" w:rsidRDefault="00BC7FD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4076700</wp:posOffset>
            </wp:positionH>
            <wp:positionV relativeFrom="paragraph">
              <wp:posOffset>-466725</wp:posOffset>
            </wp:positionV>
            <wp:extent cx="2009775" cy="1343025"/>
            <wp:effectExtent l="0" t="0" r="9525" b="9525"/>
            <wp:wrapNone/>
            <wp:docPr id="1" name="Picture 1" descr="Image result for math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ath clipar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E6D5B" w:rsidSect="00BC7FD7">
      <w:pgSz w:w="12240" w:h="15840"/>
      <w:pgMar w:top="1440" w:right="1800" w:bottom="1440" w:left="180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G Miss Kindergarten">
    <w:panose1 w:val="02000000000000000000"/>
    <w:charset w:val="00"/>
    <w:family w:val="auto"/>
    <w:pitch w:val="variable"/>
    <w:sig w:usb0="A000002F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5FE"/>
    <w:rsid w:val="00000DBD"/>
    <w:rsid w:val="00002F5C"/>
    <w:rsid w:val="000036BC"/>
    <w:rsid w:val="00011B20"/>
    <w:rsid w:val="00013D13"/>
    <w:rsid w:val="0003169D"/>
    <w:rsid w:val="0003169E"/>
    <w:rsid w:val="00036974"/>
    <w:rsid w:val="0004158D"/>
    <w:rsid w:val="000418EF"/>
    <w:rsid w:val="00047239"/>
    <w:rsid w:val="00051FD8"/>
    <w:rsid w:val="0005367F"/>
    <w:rsid w:val="0005494E"/>
    <w:rsid w:val="000609C7"/>
    <w:rsid w:val="000636A6"/>
    <w:rsid w:val="00063A09"/>
    <w:rsid w:val="000676A8"/>
    <w:rsid w:val="00070B42"/>
    <w:rsid w:val="00070F04"/>
    <w:rsid w:val="00075F9C"/>
    <w:rsid w:val="00080284"/>
    <w:rsid w:val="000867B6"/>
    <w:rsid w:val="00086F2B"/>
    <w:rsid w:val="00092D3F"/>
    <w:rsid w:val="00095261"/>
    <w:rsid w:val="000A0EAA"/>
    <w:rsid w:val="000A0EC4"/>
    <w:rsid w:val="000A1785"/>
    <w:rsid w:val="000A4088"/>
    <w:rsid w:val="000A4145"/>
    <w:rsid w:val="000A4595"/>
    <w:rsid w:val="000A7B5D"/>
    <w:rsid w:val="000B4571"/>
    <w:rsid w:val="000B628C"/>
    <w:rsid w:val="000B670B"/>
    <w:rsid w:val="000B71B6"/>
    <w:rsid w:val="000C532F"/>
    <w:rsid w:val="000C53F3"/>
    <w:rsid w:val="000D0C78"/>
    <w:rsid w:val="000D1E06"/>
    <w:rsid w:val="000D44AF"/>
    <w:rsid w:val="000D773D"/>
    <w:rsid w:val="000E0461"/>
    <w:rsid w:val="000E23CF"/>
    <w:rsid w:val="000E5D08"/>
    <w:rsid w:val="000F234E"/>
    <w:rsid w:val="000F23A7"/>
    <w:rsid w:val="000F24FB"/>
    <w:rsid w:val="000F4DF2"/>
    <w:rsid w:val="001008AC"/>
    <w:rsid w:val="00105027"/>
    <w:rsid w:val="00106CCA"/>
    <w:rsid w:val="00110D45"/>
    <w:rsid w:val="0011466B"/>
    <w:rsid w:val="00115B67"/>
    <w:rsid w:val="00116116"/>
    <w:rsid w:val="001210D0"/>
    <w:rsid w:val="001241C2"/>
    <w:rsid w:val="0012473D"/>
    <w:rsid w:val="001307E6"/>
    <w:rsid w:val="00131382"/>
    <w:rsid w:val="00134920"/>
    <w:rsid w:val="00136680"/>
    <w:rsid w:val="00137B50"/>
    <w:rsid w:val="0014091D"/>
    <w:rsid w:val="001419A4"/>
    <w:rsid w:val="00144BFE"/>
    <w:rsid w:val="00147FD0"/>
    <w:rsid w:val="00150FD9"/>
    <w:rsid w:val="00160063"/>
    <w:rsid w:val="00160E54"/>
    <w:rsid w:val="00162E68"/>
    <w:rsid w:val="001643A9"/>
    <w:rsid w:val="00164617"/>
    <w:rsid w:val="00170C37"/>
    <w:rsid w:val="001752BC"/>
    <w:rsid w:val="00181916"/>
    <w:rsid w:val="00183B30"/>
    <w:rsid w:val="00184A1E"/>
    <w:rsid w:val="00190268"/>
    <w:rsid w:val="001A0D62"/>
    <w:rsid w:val="001A757A"/>
    <w:rsid w:val="001B01BF"/>
    <w:rsid w:val="001B0EBB"/>
    <w:rsid w:val="001B42E7"/>
    <w:rsid w:val="001B5BD0"/>
    <w:rsid w:val="001B7A6C"/>
    <w:rsid w:val="001C0004"/>
    <w:rsid w:val="001C3122"/>
    <w:rsid w:val="001C35E6"/>
    <w:rsid w:val="001C623A"/>
    <w:rsid w:val="001C6E04"/>
    <w:rsid w:val="001C764D"/>
    <w:rsid w:val="001D04BE"/>
    <w:rsid w:val="001D13B9"/>
    <w:rsid w:val="001D1727"/>
    <w:rsid w:val="001D39E8"/>
    <w:rsid w:val="001D4DCB"/>
    <w:rsid w:val="001D5FC8"/>
    <w:rsid w:val="001D64A7"/>
    <w:rsid w:val="001E12C1"/>
    <w:rsid w:val="001E23C3"/>
    <w:rsid w:val="001E2C20"/>
    <w:rsid w:val="001E3CAD"/>
    <w:rsid w:val="001E450A"/>
    <w:rsid w:val="001E778A"/>
    <w:rsid w:val="001F47A3"/>
    <w:rsid w:val="001F56EF"/>
    <w:rsid w:val="002009E0"/>
    <w:rsid w:val="00203CE1"/>
    <w:rsid w:val="00204578"/>
    <w:rsid w:val="00204875"/>
    <w:rsid w:val="0020630C"/>
    <w:rsid w:val="002067CF"/>
    <w:rsid w:val="002105FF"/>
    <w:rsid w:val="00212C93"/>
    <w:rsid w:val="00212F59"/>
    <w:rsid w:val="0021564B"/>
    <w:rsid w:val="00222D93"/>
    <w:rsid w:val="002239C5"/>
    <w:rsid w:val="00227D07"/>
    <w:rsid w:val="00232B98"/>
    <w:rsid w:val="0023409F"/>
    <w:rsid w:val="00235ADC"/>
    <w:rsid w:val="00242174"/>
    <w:rsid w:val="00244779"/>
    <w:rsid w:val="00245A51"/>
    <w:rsid w:val="00246598"/>
    <w:rsid w:val="00246779"/>
    <w:rsid w:val="00247731"/>
    <w:rsid w:val="00251FDB"/>
    <w:rsid w:val="0025409F"/>
    <w:rsid w:val="0025416B"/>
    <w:rsid w:val="00254450"/>
    <w:rsid w:val="00254B42"/>
    <w:rsid w:val="002602A4"/>
    <w:rsid w:val="00264885"/>
    <w:rsid w:val="00266A8B"/>
    <w:rsid w:val="0027028C"/>
    <w:rsid w:val="00274EB6"/>
    <w:rsid w:val="00280452"/>
    <w:rsid w:val="00281C17"/>
    <w:rsid w:val="0028354A"/>
    <w:rsid w:val="002843D7"/>
    <w:rsid w:val="0028776E"/>
    <w:rsid w:val="00292572"/>
    <w:rsid w:val="00295545"/>
    <w:rsid w:val="002976DA"/>
    <w:rsid w:val="002A2A4F"/>
    <w:rsid w:val="002B222F"/>
    <w:rsid w:val="002B6A28"/>
    <w:rsid w:val="002B6A6B"/>
    <w:rsid w:val="002B7542"/>
    <w:rsid w:val="002D3524"/>
    <w:rsid w:val="002D5A89"/>
    <w:rsid w:val="002E1E2C"/>
    <w:rsid w:val="002E2B3A"/>
    <w:rsid w:val="002E51DC"/>
    <w:rsid w:val="002F1BA0"/>
    <w:rsid w:val="002F546B"/>
    <w:rsid w:val="003017D0"/>
    <w:rsid w:val="00302F3C"/>
    <w:rsid w:val="00313C86"/>
    <w:rsid w:val="003220EF"/>
    <w:rsid w:val="0032240E"/>
    <w:rsid w:val="00327528"/>
    <w:rsid w:val="003277B0"/>
    <w:rsid w:val="0033144B"/>
    <w:rsid w:val="00331781"/>
    <w:rsid w:val="00332355"/>
    <w:rsid w:val="00333324"/>
    <w:rsid w:val="00333966"/>
    <w:rsid w:val="00340F62"/>
    <w:rsid w:val="00342723"/>
    <w:rsid w:val="0034485F"/>
    <w:rsid w:val="0035114C"/>
    <w:rsid w:val="00351E1F"/>
    <w:rsid w:val="0035784C"/>
    <w:rsid w:val="00360FB0"/>
    <w:rsid w:val="00363201"/>
    <w:rsid w:val="003746E6"/>
    <w:rsid w:val="00374F2C"/>
    <w:rsid w:val="00377215"/>
    <w:rsid w:val="00384CE8"/>
    <w:rsid w:val="00386C9C"/>
    <w:rsid w:val="003975C4"/>
    <w:rsid w:val="00397C3D"/>
    <w:rsid w:val="003A03CC"/>
    <w:rsid w:val="003A07D2"/>
    <w:rsid w:val="003A3C1F"/>
    <w:rsid w:val="003A4865"/>
    <w:rsid w:val="003A5993"/>
    <w:rsid w:val="003B40F3"/>
    <w:rsid w:val="003B4614"/>
    <w:rsid w:val="003C1639"/>
    <w:rsid w:val="003D7F23"/>
    <w:rsid w:val="003E502C"/>
    <w:rsid w:val="003E5D43"/>
    <w:rsid w:val="003F19A0"/>
    <w:rsid w:val="003F2425"/>
    <w:rsid w:val="003F3FAB"/>
    <w:rsid w:val="003F4F96"/>
    <w:rsid w:val="003F6B19"/>
    <w:rsid w:val="003F7492"/>
    <w:rsid w:val="00400581"/>
    <w:rsid w:val="00405A7E"/>
    <w:rsid w:val="0040752A"/>
    <w:rsid w:val="00414210"/>
    <w:rsid w:val="00416608"/>
    <w:rsid w:val="004170FE"/>
    <w:rsid w:val="0042141C"/>
    <w:rsid w:val="00422C5F"/>
    <w:rsid w:val="00424284"/>
    <w:rsid w:val="00424811"/>
    <w:rsid w:val="00426F0B"/>
    <w:rsid w:val="00427237"/>
    <w:rsid w:val="00427E1F"/>
    <w:rsid w:val="00427F6C"/>
    <w:rsid w:val="00430BB0"/>
    <w:rsid w:val="00431FA4"/>
    <w:rsid w:val="004328AD"/>
    <w:rsid w:val="0043368C"/>
    <w:rsid w:val="00434A33"/>
    <w:rsid w:val="00442371"/>
    <w:rsid w:val="00442801"/>
    <w:rsid w:val="0044303D"/>
    <w:rsid w:val="00445B38"/>
    <w:rsid w:val="004471C9"/>
    <w:rsid w:val="0045349C"/>
    <w:rsid w:val="004556EE"/>
    <w:rsid w:val="004617FC"/>
    <w:rsid w:val="00461C73"/>
    <w:rsid w:val="00471E15"/>
    <w:rsid w:val="0047300C"/>
    <w:rsid w:val="00474DB2"/>
    <w:rsid w:val="00475DA0"/>
    <w:rsid w:val="00480D6B"/>
    <w:rsid w:val="0048165D"/>
    <w:rsid w:val="00481B9B"/>
    <w:rsid w:val="00485BAE"/>
    <w:rsid w:val="00486213"/>
    <w:rsid w:val="00487DE3"/>
    <w:rsid w:val="00491FAE"/>
    <w:rsid w:val="0049314C"/>
    <w:rsid w:val="004944FE"/>
    <w:rsid w:val="00494838"/>
    <w:rsid w:val="004949FC"/>
    <w:rsid w:val="00496CFA"/>
    <w:rsid w:val="004A5A0D"/>
    <w:rsid w:val="004B0122"/>
    <w:rsid w:val="004B37D3"/>
    <w:rsid w:val="004B5842"/>
    <w:rsid w:val="004C1BB6"/>
    <w:rsid w:val="004C285C"/>
    <w:rsid w:val="004C3FA7"/>
    <w:rsid w:val="004C50C1"/>
    <w:rsid w:val="004D6218"/>
    <w:rsid w:val="004E0B7F"/>
    <w:rsid w:val="004E41E7"/>
    <w:rsid w:val="004E6D5B"/>
    <w:rsid w:val="004F2C4E"/>
    <w:rsid w:val="004F4FF3"/>
    <w:rsid w:val="004F6AE4"/>
    <w:rsid w:val="00503C3A"/>
    <w:rsid w:val="0050530C"/>
    <w:rsid w:val="00506072"/>
    <w:rsid w:val="00507484"/>
    <w:rsid w:val="005151D6"/>
    <w:rsid w:val="00516B58"/>
    <w:rsid w:val="0051785B"/>
    <w:rsid w:val="00517B73"/>
    <w:rsid w:val="00520D71"/>
    <w:rsid w:val="00523D8F"/>
    <w:rsid w:val="00525260"/>
    <w:rsid w:val="0052554E"/>
    <w:rsid w:val="0053048E"/>
    <w:rsid w:val="00530E4A"/>
    <w:rsid w:val="005357AA"/>
    <w:rsid w:val="00540766"/>
    <w:rsid w:val="00551E64"/>
    <w:rsid w:val="00553C17"/>
    <w:rsid w:val="00556107"/>
    <w:rsid w:val="00562459"/>
    <w:rsid w:val="00562DD7"/>
    <w:rsid w:val="00563036"/>
    <w:rsid w:val="005675FE"/>
    <w:rsid w:val="0057191D"/>
    <w:rsid w:val="0057424D"/>
    <w:rsid w:val="005778D3"/>
    <w:rsid w:val="00580A02"/>
    <w:rsid w:val="005916ED"/>
    <w:rsid w:val="0059172E"/>
    <w:rsid w:val="0059341B"/>
    <w:rsid w:val="005A1EF8"/>
    <w:rsid w:val="005A2DB7"/>
    <w:rsid w:val="005B279D"/>
    <w:rsid w:val="005B3569"/>
    <w:rsid w:val="005B4EFD"/>
    <w:rsid w:val="005B69E2"/>
    <w:rsid w:val="005B6D33"/>
    <w:rsid w:val="005C219C"/>
    <w:rsid w:val="005C343D"/>
    <w:rsid w:val="005C4DE6"/>
    <w:rsid w:val="005D39D3"/>
    <w:rsid w:val="005D3D17"/>
    <w:rsid w:val="005D490B"/>
    <w:rsid w:val="005D7400"/>
    <w:rsid w:val="005E2C53"/>
    <w:rsid w:val="005E3237"/>
    <w:rsid w:val="005E421D"/>
    <w:rsid w:val="005E566F"/>
    <w:rsid w:val="005F23FF"/>
    <w:rsid w:val="005F2A71"/>
    <w:rsid w:val="005F505C"/>
    <w:rsid w:val="005F614C"/>
    <w:rsid w:val="005F6A27"/>
    <w:rsid w:val="0060202D"/>
    <w:rsid w:val="00603411"/>
    <w:rsid w:val="00603467"/>
    <w:rsid w:val="00604566"/>
    <w:rsid w:val="00607BDF"/>
    <w:rsid w:val="00612769"/>
    <w:rsid w:val="0061464C"/>
    <w:rsid w:val="00614D9D"/>
    <w:rsid w:val="00617607"/>
    <w:rsid w:val="00620EA3"/>
    <w:rsid w:val="00621D18"/>
    <w:rsid w:val="00625AE6"/>
    <w:rsid w:val="006321EB"/>
    <w:rsid w:val="0064131A"/>
    <w:rsid w:val="0064154D"/>
    <w:rsid w:val="00641AB0"/>
    <w:rsid w:val="00647B21"/>
    <w:rsid w:val="00650E18"/>
    <w:rsid w:val="0066394C"/>
    <w:rsid w:val="00672D96"/>
    <w:rsid w:val="00676694"/>
    <w:rsid w:val="0068254B"/>
    <w:rsid w:val="006854D0"/>
    <w:rsid w:val="00686101"/>
    <w:rsid w:val="00687A2B"/>
    <w:rsid w:val="00690781"/>
    <w:rsid w:val="006941BD"/>
    <w:rsid w:val="00694584"/>
    <w:rsid w:val="00694A21"/>
    <w:rsid w:val="00695642"/>
    <w:rsid w:val="006A0D54"/>
    <w:rsid w:val="006A2EE2"/>
    <w:rsid w:val="006A402F"/>
    <w:rsid w:val="006A652E"/>
    <w:rsid w:val="006A67DB"/>
    <w:rsid w:val="006A7682"/>
    <w:rsid w:val="006B45C5"/>
    <w:rsid w:val="006B4F72"/>
    <w:rsid w:val="006B5E99"/>
    <w:rsid w:val="006B5F41"/>
    <w:rsid w:val="006B6D06"/>
    <w:rsid w:val="006C3699"/>
    <w:rsid w:val="006C47B7"/>
    <w:rsid w:val="006D3052"/>
    <w:rsid w:val="006D34E1"/>
    <w:rsid w:val="006D4091"/>
    <w:rsid w:val="006D63FE"/>
    <w:rsid w:val="006E09F0"/>
    <w:rsid w:val="006E37EA"/>
    <w:rsid w:val="006E5E60"/>
    <w:rsid w:val="006E6D15"/>
    <w:rsid w:val="006E7276"/>
    <w:rsid w:val="006F198E"/>
    <w:rsid w:val="006F77FF"/>
    <w:rsid w:val="007004D5"/>
    <w:rsid w:val="0070641B"/>
    <w:rsid w:val="0070653A"/>
    <w:rsid w:val="00710C5A"/>
    <w:rsid w:val="0071405E"/>
    <w:rsid w:val="00714265"/>
    <w:rsid w:val="0071623A"/>
    <w:rsid w:val="007271BD"/>
    <w:rsid w:val="00730602"/>
    <w:rsid w:val="007307C9"/>
    <w:rsid w:val="00730ABC"/>
    <w:rsid w:val="00733613"/>
    <w:rsid w:val="00735741"/>
    <w:rsid w:val="007370BA"/>
    <w:rsid w:val="00751A54"/>
    <w:rsid w:val="00753259"/>
    <w:rsid w:val="00753992"/>
    <w:rsid w:val="007614CD"/>
    <w:rsid w:val="007626BA"/>
    <w:rsid w:val="00766386"/>
    <w:rsid w:val="0077675C"/>
    <w:rsid w:val="00780084"/>
    <w:rsid w:val="00781BD8"/>
    <w:rsid w:val="007845D3"/>
    <w:rsid w:val="00785879"/>
    <w:rsid w:val="007863FB"/>
    <w:rsid w:val="00786A7D"/>
    <w:rsid w:val="00787B14"/>
    <w:rsid w:val="00790E40"/>
    <w:rsid w:val="007928FE"/>
    <w:rsid w:val="00792935"/>
    <w:rsid w:val="007952FC"/>
    <w:rsid w:val="007953B3"/>
    <w:rsid w:val="007A0080"/>
    <w:rsid w:val="007A344D"/>
    <w:rsid w:val="007A7BE6"/>
    <w:rsid w:val="007B3E25"/>
    <w:rsid w:val="007B49F2"/>
    <w:rsid w:val="007B5B15"/>
    <w:rsid w:val="007B5DC0"/>
    <w:rsid w:val="007C0243"/>
    <w:rsid w:val="007C2037"/>
    <w:rsid w:val="007C2781"/>
    <w:rsid w:val="007E0921"/>
    <w:rsid w:val="007E11F3"/>
    <w:rsid w:val="007E45BD"/>
    <w:rsid w:val="007E4808"/>
    <w:rsid w:val="007F2CDF"/>
    <w:rsid w:val="007F3C47"/>
    <w:rsid w:val="007F5A2C"/>
    <w:rsid w:val="007F759B"/>
    <w:rsid w:val="00802767"/>
    <w:rsid w:val="008119F8"/>
    <w:rsid w:val="008137D6"/>
    <w:rsid w:val="00814E87"/>
    <w:rsid w:val="00816632"/>
    <w:rsid w:val="00822063"/>
    <w:rsid w:val="008227A2"/>
    <w:rsid w:val="0083164C"/>
    <w:rsid w:val="008332BF"/>
    <w:rsid w:val="008503C8"/>
    <w:rsid w:val="00850465"/>
    <w:rsid w:val="008614D5"/>
    <w:rsid w:val="0086468E"/>
    <w:rsid w:val="00870370"/>
    <w:rsid w:val="0087134C"/>
    <w:rsid w:val="00872687"/>
    <w:rsid w:val="008727B7"/>
    <w:rsid w:val="0087435F"/>
    <w:rsid w:val="008743B7"/>
    <w:rsid w:val="008871E3"/>
    <w:rsid w:val="008A3D19"/>
    <w:rsid w:val="008B2D56"/>
    <w:rsid w:val="008B2DCB"/>
    <w:rsid w:val="008B4618"/>
    <w:rsid w:val="008C0F3C"/>
    <w:rsid w:val="008C11B9"/>
    <w:rsid w:val="008C28DE"/>
    <w:rsid w:val="008C68A1"/>
    <w:rsid w:val="008D3B7C"/>
    <w:rsid w:val="008D5C63"/>
    <w:rsid w:val="008E622F"/>
    <w:rsid w:val="008F271B"/>
    <w:rsid w:val="008F4AA2"/>
    <w:rsid w:val="008F76BC"/>
    <w:rsid w:val="00901F28"/>
    <w:rsid w:val="009023F9"/>
    <w:rsid w:val="00906866"/>
    <w:rsid w:val="00906915"/>
    <w:rsid w:val="00910858"/>
    <w:rsid w:val="00912586"/>
    <w:rsid w:val="00912606"/>
    <w:rsid w:val="00912836"/>
    <w:rsid w:val="0091544B"/>
    <w:rsid w:val="00915B93"/>
    <w:rsid w:val="00931BB3"/>
    <w:rsid w:val="00933776"/>
    <w:rsid w:val="00935401"/>
    <w:rsid w:val="009356FA"/>
    <w:rsid w:val="009367F9"/>
    <w:rsid w:val="00936C39"/>
    <w:rsid w:val="009415E3"/>
    <w:rsid w:val="009436AE"/>
    <w:rsid w:val="00943E8C"/>
    <w:rsid w:val="00944481"/>
    <w:rsid w:val="00946E15"/>
    <w:rsid w:val="00950B7E"/>
    <w:rsid w:val="00954D5B"/>
    <w:rsid w:val="00956EDC"/>
    <w:rsid w:val="0095792A"/>
    <w:rsid w:val="00960787"/>
    <w:rsid w:val="009619EB"/>
    <w:rsid w:val="009643F0"/>
    <w:rsid w:val="009648EE"/>
    <w:rsid w:val="00973C2C"/>
    <w:rsid w:val="00977E22"/>
    <w:rsid w:val="00980687"/>
    <w:rsid w:val="00984640"/>
    <w:rsid w:val="0099220E"/>
    <w:rsid w:val="009924FF"/>
    <w:rsid w:val="00995F2E"/>
    <w:rsid w:val="00996861"/>
    <w:rsid w:val="009968A0"/>
    <w:rsid w:val="009A2848"/>
    <w:rsid w:val="009A2994"/>
    <w:rsid w:val="009A35E0"/>
    <w:rsid w:val="009A4918"/>
    <w:rsid w:val="009B0651"/>
    <w:rsid w:val="009B1A2B"/>
    <w:rsid w:val="009B1C45"/>
    <w:rsid w:val="009B4088"/>
    <w:rsid w:val="009B6C2F"/>
    <w:rsid w:val="009B79A0"/>
    <w:rsid w:val="009D183A"/>
    <w:rsid w:val="009D6762"/>
    <w:rsid w:val="009D6E18"/>
    <w:rsid w:val="009D777A"/>
    <w:rsid w:val="009E20A1"/>
    <w:rsid w:val="009E2375"/>
    <w:rsid w:val="009E2FBC"/>
    <w:rsid w:val="009E354B"/>
    <w:rsid w:val="009E60A1"/>
    <w:rsid w:val="009F08DB"/>
    <w:rsid w:val="009F15B6"/>
    <w:rsid w:val="009F5922"/>
    <w:rsid w:val="00A00B80"/>
    <w:rsid w:val="00A0389A"/>
    <w:rsid w:val="00A06C00"/>
    <w:rsid w:val="00A076C4"/>
    <w:rsid w:val="00A11060"/>
    <w:rsid w:val="00A15F0A"/>
    <w:rsid w:val="00A17BF9"/>
    <w:rsid w:val="00A20447"/>
    <w:rsid w:val="00A2167F"/>
    <w:rsid w:val="00A2286B"/>
    <w:rsid w:val="00A24AE3"/>
    <w:rsid w:val="00A270E5"/>
    <w:rsid w:val="00A30062"/>
    <w:rsid w:val="00A30F66"/>
    <w:rsid w:val="00A34BE5"/>
    <w:rsid w:val="00A35EAC"/>
    <w:rsid w:val="00A50DE8"/>
    <w:rsid w:val="00A54D71"/>
    <w:rsid w:val="00A55FC3"/>
    <w:rsid w:val="00A56331"/>
    <w:rsid w:val="00A61C57"/>
    <w:rsid w:val="00A643BF"/>
    <w:rsid w:val="00A655A1"/>
    <w:rsid w:val="00A72CD9"/>
    <w:rsid w:val="00A903E0"/>
    <w:rsid w:val="00A94CA5"/>
    <w:rsid w:val="00A96CED"/>
    <w:rsid w:val="00A97279"/>
    <w:rsid w:val="00A97A43"/>
    <w:rsid w:val="00AA017F"/>
    <w:rsid w:val="00AA5C84"/>
    <w:rsid w:val="00AC15CC"/>
    <w:rsid w:val="00AC4220"/>
    <w:rsid w:val="00AC437C"/>
    <w:rsid w:val="00AC4E41"/>
    <w:rsid w:val="00AC777D"/>
    <w:rsid w:val="00AC791E"/>
    <w:rsid w:val="00AD256A"/>
    <w:rsid w:val="00AE2018"/>
    <w:rsid w:val="00AE2AF6"/>
    <w:rsid w:val="00AE2F5E"/>
    <w:rsid w:val="00AE5951"/>
    <w:rsid w:val="00AF2727"/>
    <w:rsid w:val="00B01999"/>
    <w:rsid w:val="00B05B11"/>
    <w:rsid w:val="00B10150"/>
    <w:rsid w:val="00B1192A"/>
    <w:rsid w:val="00B1258F"/>
    <w:rsid w:val="00B421C2"/>
    <w:rsid w:val="00B42B0D"/>
    <w:rsid w:val="00B43A44"/>
    <w:rsid w:val="00B46163"/>
    <w:rsid w:val="00B537EE"/>
    <w:rsid w:val="00B55129"/>
    <w:rsid w:val="00B56492"/>
    <w:rsid w:val="00B61033"/>
    <w:rsid w:val="00B612A7"/>
    <w:rsid w:val="00B629C9"/>
    <w:rsid w:val="00B64731"/>
    <w:rsid w:val="00B64BD2"/>
    <w:rsid w:val="00B74BE1"/>
    <w:rsid w:val="00B7528C"/>
    <w:rsid w:val="00B848BC"/>
    <w:rsid w:val="00B87E4D"/>
    <w:rsid w:val="00B96243"/>
    <w:rsid w:val="00BA21F1"/>
    <w:rsid w:val="00BB1376"/>
    <w:rsid w:val="00BB42E9"/>
    <w:rsid w:val="00BB6247"/>
    <w:rsid w:val="00BC08EF"/>
    <w:rsid w:val="00BC3F74"/>
    <w:rsid w:val="00BC5145"/>
    <w:rsid w:val="00BC7FD7"/>
    <w:rsid w:val="00BD17B3"/>
    <w:rsid w:val="00BD21CC"/>
    <w:rsid w:val="00BD419A"/>
    <w:rsid w:val="00BD79E9"/>
    <w:rsid w:val="00BE1782"/>
    <w:rsid w:val="00BF3668"/>
    <w:rsid w:val="00BF5797"/>
    <w:rsid w:val="00BF6EE2"/>
    <w:rsid w:val="00BF756F"/>
    <w:rsid w:val="00BF7694"/>
    <w:rsid w:val="00C010B4"/>
    <w:rsid w:val="00C01AD3"/>
    <w:rsid w:val="00C01B80"/>
    <w:rsid w:val="00C02C24"/>
    <w:rsid w:val="00C05061"/>
    <w:rsid w:val="00C071DB"/>
    <w:rsid w:val="00C11C51"/>
    <w:rsid w:val="00C12A93"/>
    <w:rsid w:val="00C21713"/>
    <w:rsid w:val="00C22315"/>
    <w:rsid w:val="00C22A12"/>
    <w:rsid w:val="00C31375"/>
    <w:rsid w:val="00C3252D"/>
    <w:rsid w:val="00C41B95"/>
    <w:rsid w:val="00C439B0"/>
    <w:rsid w:val="00C44EFD"/>
    <w:rsid w:val="00C46D06"/>
    <w:rsid w:val="00C46D29"/>
    <w:rsid w:val="00C51898"/>
    <w:rsid w:val="00C5227E"/>
    <w:rsid w:val="00C522E0"/>
    <w:rsid w:val="00C53DB5"/>
    <w:rsid w:val="00C557C1"/>
    <w:rsid w:val="00C57CA8"/>
    <w:rsid w:val="00C65880"/>
    <w:rsid w:val="00C669A6"/>
    <w:rsid w:val="00C67B16"/>
    <w:rsid w:val="00C77BA3"/>
    <w:rsid w:val="00C80D1E"/>
    <w:rsid w:val="00C832B3"/>
    <w:rsid w:val="00C854D6"/>
    <w:rsid w:val="00C962A9"/>
    <w:rsid w:val="00CA23B7"/>
    <w:rsid w:val="00CA3D49"/>
    <w:rsid w:val="00CB0873"/>
    <w:rsid w:val="00CB0DDE"/>
    <w:rsid w:val="00CB1E08"/>
    <w:rsid w:val="00CB204C"/>
    <w:rsid w:val="00CC0ABD"/>
    <w:rsid w:val="00CC0D81"/>
    <w:rsid w:val="00CC317D"/>
    <w:rsid w:val="00CC4141"/>
    <w:rsid w:val="00CC4F00"/>
    <w:rsid w:val="00CC5C8E"/>
    <w:rsid w:val="00CC61E0"/>
    <w:rsid w:val="00CD01C3"/>
    <w:rsid w:val="00CD1F7B"/>
    <w:rsid w:val="00CD2858"/>
    <w:rsid w:val="00CE16EC"/>
    <w:rsid w:val="00CE334D"/>
    <w:rsid w:val="00CE39A3"/>
    <w:rsid w:val="00CE3D8B"/>
    <w:rsid w:val="00CF1DE3"/>
    <w:rsid w:val="00CF3D4C"/>
    <w:rsid w:val="00CF420F"/>
    <w:rsid w:val="00CF6C1B"/>
    <w:rsid w:val="00CF7F0B"/>
    <w:rsid w:val="00D04E91"/>
    <w:rsid w:val="00D07EB6"/>
    <w:rsid w:val="00D15332"/>
    <w:rsid w:val="00D15F5E"/>
    <w:rsid w:val="00D17982"/>
    <w:rsid w:val="00D21330"/>
    <w:rsid w:val="00D215DF"/>
    <w:rsid w:val="00D23AA6"/>
    <w:rsid w:val="00D31689"/>
    <w:rsid w:val="00D3229F"/>
    <w:rsid w:val="00D32696"/>
    <w:rsid w:val="00D32D78"/>
    <w:rsid w:val="00D3694A"/>
    <w:rsid w:val="00D40032"/>
    <w:rsid w:val="00D44E64"/>
    <w:rsid w:val="00D46424"/>
    <w:rsid w:val="00D472D0"/>
    <w:rsid w:val="00D47A96"/>
    <w:rsid w:val="00D51A43"/>
    <w:rsid w:val="00D53362"/>
    <w:rsid w:val="00D53726"/>
    <w:rsid w:val="00D60B5F"/>
    <w:rsid w:val="00D711A7"/>
    <w:rsid w:val="00D72120"/>
    <w:rsid w:val="00D74D3B"/>
    <w:rsid w:val="00D77809"/>
    <w:rsid w:val="00D861F0"/>
    <w:rsid w:val="00D86E89"/>
    <w:rsid w:val="00D92570"/>
    <w:rsid w:val="00D92BA0"/>
    <w:rsid w:val="00D94FC7"/>
    <w:rsid w:val="00DA01D4"/>
    <w:rsid w:val="00DA04F6"/>
    <w:rsid w:val="00DA0B70"/>
    <w:rsid w:val="00DA6AE6"/>
    <w:rsid w:val="00DB4B59"/>
    <w:rsid w:val="00DC1443"/>
    <w:rsid w:val="00DC153E"/>
    <w:rsid w:val="00DC42B1"/>
    <w:rsid w:val="00DD0948"/>
    <w:rsid w:val="00DD61B0"/>
    <w:rsid w:val="00DE1DE9"/>
    <w:rsid w:val="00DF2C37"/>
    <w:rsid w:val="00DF4271"/>
    <w:rsid w:val="00E00BFF"/>
    <w:rsid w:val="00E01764"/>
    <w:rsid w:val="00E04CAF"/>
    <w:rsid w:val="00E05B43"/>
    <w:rsid w:val="00E13D83"/>
    <w:rsid w:val="00E2205B"/>
    <w:rsid w:val="00E264DE"/>
    <w:rsid w:val="00E26BF5"/>
    <w:rsid w:val="00E30272"/>
    <w:rsid w:val="00E37963"/>
    <w:rsid w:val="00E457E6"/>
    <w:rsid w:val="00E461C3"/>
    <w:rsid w:val="00E46FBC"/>
    <w:rsid w:val="00E54F00"/>
    <w:rsid w:val="00E5738A"/>
    <w:rsid w:val="00E57892"/>
    <w:rsid w:val="00E579D9"/>
    <w:rsid w:val="00E65C32"/>
    <w:rsid w:val="00E661EE"/>
    <w:rsid w:val="00E7018B"/>
    <w:rsid w:val="00E71E5D"/>
    <w:rsid w:val="00E727DD"/>
    <w:rsid w:val="00E730E9"/>
    <w:rsid w:val="00E74834"/>
    <w:rsid w:val="00E822A6"/>
    <w:rsid w:val="00E8647E"/>
    <w:rsid w:val="00E94076"/>
    <w:rsid w:val="00EA3FFA"/>
    <w:rsid w:val="00EA44CF"/>
    <w:rsid w:val="00EA524F"/>
    <w:rsid w:val="00EA6D02"/>
    <w:rsid w:val="00EA7509"/>
    <w:rsid w:val="00EB1FF4"/>
    <w:rsid w:val="00EB2702"/>
    <w:rsid w:val="00EB4A46"/>
    <w:rsid w:val="00EB5B9D"/>
    <w:rsid w:val="00EB5CFE"/>
    <w:rsid w:val="00EB5DC2"/>
    <w:rsid w:val="00EC00C6"/>
    <w:rsid w:val="00EC2440"/>
    <w:rsid w:val="00EC5D83"/>
    <w:rsid w:val="00EC63AC"/>
    <w:rsid w:val="00EC6C65"/>
    <w:rsid w:val="00ED06A2"/>
    <w:rsid w:val="00ED174F"/>
    <w:rsid w:val="00ED1D89"/>
    <w:rsid w:val="00ED3016"/>
    <w:rsid w:val="00ED7EF8"/>
    <w:rsid w:val="00EE01C5"/>
    <w:rsid w:val="00EE2A4E"/>
    <w:rsid w:val="00EF0798"/>
    <w:rsid w:val="00EF4836"/>
    <w:rsid w:val="00F01F26"/>
    <w:rsid w:val="00F05514"/>
    <w:rsid w:val="00F06038"/>
    <w:rsid w:val="00F13978"/>
    <w:rsid w:val="00F13D63"/>
    <w:rsid w:val="00F17FE1"/>
    <w:rsid w:val="00F310B2"/>
    <w:rsid w:val="00F31F25"/>
    <w:rsid w:val="00F343D0"/>
    <w:rsid w:val="00F3533E"/>
    <w:rsid w:val="00F44929"/>
    <w:rsid w:val="00F45740"/>
    <w:rsid w:val="00F53184"/>
    <w:rsid w:val="00F56307"/>
    <w:rsid w:val="00F5758C"/>
    <w:rsid w:val="00F60123"/>
    <w:rsid w:val="00F63D8F"/>
    <w:rsid w:val="00F644B8"/>
    <w:rsid w:val="00F64CAB"/>
    <w:rsid w:val="00F669CD"/>
    <w:rsid w:val="00F70617"/>
    <w:rsid w:val="00F71233"/>
    <w:rsid w:val="00F7193E"/>
    <w:rsid w:val="00F72AD3"/>
    <w:rsid w:val="00F74ADA"/>
    <w:rsid w:val="00F76462"/>
    <w:rsid w:val="00F83F32"/>
    <w:rsid w:val="00F90671"/>
    <w:rsid w:val="00F92ED3"/>
    <w:rsid w:val="00F93964"/>
    <w:rsid w:val="00F97613"/>
    <w:rsid w:val="00FA56B2"/>
    <w:rsid w:val="00FB3E51"/>
    <w:rsid w:val="00FB5692"/>
    <w:rsid w:val="00FB6034"/>
    <w:rsid w:val="00FB6C1E"/>
    <w:rsid w:val="00FB7972"/>
    <w:rsid w:val="00FC04CB"/>
    <w:rsid w:val="00FC27F1"/>
    <w:rsid w:val="00FC36E9"/>
    <w:rsid w:val="00FC3A89"/>
    <w:rsid w:val="00FC6187"/>
    <w:rsid w:val="00FD350F"/>
    <w:rsid w:val="00FD637A"/>
    <w:rsid w:val="00FE0DF4"/>
    <w:rsid w:val="00FE2729"/>
    <w:rsid w:val="00FE746C"/>
    <w:rsid w:val="00FF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6ABFB8-19C1-49FA-AED0-FC14692E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675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83363E2B</Template>
  <TotalTime>4</TotalTime>
  <Pages>1</Pages>
  <Words>186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TENAFLY-CA9U7MT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Cimler, Jennifer</dc:creator>
  <cp:keywords/>
  <dc:description/>
  <cp:lastModifiedBy>Cimler, Jennifer</cp:lastModifiedBy>
  <cp:revision>2</cp:revision>
  <dcterms:created xsi:type="dcterms:W3CDTF">2017-10-03T17:32:00Z</dcterms:created>
  <dcterms:modified xsi:type="dcterms:W3CDTF">2017-10-09T18:50:00Z</dcterms:modified>
</cp:coreProperties>
</file>