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2744E9" w:rsidRPr="002744E9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1E32E3" w:rsidRDefault="00811375" w:rsidP="00900CFD">
            <w:pPr>
              <w:pStyle w:val="Month"/>
              <w:tabs>
                <w:tab w:val="left" w:pos="830"/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  <w:color w:val="2683C6" w:themeColor="accent2"/>
              </w:rPr>
            </w:pPr>
            <w:r>
              <w:rPr>
                <w:rFonts w:ascii="Algerian" w:hAnsi="Algerian"/>
                <w:noProof/>
                <w:color w:val="2683C6" w:themeColor="accent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-406400</wp:posOffset>
                  </wp:positionV>
                  <wp:extent cx="5734050" cy="13030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lowers2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160" cy="1303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5775" w:rsidRPr="001E32E3">
              <w:rPr>
                <w:rFonts w:ascii="Algerian" w:hAnsi="Algerian"/>
                <w:color w:val="2683C6" w:themeColor="accent2"/>
              </w:rPr>
              <w:tab/>
            </w:r>
            <w:r w:rsidR="00900CFD" w:rsidRPr="001E32E3">
              <w:rPr>
                <w:rFonts w:ascii="Algerian" w:hAnsi="Algerian"/>
                <w:color w:val="2683C6" w:themeColor="accent2"/>
              </w:rPr>
              <w:tab/>
            </w:r>
            <w:r w:rsidR="00A95775" w:rsidRPr="001E32E3">
              <w:rPr>
                <w:rFonts w:ascii="Algerian" w:hAnsi="Algerian"/>
                <w:color w:val="2683C6" w:themeColor="accent2"/>
              </w:rPr>
              <w:tab/>
            </w:r>
            <w:r w:rsidR="00804FC2" w:rsidRPr="001E32E3">
              <w:rPr>
                <w:rFonts w:ascii="Algerian" w:hAnsi="Algerian"/>
                <w:color w:val="2683C6" w:themeColor="accent2"/>
              </w:rPr>
              <w:fldChar w:fldCharType="begin"/>
            </w:r>
            <w:r w:rsidR="00804FC2" w:rsidRPr="001E32E3">
              <w:rPr>
                <w:rFonts w:ascii="Algerian" w:hAnsi="Algerian"/>
                <w:color w:val="2683C6" w:themeColor="accent2"/>
              </w:rPr>
              <w:instrText xml:space="preserve"> DOCVARIABLE  MonthStart \@ MMMM \* MERGEFORMAT </w:instrText>
            </w:r>
            <w:r w:rsidR="00804FC2" w:rsidRPr="001E32E3">
              <w:rPr>
                <w:rFonts w:ascii="Algerian" w:hAnsi="Algerian"/>
                <w:color w:val="2683C6" w:themeColor="accent2"/>
              </w:rPr>
              <w:fldChar w:fldCharType="separate"/>
            </w:r>
            <w:r w:rsidR="007721DB" w:rsidRPr="007721DB">
              <w:rPr>
                <w:rFonts w:ascii="Algerian" w:hAnsi="Algerian"/>
                <w:color w:val="2683C6" w:themeColor="accent2"/>
              </w:rPr>
              <w:t>May</w:t>
            </w:r>
            <w:r w:rsidR="00804FC2" w:rsidRPr="001E32E3">
              <w:rPr>
                <w:rFonts w:ascii="Algerian" w:hAnsi="Algerian"/>
                <w:color w:val="2683C6" w:themeColor="accent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1E32E3" w:rsidRDefault="00804FC2">
            <w:pPr>
              <w:pStyle w:val="Year"/>
              <w:spacing w:after="40"/>
              <w:rPr>
                <w:rFonts w:ascii="Algerian" w:hAnsi="Algerian"/>
                <w:color w:val="2683C6" w:themeColor="accent2"/>
              </w:rPr>
            </w:pPr>
            <w:r w:rsidRPr="001E32E3">
              <w:rPr>
                <w:rFonts w:ascii="Algerian" w:hAnsi="Algerian"/>
                <w:color w:val="2683C6" w:themeColor="accent2"/>
              </w:rPr>
              <w:fldChar w:fldCharType="begin"/>
            </w:r>
            <w:r w:rsidRPr="001E32E3">
              <w:rPr>
                <w:rFonts w:ascii="Algerian" w:hAnsi="Algerian"/>
                <w:color w:val="2683C6" w:themeColor="accent2"/>
              </w:rPr>
              <w:instrText xml:space="preserve"> DOCVARIABLE  MonthStart \@  yyyy   \* MERGEFORMAT </w:instrText>
            </w:r>
            <w:r w:rsidRPr="001E32E3">
              <w:rPr>
                <w:rFonts w:ascii="Algerian" w:hAnsi="Algerian"/>
                <w:color w:val="2683C6" w:themeColor="accent2"/>
              </w:rPr>
              <w:fldChar w:fldCharType="separate"/>
            </w:r>
            <w:r w:rsidR="007721DB" w:rsidRPr="007721DB">
              <w:rPr>
                <w:rFonts w:ascii="Algerian" w:hAnsi="Algerian"/>
                <w:color w:val="2683C6" w:themeColor="accent2"/>
              </w:rPr>
              <w:t>202</w:t>
            </w:r>
            <w:r w:rsidRPr="001E32E3">
              <w:rPr>
                <w:rFonts w:ascii="Algerian" w:hAnsi="Algerian"/>
                <w:color w:val="2683C6" w:themeColor="accent2"/>
              </w:rPr>
              <w:fldChar w:fldCharType="end"/>
            </w:r>
            <w:r w:rsidR="00937B6B">
              <w:rPr>
                <w:rFonts w:ascii="Algerian" w:hAnsi="Algerian"/>
                <w:color w:val="2683C6" w:themeColor="accent2"/>
              </w:rPr>
              <w:t>3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9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93"/>
        <w:gridCol w:w="2093"/>
        <w:gridCol w:w="2093"/>
        <w:gridCol w:w="2093"/>
        <w:gridCol w:w="2093"/>
        <w:gridCol w:w="2092"/>
        <w:gridCol w:w="2092"/>
      </w:tblGrid>
      <w:tr w:rsidR="00ED5C62" w:rsidTr="00AA7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sdt>
          <w:sdtPr>
            <w:id w:val="-1778867687"/>
            <w:placeholder>
              <w:docPart w:val="E22C1CDF663B42B488814F248E3209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8E45E4">
            <w:pPr>
              <w:pStyle w:val="Days"/>
            </w:pPr>
            <w:sdt>
              <w:sdtPr>
                <w:id w:val="-1020851123"/>
                <w:placeholder>
                  <w:docPart w:val="98DF9B29144B4D468E0F41C93D6B540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8E45E4">
            <w:pPr>
              <w:pStyle w:val="Days"/>
            </w:pPr>
            <w:sdt>
              <w:sdtPr>
                <w:id w:val="1121034790"/>
                <w:placeholder>
                  <w:docPart w:val="2F297BD38AE44DA6BAF995B31BA0E1B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8E45E4">
            <w:pPr>
              <w:pStyle w:val="Days"/>
            </w:pPr>
            <w:sdt>
              <w:sdtPr>
                <w:id w:val="-328132386"/>
                <w:placeholder>
                  <w:docPart w:val="5F127F84D2BE4C4487A030A31B9FDF7F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8E45E4">
            <w:pPr>
              <w:pStyle w:val="Days"/>
            </w:pPr>
            <w:sdt>
              <w:sdtPr>
                <w:id w:val="1241452743"/>
                <w:placeholder>
                  <w:docPart w:val="302B3CA4DE194B1DAC35C05DBA3F2158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8E45E4">
            <w:pPr>
              <w:pStyle w:val="Days"/>
            </w:pPr>
            <w:sdt>
              <w:sdtPr>
                <w:id w:val="-65336403"/>
                <w:placeholder>
                  <w:docPart w:val="CDF1E2647EA74A59BB23592B162F2124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8E45E4">
            <w:pPr>
              <w:pStyle w:val="Days"/>
            </w:pPr>
            <w:sdt>
              <w:sdtPr>
                <w:id w:val="825547652"/>
                <w:placeholder>
                  <w:docPart w:val="D2EBDD68FA364D8EBF85999D793A6EF6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ED5C62" w:rsidTr="00D677CE">
        <w:trPr>
          <w:trHeight w:val="341"/>
        </w:trPr>
        <w:tc>
          <w:tcPr>
            <w:tcW w:w="714" w:type="pct"/>
            <w:tcBorders>
              <w:bottom w:val="nil"/>
            </w:tcBorders>
          </w:tcPr>
          <w:p w:rsidR="006F561E" w:rsidRPr="00CD16A8" w:rsidRDefault="006F561E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CD16A8">
              <w:rPr>
                <w:rFonts w:ascii="Baskerville Old Face" w:hAnsi="Baskerville Old Face"/>
                <w:b/>
              </w:rPr>
              <w:tab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37B6B" w:rsidRDefault="00937B6B" w:rsidP="00416902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937B6B">
              <w:rPr>
                <w:rFonts w:ascii="Baskerville Old Face" w:hAnsi="Baskerville Old Face"/>
                <w:b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37B6B" w:rsidRDefault="006F561E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IF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DocVariable MonthStart \@ dddd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separate"/>
            </w:r>
            <w:r w:rsidR="007721DB" w:rsidRPr="00937B6B">
              <w:rPr>
                <w:rFonts w:ascii="Baskerville Old Face" w:hAnsi="Baskerville Old Face"/>
                <w:b/>
                <w:color w:val="000000" w:themeColor="text1"/>
              </w:rPr>
              <w:instrText>Sunday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= "Tuesday" 1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IF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=B2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separate"/>
            </w:r>
            <w:r w:rsidR="007721DB" w:rsidRPr="00937B6B">
              <w:rPr>
                <w:rFonts w:ascii="Baskerville Old Face" w:hAnsi="Baskerville Old Face"/>
                <w:b/>
                <w:noProof/>
                <w:color w:val="000000" w:themeColor="text1"/>
              </w:rPr>
              <w:instrText>0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&lt;&gt; 0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=B2+1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separate"/>
            </w:r>
            <w:r w:rsidRPr="00937B6B">
              <w:rPr>
                <w:rFonts w:ascii="Baskerville Old Face" w:hAnsi="Baskerville Old Face"/>
                <w:b/>
                <w:noProof/>
                <w:color w:val="000000" w:themeColor="text1"/>
              </w:rPr>
              <w:instrText>3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""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="00937B6B" w:rsidRPr="00937B6B">
              <w:rPr>
                <w:rFonts w:ascii="Baskerville Old Face" w:hAnsi="Baskerville Old Face"/>
                <w:b/>
                <w:color w:val="000000" w:themeColor="text1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37B6B" w:rsidRDefault="006F561E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IF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DocVariable MonthStart \@ dddd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separate"/>
            </w:r>
            <w:r w:rsidR="007721DB" w:rsidRPr="00937B6B">
              <w:rPr>
                <w:rFonts w:ascii="Baskerville Old Face" w:hAnsi="Baskerville Old Face"/>
                <w:b/>
                <w:color w:val="000000" w:themeColor="text1"/>
              </w:rPr>
              <w:instrText>Sunday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= "Wednesday" 1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IF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=C2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separate"/>
            </w:r>
            <w:r w:rsidR="007721DB" w:rsidRPr="00937B6B">
              <w:rPr>
                <w:rFonts w:ascii="Baskerville Old Face" w:hAnsi="Baskerville Old Face"/>
                <w:b/>
                <w:noProof/>
                <w:color w:val="000000" w:themeColor="text1"/>
              </w:rPr>
              <w:instrText>0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&lt;&gt; 0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begin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=C2+1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separate"/>
            </w:r>
            <w:r w:rsidR="009611FA" w:rsidRPr="00937B6B">
              <w:rPr>
                <w:rFonts w:ascii="Baskerville Old Face" w:hAnsi="Baskerville Old Face"/>
                <w:b/>
                <w:noProof/>
                <w:color w:val="000000" w:themeColor="text1"/>
              </w:rPr>
              <w:instrText>2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instrText xml:space="preserve"> "" </w:instrText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fldChar w:fldCharType="end"/>
            </w:r>
            <w:r w:rsidR="00937B6B" w:rsidRPr="00937B6B">
              <w:rPr>
                <w:rFonts w:ascii="Baskerville Old Face" w:hAnsi="Baskerville Old Face"/>
                <w:b/>
                <w:color w:val="000000" w:themeColor="text1"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37B6B" w:rsidRDefault="00937B6B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37B6B" w:rsidRDefault="00937B6B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37B6B" w:rsidRDefault="00937B6B" w:rsidP="006F561E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6</w:t>
            </w:r>
          </w:p>
        </w:tc>
      </w:tr>
      <w:tr w:rsidR="00CD16A8" w:rsidTr="00F04BD3">
        <w:trPr>
          <w:trHeight w:hRule="exact" w:val="124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9E4690" w:rsidRDefault="00937B6B" w:rsidP="00937B6B">
            <w:pPr>
              <w:spacing w:after="0"/>
              <w:rPr>
                <w:rFonts w:ascii="Baskerville Old Face" w:hAnsi="Baskerville Old Face"/>
                <w:b/>
              </w:rPr>
            </w:pPr>
            <w:r w:rsidRPr="00CC258D">
              <w:rPr>
                <w:rFonts w:ascii="Baskerville Old Face" w:eastAsia="Libre Baskerville" w:hAnsi="Baskerville Old Face" w:cs="Libre Baskerville"/>
                <w:b/>
                <w:color w:val="2683C6" w:themeColor="accent2"/>
              </w:rPr>
              <w:t>*Allergy Alternative Available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37B6B" w:rsidRDefault="00937B6B" w:rsidP="00937B6B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Chips</w:t>
            </w:r>
          </w:p>
          <w:p w:rsidR="00937B6B" w:rsidRDefault="00937B6B" w:rsidP="00937B6B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Cups</w:t>
            </w:r>
          </w:p>
          <w:p w:rsidR="00CD16A8" w:rsidRPr="009E4690" w:rsidRDefault="00937B6B" w:rsidP="00937B6B">
            <w:pPr>
              <w:jc w:val="center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9E4690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CD16A8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9E4690" w:rsidRDefault="00CD16A8" w:rsidP="00CD16A8">
            <w:pPr>
              <w:ind w:firstLine="72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BE22D7" w:rsidRDefault="00CD16A8" w:rsidP="00CD16A8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CD16A8" w:rsidRDefault="00CD16A8" w:rsidP="00CD16A8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CD16A8" w:rsidRPr="00176D83" w:rsidRDefault="00CD16A8" w:rsidP="00CD16A8">
            <w:pPr>
              <w:jc w:val="center"/>
              <w:rPr>
                <w:rFonts w:ascii="Baskerville Old Face" w:hAnsi="Baskerville Old Face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BE22D7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176D83" w:rsidRDefault="00CD16A8" w:rsidP="00CD16A8">
            <w:pPr>
              <w:jc w:val="center"/>
              <w:rPr>
                <w:rFonts w:ascii="Baskerville Old Face" w:hAnsi="Baskerville Old Fac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176D83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Animal Crackers</w:t>
            </w:r>
          </w:p>
          <w:p w:rsidR="00CD16A8" w:rsidRPr="00176D83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Yogurt</w:t>
            </w:r>
          </w:p>
          <w:p w:rsidR="00CD16A8" w:rsidRPr="00176D83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CD16A8" w:rsidRPr="00176D83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176D8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CD16A8" w:rsidRPr="009E4690" w:rsidRDefault="00CD16A8" w:rsidP="00CD16A8">
            <w:pPr>
              <w:jc w:val="center"/>
              <w:rPr>
                <w:rFonts w:ascii="Baskerville Old Face" w:hAnsi="Baskerville Old Face"/>
                <w:b/>
              </w:rPr>
            </w:pPr>
            <w:r w:rsidRPr="00176D83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 xml:space="preserve">   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D20CFC" w:rsidRDefault="00937B6B" w:rsidP="00CD16A8">
            <w:pPr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 xml:space="preserve"> </w:t>
            </w:r>
          </w:p>
        </w:tc>
      </w:tr>
      <w:tr w:rsidR="00CD16A8" w:rsidTr="00EB47E9">
        <w:trPr>
          <w:trHeight w:val="341"/>
        </w:trPr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tabs>
                <w:tab w:val="center" w:pos="938"/>
                <w:tab w:val="right" w:pos="1877"/>
              </w:tabs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tabs>
                <w:tab w:val="left" w:pos="580"/>
                <w:tab w:val="center" w:pos="922"/>
                <w:tab w:val="right" w:pos="1844"/>
              </w:tabs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13</w:t>
            </w:r>
          </w:p>
        </w:tc>
      </w:tr>
      <w:tr w:rsidR="00CD16A8" w:rsidTr="00937B6B">
        <w:trPr>
          <w:trHeight w:hRule="exact" w:val="126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D16A8" w:rsidRPr="00176D83" w:rsidRDefault="00CD16A8" w:rsidP="00CD16A8">
            <w:pPr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937B6B" w:rsidRPr="009E4690" w:rsidRDefault="00937B6B" w:rsidP="00937B6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176D83" w:rsidRDefault="00CD16A8" w:rsidP="00CD16A8">
            <w:pPr>
              <w:jc w:val="center"/>
              <w:rPr>
                <w:rFonts w:ascii="Baskerville Old Face" w:hAnsi="Baskerville Old Face"/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Default="00937B6B" w:rsidP="00A44C6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Baked Chips</w:t>
            </w:r>
          </w:p>
          <w:p w:rsidR="00A44C63" w:rsidRDefault="00A44C63" w:rsidP="00A44C6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CD16A8" w:rsidRPr="00176D83" w:rsidRDefault="00A44C63" w:rsidP="00A44C63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0" w:after="0"/>
              <w:jc w:val="center"/>
              <w:rPr>
                <w:color w:val="000000" w:themeColor="text1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BE22D7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176D83" w:rsidRDefault="00CD16A8" w:rsidP="00CD16A8">
            <w:pPr>
              <w:tabs>
                <w:tab w:val="left" w:pos="480"/>
                <w:tab w:val="left" w:pos="950"/>
              </w:tabs>
              <w:jc w:val="center"/>
              <w:rPr>
                <w:rFonts w:ascii="Baskerville Old Face" w:hAnsi="Baskerville Old Face"/>
                <w:color w:val="000000" w:themeColor="text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BE22D7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A44C63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CD16A8" w:rsidRPr="00176D83" w:rsidRDefault="00A44C63" w:rsidP="00A44C63">
            <w:pPr>
              <w:jc w:val="center"/>
              <w:rPr>
                <w:color w:val="000000" w:themeColor="text1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937B6B" w:rsidRDefault="00CD16A8" w:rsidP="00937B6B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F04BD3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Cereal</w:t>
            </w:r>
          </w:p>
          <w:p w:rsidR="00937B6B" w:rsidRPr="00E468F8" w:rsidRDefault="00937B6B" w:rsidP="00937B6B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F04BD3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F04BD3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CD16A8" w:rsidRPr="00F04BD3" w:rsidRDefault="00CD16A8" w:rsidP="00CD16A8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1C6194" w:themeColor="accent2" w:themeShade="BF"/>
                <w:sz w:val="20"/>
                <w:szCs w:val="20"/>
              </w:rPr>
            </w:pPr>
            <w:r w:rsidRPr="00F04BD3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 xml:space="preserve">     *Student’s Choice</w:t>
            </w:r>
          </w:p>
          <w:p w:rsidR="00CD16A8" w:rsidRPr="00D677CE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D16A8" w:rsidRPr="00176D83" w:rsidRDefault="00CD16A8" w:rsidP="00CD16A8">
            <w:pPr>
              <w:rPr>
                <w:color w:val="000000" w:themeColor="text1"/>
              </w:rPr>
            </w:pPr>
          </w:p>
        </w:tc>
      </w:tr>
      <w:tr w:rsidR="00CD16A8" w:rsidTr="00AA7856">
        <w:trPr>
          <w:trHeight w:val="309"/>
        </w:trPr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14</w:t>
            </w:r>
          </w:p>
        </w:tc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16</w:t>
            </w:r>
          </w:p>
        </w:tc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17</w:t>
            </w:r>
          </w:p>
        </w:tc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 w:rsidRPr="00937B6B">
              <w:rPr>
                <w:rFonts w:ascii="Baskerville Old Face" w:hAnsi="Baskerville Old Face"/>
                <w:b/>
                <w:color w:val="auto"/>
              </w:rPr>
              <w:t>18</w:t>
            </w:r>
          </w:p>
        </w:tc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 w:rsidRPr="00937B6B">
              <w:rPr>
                <w:rFonts w:ascii="Baskerville Old Face" w:hAnsi="Baskerville Old Face"/>
                <w:b/>
                <w:color w:val="auto"/>
              </w:rPr>
              <w:t>19</w:t>
            </w:r>
          </w:p>
        </w:tc>
        <w:tc>
          <w:tcPr>
            <w:tcW w:w="714" w:type="pct"/>
            <w:tcBorders>
              <w:bottom w:val="nil"/>
            </w:tcBorders>
          </w:tcPr>
          <w:p w:rsidR="00CD16A8" w:rsidRPr="00937B6B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 w:rsidRPr="00937B6B">
              <w:rPr>
                <w:rFonts w:ascii="Baskerville Old Face" w:hAnsi="Baskerville Old Face"/>
                <w:b/>
                <w:color w:val="000000" w:themeColor="text1"/>
              </w:rPr>
              <w:t>20</w:t>
            </w:r>
          </w:p>
        </w:tc>
      </w:tr>
      <w:tr w:rsidR="00CD16A8" w:rsidTr="00CD16A8">
        <w:trPr>
          <w:trHeight w:hRule="exact" w:val="117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176D83" w:rsidRDefault="00937B6B" w:rsidP="00CD16A8">
            <w:pPr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64384" behindDoc="0" locked="0" layoutInCell="1" allowOverlap="1" wp14:anchorId="592EBE8A" wp14:editId="7150A2E0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-220345</wp:posOffset>
                  </wp:positionV>
                  <wp:extent cx="856801" cy="941705"/>
                  <wp:effectExtent l="0" t="0" r="63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others da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08" cy="942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BE22D7" w:rsidRDefault="00CD16A8" w:rsidP="00CD16A8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CD16A8" w:rsidRDefault="00CD16A8" w:rsidP="00CD16A8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CD16A8" w:rsidRPr="00176D83" w:rsidRDefault="00CD16A8" w:rsidP="00CD16A8">
            <w:pPr>
              <w:jc w:val="center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9E4690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CD16A8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176D83" w:rsidRDefault="00CD16A8" w:rsidP="00CD16A8">
            <w:pPr>
              <w:ind w:firstLine="720"/>
              <w:rPr>
                <w:rFonts w:ascii="Baskerville Old Face" w:hAnsi="Baskerville Old Face"/>
                <w:color w:val="000000" w:themeColor="text1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Pr="009E4690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Cheese Sticks/Cubes</w:t>
            </w:r>
          </w:p>
          <w:p w:rsidR="00CD16A8" w:rsidRPr="009E4690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CD16A8" w:rsidRPr="007177AD" w:rsidRDefault="00CD16A8" w:rsidP="00CD16A8">
            <w:pPr>
              <w:ind w:firstLine="720"/>
              <w:rPr>
                <w:rFonts w:ascii="Baskerville Old Face" w:hAnsi="Baskerville Old Face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37B6B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 Chips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CD16A8" w:rsidRPr="00932F1B" w:rsidRDefault="00CD16A8" w:rsidP="00CD16A8">
            <w:pPr>
              <w:ind w:firstLine="720"/>
              <w:rPr>
                <w:rFonts w:ascii="Baskerville Old Face" w:hAnsi="Baskerville Old Face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Chex Mix</w:t>
            </w:r>
          </w:p>
          <w:p w:rsidR="00937B6B" w:rsidRPr="00937B6B" w:rsidRDefault="00937B6B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Yogurt</w:t>
            </w:r>
          </w:p>
          <w:p w:rsidR="00CD16A8" w:rsidRPr="00937B6B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937B6B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CD16A8" w:rsidRPr="00937B6B" w:rsidRDefault="00CD16A8" w:rsidP="00CD16A8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937B6B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</w:t>
            </w:r>
          </w:p>
          <w:p w:rsidR="00CD16A8" w:rsidRPr="00E85BAB" w:rsidRDefault="00CD16A8" w:rsidP="00CD16A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37B6B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D16A8" w:rsidRDefault="00CD16A8" w:rsidP="00CD16A8">
            <w:pPr>
              <w:rPr>
                <w:rFonts w:ascii="Baskerville Old Face" w:hAnsi="Baskerville Old Face"/>
                <w:color w:val="000000" w:themeColor="text1"/>
              </w:rPr>
            </w:pPr>
            <w:r>
              <w:rPr>
                <w:rFonts w:ascii="Baskerville Old Face" w:hAnsi="Baskerville Old Face"/>
                <w:noProof/>
              </w:rPr>
              <w:drawing>
                <wp:anchor distT="0" distB="0" distL="114300" distR="114300" simplePos="0" relativeHeight="251668480" behindDoc="1" locked="0" layoutInCell="1" allowOverlap="1" wp14:anchorId="252C981B" wp14:editId="3AD3FC6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-252730</wp:posOffset>
                  </wp:positionV>
                  <wp:extent cx="977900" cy="970586"/>
                  <wp:effectExtent l="0" t="0" r="0" b="127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at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97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D16A8" w:rsidRPr="0006190C" w:rsidRDefault="00CD16A8" w:rsidP="00CD16A8">
            <w:pPr>
              <w:rPr>
                <w:rFonts w:ascii="Baskerville Old Face" w:hAnsi="Baskerville Old Face"/>
              </w:rPr>
            </w:pPr>
          </w:p>
        </w:tc>
      </w:tr>
      <w:tr w:rsidR="00CD16A8" w:rsidTr="00F04BD3">
        <w:trPr>
          <w:trHeight w:val="350"/>
        </w:trPr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937B6B">
            <w:pPr>
              <w:pStyle w:val="Dates"/>
              <w:tabs>
                <w:tab w:val="center" w:pos="938"/>
                <w:tab w:val="right" w:pos="1877"/>
              </w:tabs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D16A8" w:rsidRPr="00AA7856" w:rsidRDefault="00937B6B" w:rsidP="00CD16A8">
            <w:pPr>
              <w:pStyle w:val="Dates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27</w:t>
            </w:r>
          </w:p>
        </w:tc>
      </w:tr>
      <w:tr w:rsidR="00A44C63" w:rsidTr="00CD16A8">
        <w:trPr>
          <w:trHeight w:hRule="exact" w:val="1197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176D83" w:rsidRDefault="00A44C63" w:rsidP="00A44C63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937B6B" w:rsidRPr="009E4690" w:rsidRDefault="00937B6B" w:rsidP="00937B6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A44C63" w:rsidRPr="00F04401" w:rsidRDefault="00A44C63" w:rsidP="00A44C63">
            <w:pPr>
              <w:ind w:firstLine="720"/>
              <w:rPr>
                <w:rFonts w:ascii="Baskerville Old Face" w:hAnsi="Baskerville Old Face"/>
                <w:b/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BE22D7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Goldfish</w:t>
            </w:r>
          </w:p>
          <w:p w:rsidR="00A44C63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A44C63" w:rsidRPr="00F04401" w:rsidRDefault="00A44C63" w:rsidP="00A44C63">
            <w:pPr>
              <w:jc w:val="center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BE22D7" w:rsidRDefault="00937B6B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Breakfast</w:t>
            </w:r>
            <w:r w:rsidR="00A44C63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Bar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A44C63" w:rsidRPr="00F04401" w:rsidRDefault="00A44C63" w:rsidP="00A44C63">
            <w:pPr>
              <w:ind w:firstLine="720"/>
              <w:rPr>
                <w:b/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A44C63" w:rsidRDefault="00937B6B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</w:t>
            </w:r>
            <w:r w:rsidR="00A44C63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Cup</w:t>
            </w:r>
          </w:p>
          <w:p w:rsidR="00A44C63" w:rsidRDefault="00A44C63" w:rsidP="00A44C6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color w:val="auto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  <w:p w:rsidR="00A44C63" w:rsidRPr="00EB47E9" w:rsidRDefault="00A44C63" w:rsidP="00A44C63">
            <w:pPr>
              <w:ind w:firstLine="720"/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D677CE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D677CE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Muffin</w:t>
            </w:r>
          </w:p>
          <w:p w:rsidR="00937B6B" w:rsidRPr="00E468F8" w:rsidRDefault="00937B6B" w:rsidP="00937B6B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  <w:p w:rsidR="00A44C63" w:rsidRPr="00D677CE" w:rsidRDefault="00A44C63" w:rsidP="00A44C6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D677CE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A44C63" w:rsidRPr="00176D83" w:rsidRDefault="00A44C63" w:rsidP="00A44C63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color w:val="000000" w:themeColor="text1"/>
              </w:rPr>
            </w:pPr>
            <w:r w:rsidRPr="00D677CE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 xml:space="preserve">    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A44C63" w:rsidRPr="00176D83" w:rsidRDefault="00A44C63" w:rsidP="00A44C63">
            <w:pPr>
              <w:rPr>
                <w:rFonts w:ascii="Baskerville Old Face" w:hAnsi="Baskerville Old Face"/>
                <w:color w:val="000000" w:themeColor="text1"/>
              </w:rPr>
            </w:pPr>
          </w:p>
        </w:tc>
      </w:tr>
      <w:tr w:rsidR="00A44C63" w:rsidTr="00E85BAB">
        <w:trPr>
          <w:trHeight w:val="350"/>
        </w:trPr>
        <w:tc>
          <w:tcPr>
            <w:tcW w:w="714" w:type="pct"/>
            <w:tcBorders>
              <w:bottom w:val="nil"/>
            </w:tcBorders>
          </w:tcPr>
          <w:p w:rsidR="00A44C63" w:rsidRPr="00F04401" w:rsidRDefault="00937B6B" w:rsidP="00A44C63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28</w:t>
            </w:r>
          </w:p>
        </w:tc>
        <w:tc>
          <w:tcPr>
            <w:tcW w:w="714" w:type="pct"/>
            <w:tcBorders>
              <w:bottom w:val="nil"/>
            </w:tcBorders>
          </w:tcPr>
          <w:p w:rsidR="00A44C63" w:rsidRPr="00F04401" w:rsidRDefault="00937B6B" w:rsidP="00937B6B">
            <w:pPr>
              <w:pStyle w:val="Dates"/>
              <w:tabs>
                <w:tab w:val="center" w:pos="938"/>
                <w:tab w:val="right" w:pos="1877"/>
              </w:tabs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</w:tcPr>
          <w:p w:rsidR="00A44C63" w:rsidRPr="00F04401" w:rsidRDefault="00937B6B" w:rsidP="00A44C63">
            <w:pPr>
              <w:pStyle w:val="Dates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30</w:t>
            </w:r>
          </w:p>
        </w:tc>
        <w:tc>
          <w:tcPr>
            <w:tcW w:w="714" w:type="pct"/>
            <w:tcBorders>
              <w:bottom w:val="nil"/>
            </w:tcBorders>
          </w:tcPr>
          <w:p w:rsidR="00A44C63" w:rsidRPr="00F04401" w:rsidRDefault="00937B6B" w:rsidP="00A44C63">
            <w:pPr>
              <w:pStyle w:val="Dates"/>
              <w:rPr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auto"/>
              </w:rPr>
              <w:t>3</w:t>
            </w:r>
            <w:r>
              <w:rPr>
                <w:rFonts w:ascii="Baskerville Old Face" w:hAnsi="Baskerville Old Face"/>
                <w:b/>
                <w:color w:val="auto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:rsidR="00A44C63" w:rsidRPr="00F04401" w:rsidRDefault="00A44C63" w:rsidP="00A44C63">
            <w:pPr>
              <w:pStyle w:val="Dates"/>
              <w:rPr>
                <w:b/>
                <w:color w:val="auto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:rsidR="00A44C63" w:rsidRPr="00F04401" w:rsidRDefault="00A44C63" w:rsidP="00A44C63">
            <w:pPr>
              <w:pStyle w:val="Dates"/>
              <w:jc w:val="left"/>
              <w:rPr>
                <w:b/>
                <w:color w:val="auto"/>
              </w:rPr>
            </w:pPr>
            <w:r w:rsidRPr="00751101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bottom w:val="nil"/>
            </w:tcBorders>
          </w:tcPr>
          <w:p w:rsidR="00A44C63" w:rsidRPr="00F04401" w:rsidRDefault="00A44C63" w:rsidP="00A44C63">
            <w:pPr>
              <w:pStyle w:val="Dates"/>
              <w:jc w:val="left"/>
              <w:rPr>
                <w:b/>
                <w:color w:val="auto"/>
              </w:rPr>
            </w:pPr>
            <w:r w:rsidRPr="00751101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</w:tr>
      <w:tr w:rsidR="00A44C63" w:rsidTr="00CD16A8">
        <w:trPr>
          <w:trHeight w:hRule="exact" w:val="1134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F04401" w:rsidRDefault="00A44C63" w:rsidP="00A44C63">
            <w:pPr>
              <w:rPr>
                <w:b/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F04401" w:rsidRDefault="00A44C63" w:rsidP="00A44C63">
            <w:pPr>
              <w:jc w:val="center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noProof/>
                <w:color w:val="auto"/>
              </w:rPr>
              <w:drawing>
                <wp:anchor distT="0" distB="0" distL="114300" distR="114300" simplePos="0" relativeHeight="251670528" behindDoc="0" locked="0" layoutInCell="1" allowOverlap="1" wp14:anchorId="053B11F7" wp14:editId="462CDC6A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-43180</wp:posOffset>
                  </wp:positionV>
                  <wp:extent cx="1237299" cy="608330"/>
                  <wp:effectExtent l="0" t="0" r="1270" b="127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emorial day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972" cy="613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BE22D7" w:rsidRDefault="00937B6B" w:rsidP="00937B6B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</w:t>
            </w:r>
            <w:r w:rsidR="00436F36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Chips</w:t>
            </w:r>
          </w:p>
          <w:p w:rsidR="00A44C63" w:rsidRDefault="00A44C63" w:rsidP="00A44C63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A44C63" w:rsidRPr="00F04401" w:rsidRDefault="00A44C63" w:rsidP="00A44C63">
            <w:pPr>
              <w:jc w:val="center"/>
              <w:rPr>
                <w:rFonts w:ascii="Baskerville Old Face" w:hAnsi="Baskerville Old Face"/>
                <w:b/>
                <w:color w:val="auto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937B6B" w:rsidRPr="009E4690" w:rsidRDefault="00937B6B" w:rsidP="00937B6B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A44C63" w:rsidRPr="00935799" w:rsidRDefault="00937B6B" w:rsidP="00937B6B">
            <w:pPr>
              <w:ind w:firstLine="720"/>
            </w:pPr>
            <w:r w:rsidRPr="00E468F8">
              <w:rPr>
                <w:rFonts w:ascii="Baskerville Old Face" w:eastAsia="Times New Roman" w:hAnsi="Baskerville Old Face" w:cs="Arial"/>
                <w:b/>
                <w:color w:val="2683C6" w:themeColor="accent2"/>
                <w:sz w:val="20"/>
                <w:szCs w:val="20"/>
              </w:rPr>
              <w:t>*</w:t>
            </w:r>
            <w:r w:rsidRPr="00E468F8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Milk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EB47E9" w:rsidRDefault="00A44C63" w:rsidP="00A44C63">
            <w:pPr>
              <w:ind w:firstLine="720"/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D77B08" w:rsidRDefault="00A44C63" w:rsidP="00A44C63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A44C63" w:rsidRPr="00F04401" w:rsidRDefault="00A44C63" w:rsidP="00A44C63">
            <w:pPr>
              <w:rPr>
                <w:b/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A44C63" w:rsidRPr="00F04401" w:rsidRDefault="00A44C63" w:rsidP="00A44C63">
            <w:pPr>
              <w:rPr>
                <w:b/>
                <w:color w:val="auto"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Offered at the Program Coordinator’s discretion.</w:t>
            </w:r>
          </w:p>
        </w:tc>
      </w:tr>
      <w:tr w:rsidR="00A44C63" w:rsidTr="00CD16A8">
        <w:trPr>
          <w:trHeight w:val="233"/>
        </w:trPr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Pr="00AA7856" w:rsidRDefault="00A44C63" w:rsidP="00A44C63">
            <w:pPr>
              <w:pStyle w:val="Dates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Pr="00AA7856" w:rsidRDefault="00A44C63" w:rsidP="00A44C63">
            <w:pPr>
              <w:pStyle w:val="Dates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Pr="009E4690" w:rsidRDefault="00A44C63" w:rsidP="00A44C63">
            <w:pPr>
              <w:pStyle w:val="Dates"/>
              <w:rPr>
                <w:b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Default="00A44C63" w:rsidP="00A44C63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Default="00A44C63" w:rsidP="00A44C63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Default="00A44C63" w:rsidP="00A44C63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A44C63" w:rsidRDefault="00A44C63" w:rsidP="00A44C63">
            <w:pPr>
              <w:pStyle w:val="Dates"/>
            </w:pPr>
          </w:p>
        </w:tc>
      </w:tr>
      <w:tr w:rsidR="00A44C63" w:rsidTr="00E85BAB">
        <w:trPr>
          <w:trHeight w:hRule="exact" w:val="60"/>
        </w:trPr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Default="00A44C63" w:rsidP="00A44C63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Pr="00751101" w:rsidRDefault="00A44C63" w:rsidP="00A44C63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Default="00A44C63" w:rsidP="00A44C63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Default="00A44C63" w:rsidP="00A44C63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Default="00A44C63" w:rsidP="00A44C63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Pr="00751101" w:rsidRDefault="00A44C63" w:rsidP="00A44C63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A44C63" w:rsidRDefault="00A44C63" w:rsidP="00A44C63"/>
        </w:tc>
      </w:tr>
    </w:tbl>
    <w:p w:rsidR="00F8354F" w:rsidRDefault="00F8354F" w:rsidP="00751101">
      <w:pPr>
        <w:pStyle w:val="NoSpacing"/>
      </w:pPr>
      <w:bookmarkStart w:id="0" w:name="_GoBack"/>
      <w:bookmarkEnd w:id="0"/>
    </w:p>
    <w:sectPr w:rsidR="00F8354F" w:rsidSect="00751101">
      <w:pgSz w:w="15840" w:h="12240" w:orient="landscape" w:code="1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5E4" w:rsidRDefault="008E45E4">
      <w:pPr>
        <w:spacing w:before="0" w:after="0"/>
      </w:pPr>
      <w:r>
        <w:separator/>
      </w:r>
    </w:p>
  </w:endnote>
  <w:endnote w:type="continuationSeparator" w:id="0">
    <w:p w:rsidR="008E45E4" w:rsidRDefault="008E45E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5E4" w:rsidRDefault="008E45E4">
      <w:pPr>
        <w:spacing w:before="0" w:after="0"/>
      </w:pPr>
      <w:r>
        <w:separator/>
      </w:r>
    </w:p>
  </w:footnote>
  <w:footnote w:type="continuationSeparator" w:id="0">
    <w:p w:rsidR="008E45E4" w:rsidRDefault="008E45E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5/31/2022"/>
    <w:docVar w:name="MonthStart" w:val="5/1/2022"/>
  </w:docVars>
  <w:rsids>
    <w:rsidRoot w:val="00EF26E1"/>
    <w:rsid w:val="00021719"/>
    <w:rsid w:val="00033EDB"/>
    <w:rsid w:val="00057185"/>
    <w:rsid w:val="0006190C"/>
    <w:rsid w:val="000958A4"/>
    <w:rsid w:val="000E0418"/>
    <w:rsid w:val="000F1D98"/>
    <w:rsid w:val="0015338C"/>
    <w:rsid w:val="00176D83"/>
    <w:rsid w:val="00192720"/>
    <w:rsid w:val="001E32E3"/>
    <w:rsid w:val="00262469"/>
    <w:rsid w:val="002744E9"/>
    <w:rsid w:val="00281ECC"/>
    <w:rsid w:val="003214E0"/>
    <w:rsid w:val="00321D38"/>
    <w:rsid w:val="00363752"/>
    <w:rsid w:val="003A221C"/>
    <w:rsid w:val="003A6638"/>
    <w:rsid w:val="003B46B4"/>
    <w:rsid w:val="003B7D9F"/>
    <w:rsid w:val="00416902"/>
    <w:rsid w:val="00432697"/>
    <w:rsid w:val="00436F36"/>
    <w:rsid w:val="004406AE"/>
    <w:rsid w:val="004C7494"/>
    <w:rsid w:val="004E0BBB"/>
    <w:rsid w:val="004E34E8"/>
    <w:rsid w:val="00532D2F"/>
    <w:rsid w:val="00554014"/>
    <w:rsid w:val="00564A8B"/>
    <w:rsid w:val="005F4E07"/>
    <w:rsid w:val="0063118E"/>
    <w:rsid w:val="0066642E"/>
    <w:rsid w:val="006A1380"/>
    <w:rsid w:val="006F561E"/>
    <w:rsid w:val="007177AD"/>
    <w:rsid w:val="00751101"/>
    <w:rsid w:val="007710C2"/>
    <w:rsid w:val="007721DB"/>
    <w:rsid w:val="007F20A4"/>
    <w:rsid w:val="007F7A5D"/>
    <w:rsid w:val="00804FC2"/>
    <w:rsid w:val="00811375"/>
    <w:rsid w:val="008265FF"/>
    <w:rsid w:val="00827209"/>
    <w:rsid w:val="008D616C"/>
    <w:rsid w:val="008E4054"/>
    <w:rsid w:val="008E45E4"/>
    <w:rsid w:val="008F429E"/>
    <w:rsid w:val="00900CFD"/>
    <w:rsid w:val="00932F1B"/>
    <w:rsid w:val="00935799"/>
    <w:rsid w:val="00937B6B"/>
    <w:rsid w:val="009611FA"/>
    <w:rsid w:val="00984C63"/>
    <w:rsid w:val="009E4690"/>
    <w:rsid w:val="009F4016"/>
    <w:rsid w:val="00A03BF5"/>
    <w:rsid w:val="00A44C63"/>
    <w:rsid w:val="00A45F9D"/>
    <w:rsid w:val="00A574E6"/>
    <w:rsid w:val="00A65D95"/>
    <w:rsid w:val="00A95775"/>
    <w:rsid w:val="00AA7856"/>
    <w:rsid w:val="00B03A25"/>
    <w:rsid w:val="00B1753F"/>
    <w:rsid w:val="00B936C4"/>
    <w:rsid w:val="00BB4F88"/>
    <w:rsid w:val="00BE55EB"/>
    <w:rsid w:val="00C1605E"/>
    <w:rsid w:val="00C775D6"/>
    <w:rsid w:val="00C83BD4"/>
    <w:rsid w:val="00CA55EB"/>
    <w:rsid w:val="00CB18BB"/>
    <w:rsid w:val="00CD16A8"/>
    <w:rsid w:val="00D20CFC"/>
    <w:rsid w:val="00D30D73"/>
    <w:rsid w:val="00D677CE"/>
    <w:rsid w:val="00DA1052"/>
    <w:rsid w:val="00DD332C"/>
    <w:rsid w:val="00E41243"/>
    <w:rsid w:val="00E6043F"/>
    <w:rsid w:val="00E638CA"/>
    <w:rsid w:val="00E85BAB"/>
    <w:rsid w:val="00E91E65"/>
    <w:rsid w:val="00EA11E4"/>
    <w:rsid w:val="00EA45F5"/>
    <w:rsid w:val="00EB47E9"/>
    <w:rsid w:val="00ED5C62"/>
    <w:rsid w:val="00ED7B0C"/>
    <w:rsid w:val="00EF26E1"/>
    <w:rsid w:val="00F04401"/>
    <w:rsid w:val="00F04BD3"/>
    <w:rsid w:val="00F13F5F"/>
    <w:rsid w:val="00F1436E"/>
    <w:rsid w:val="00F8354F"/>
    <w:rsid w:val="00F9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8C8A20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7B6B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335B74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26435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2C1CDF663B42B488814F248E32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0F3A-55D5-46DD-A142-B5536E9C9B89}"/>
      </w:docPartPr>
      <w:docPartBody>
        <w:p w:rsidR="003B6BAB" w:rsidRDefault="00827898">
          <w:pPr>
            <w:pStyle w:val="E22C1CDF663B42B488814F248E3209A2"/>
          </w:pPr>
          <w:r>
            <w:t>Sunday</w:t>
          </w:r>
        </w:p>
      </w:docPartBody>
    </w:docPart>
    <w:docPart>
      <w:docPartPr>
        <w:name w:val="98DF9B29144B4D468E0F41C93D6B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74F00-BB1E-40D0-9225-97A59E370899}"/>
      </w:docPartPr>
      <w:docPartBody>
        <w:p w:rsidR="003B6BAB" w:rsidRDefault="00827898">
          <w:pPr>
            <w:pStyle w:val="98DF9B29144B4D468E0F41C93D6B5407"/>
          </w:pPr>
          <w:r>
            <w:t>Monday</w:t>
          </w:r>
        </w:p>
      </w:docPartBody>
    </w:docPart>
    <w:docPart>
      <w:docPartPr>
        <w:name w:val="2F297BD38AE44DA6BAF995B31B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F40EE-14D8-49E8-B9A1-41059254C49C}"/>
      </w:docPartPr>
      <w:docPartBody>
        <w:p w:rsidR="003B6BAB" w:rsidRDefault="00827898">
          <w:pPr>
            <w:pStyle w:val="2F297BD38AE44DA6BAF995B31BA0E1B3"/>
          </w:pPr>
          <w:r>
            <w:t>Tuesday</w:t>
          </w:r>
        </w:p>
      </w:docPartBody>
    </w:docPart>
    <w:docPart>
      <w:docPartPr>
        <w:name w:val="5F127F84D2BE4C4487A030A31B9FD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F78B0-43AE-46D9-B63E-CD44C92B2D90}"/>
      </w:docPartPr>
      <w:docPartBody>
        <w:p w:rsidR="003B6BAB" w:rsidRDefault="00827898">
          <w:pPr>
            <w:pStyle w:val="5F127F84D2BE4C4487A030A31B9FDF7F"/>
          </w:pPr>
          <w:r>
            <w:t>Wednesday</w:t>
          </w:r>
        </w:p>
      </w:docPartBody>
    </w:docPart>
    <w:docPart>
      <w:docPartPr>
        <w:name w:val="302B3CA4DE194B1DAC35C05DBA3F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6375-A69C-4E37-B63F-C665166A76DC}"/>
      </w:docPartPr>
      <w:docPartBody>
        <w:p w:rsidR="003B6BAB" w:rsidRDefault="00827898">
          <w:pPr>
            <w:pStyle w:val="302B3CA4DE194B1DAC35C05DBA3F2158"/>
          </w:pPr>
          <w:r>
            <w:t>Thursday</w:t>
          </w:r>
        </w:p>
      </w:docPartBody>
    </w:docPart>
    <w:docPart>
      <w:docPartPr>
        <w:name w:val="CDF1E2647EA74A59BB23592B162F2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B721E-ED25-4FAE-88D4-7F8DA6AF4B61}"/>
      </w:docPartPr>
      <w:docPartBody>
        <w:p w:rsidR="003B6BAB" w:rsidRDefault="00827898">
          <w:pPr>
            <w:pStyle w:val="CDF1E2647EA74A59BB23592B162F2124"/>
          </w:pPr>
          <w:r>
            <w:t>Friday</w:t>
          </w:r>
        </w:p>
      </w:docPartBody>
    </w:docPart>
    <w:docPart>
      <w:docPartPr>
        <w:name w:val="D2EBDD68FA364D8EBF85999D793A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BC566-B9E1-42D0-822B-341D1ADE4AA4}"/>
      </w:docPartPr>
      <w:docPartBody>
        <w:p w:rsidR="003B6BAB" w:rsidRDefault="00827898">
          <w:pPr>
            <w:pStyle w:val="D2EBDD68FA364D8EBF85999D793A6EF6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1A04F7"/>
    <w:rsid w:val="0026669B"/>
    <w:rsid w:val="003566E2"/>
    <w:rsid w:val="003B6BAB"/>
    <w:rsid w:val="00634CFC"/>
    <w:rsid w:val="007134AF"/>
    <w:rsid w:val="00827898"/>
    <w:rsid w:val="008D0275"/>
    <w:rsid w:val="00A57615"/>
    <w:rsid w:val="00A96587"/>
    <w:rsid w:val="00E3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3C12D-FC15-4473-B301-16F31114D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123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6</cp:revision>
  <cp:lastPrinted>2021-04-09T15:29:00Z</cp:lastPrinted>
  <dcterms:created xsi:type="dcterms:W3CDTF">2021-04-20T20:33:00Z</dcterms:created>
  <dcterms:modified xsi:type="dcterms:W3CDTF">2022-07-20T17:18:00Z</dcterms:modified>
  <cp:category/>
</cp:coreProperties>
</file>