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2744E9" w:rsidRPr="002744E9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1E32E3" w:rsidRDefault="00AA7856" w:rsidP="00900CFD">
            <w:pPr>
              <w:pStyle w:val="Month"/>
              <w:tabs>
                <w:tab w:val="left" w:pos="830"/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  <w:color w:val="54A021" w:themeColor="accent2"/>
              </w:rPr>
            </w:pPr>
            <w:r>
              <w:rPr>
                <w:rFonts w:ascii="Algerian" w:hAnsi="Algerian"/>
                <w:noProof/>
                <w:color w:val="54A021" w:themeColor="accent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-469900</wp:posOffset>
                  </wp:positionV>
                  <wp:extent cx="5715000" cy="15430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lover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5412" cy="156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1E32E3">
              <w:rPr>
                <w:rFonts w:ascii="Algerian" w:hAnsi="Algerian"/>
                <w:color w:val="54A021" w:themeColor="accent2"/>
              </w:rPr>
              <w:tab/>
            </w:r>
            <w:r w:rsidR="00900CFD" w:rsidRPr="001E32E3">
              <w:rPr>
                <w:rFonts w:ascii="Algerian" w:hAnsi="Algerian"/>
                <w:color w:val="54A021" w:themeColor="accent2"/>
              </w:rPr>
              <w:tab/>
            </w:r>
            <w:r w:rsidR="00A95775" w:rsidRPr="001E32E3">
              <w:rPr>
                <w:rFonts w:ascii="Algerian" w:hAnsi="Algerian"/>
                <w:color w:val="54A021" w:themeColor="accent2"/>
              </w:rPr>
              <w:tab/>
            </w:r>
            <w:r w:rsidR="00804FC2" w:rsidRPr="001E32E3">
              <w:rPr>
                <w:rFonts w:ascii="Algerian" w:hAnsi="Algerian"/>
                <w:color w:val="54A021" w:themeColor="accent2"/>
              </w:rPr>
              <w:fldChar w:fldCharType="begin"/>
            </w:r>
            <w:r w:rsidR="00804FC2" w:rsidRPr="001E32E3">
              <w:rPr>
                <w:rFonts w:ascii="Algerian" w:hAnsi="Algerian"/>
                <w:color w:val="54A021" w:themeColor="accent2"/>
              </w:rPr>
              <w:instrText xml:space="preserve"> DOCVARIABLE  MonthStart \@ MMMM \* MERGEFORMAT </w:instrText>
            </w:r>
            <w:r w:rsidR="00804FC2" w:rsidRPr="001E32E3">
              <w:rPr>
                <w:rFonts w:ascii="Algerian" w:hAnsi="Algerian"/>
                <w:color w:val="54A021" w:themeColor="accent2"/>
              </w:rPr>
              <w:fldChar w:fldCharType="separate"/>
            </w:r>
            <w:r w:rsidR="009611FA" w:rsidRPr="001E32E3">
              <w:rPr>
                <w:rFonts w:ascii="Algerian" w:hAnsi="Algerian"/>
                <w:color w:val="54A021" w:themeColor="accent2"/>
              </w:rPr>
              <w:t>March</w:t>
            </w:r>
            <w:r w:rsidR="00804FC2" w:rsidRPr="001E32E3">
              <w:rPr>
                <w:rFonts w:ascii="Algerian" w:hAnsi="Algerian"/>
                <w:color w:val="54A021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1E32E3" w:rsidRDefault="00804FC2">
            <w:pPr>
              <w:pStyle w:val="Year"/>
              <w:spacing w:after="40"/>
              <w:rPr>
                <w:rFonts w:ascii="Algerian" w:hAnsi="Algerian"/>
                <w:color w:val="54A021" w:themeColor="accent2"/>
              </w:rPr>
            </w:pPr>
            <w:r w:rsidRPr="001E32E3">
              <w:rPr>
                <w:rFonts w:ascii="Algerian" w:hAnsi="Algerian"/>
                <w:color w:val="54A021" w:themeColor="accent2"/>
              </w:rPr>
              <w:fldChar w:fldCharType="begin"/>
            </w:r>
            <w:r w:rsidRPr="001E32E3">
              <w:rPr>
                <w:rFonts w:ascii="Algerian" w:hAnsi="Algerian"/>
                <w:color w:val="54A021" w:themeColor="accent2"/>
              </w:rPr>
              <w:instrText xml:space="preserve"> DOCVARIABLE  MonthStart \@  yyyy   \* MERGEFORMAT </w:instrText>
            </w:r>
            <w:r w:rsidRPr="001E32E3">
              <w:rPr>
                <w:rFonts w:ascii="Algerian" w:hAnsi="Algerian"/>
                <w:color w:val="54A021" w:themeColor="accent2"/>
              </w:rPr>
              <w:fldChar w:fldCharType="separate"/>
            </w:r>
            <w:r w:rsidR="009611FA" w:rsidRPr="001E32E3">
              <w:rPr>
                <w:rFonts w:ascii="Algerian" w:hAnsi="Algerian"/>
                <w:color w:val="54A021" w:themeColor="accent2"/>
              </w:rPr>
              <w:t>202</w:t>
            </w:r>
            <w:r w:rsidRPr="001E32E3">
              <w:rPr>
                <w:rFonts w:ascii="Algerian" w:hAnsi="Algerian"/>
                <w:color w:val="54A021" w:themeColor="accent2"/>
              </w:rPr>
              <w:fldChar w:fldCharType="end"/>
            </w:r>
            <w:r w:rsidR="009712B5">
              <w:rPr>
                <w:rFonts w:ascii="Algerian" w:hAnsi="Algerian"/>
                <w:color w:val="54A021" w:themeColor="accent2"/>
              </w:rPr>
              <w:t>3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9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93"/>
        <w:gridCol w:w="2093"/>
        <w:gridCol w:w="2093"/>
        <w:gridCol w:w="2093"/>
        <w:gridCol w:w="2093"/>
        <w:gridCol w:w="2092"/>
        <w:gridCol w:w="2092"/>
      </w:tblGrid>
      <w:tr w:rsidR="00751101" w:rsidTr="00AA7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12C32" w:themeFill="text2" w:themeFillShade="BF"/>
          </w:tcPr>
          <w:p w:rsidR="00F8354F" w:rsidRDefault="006966A6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12C32" w:themeFill="text2" w:themeFillShade="BF"/>
          </w:tcPr>
          <w:p w:rsidR="00F8354F" w:rsidRDefault="006966A6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12C32" w:themeFill="text2" w:themeFillShade="BF"/>
          </w:tcPr>
          <w:p w:rsidR="00F8354F" w:rsidRDefault="006966A6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12C32" w:themeFill="text2" w:themeFillShade="BF"/>
          </w:tcPr>
          <w:p w:rsidR="00F8354F" w:rsidRDefault="006966A6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12C32" w:themeFill="text2" w:themeFillShade="BF"/>
          </w:tcPr>
          <w:p w:rsidR="00F8354F" w:rsidRDefault="006966A6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6966A6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1E32E3" w:rsidTr="00D677CE">
        <w:trPr>
          <w:trHeight w:val="341"/>
        </w:trPr>
        <w:tc>
          <w:tcPr>
            <w:tcW w:w="714" w:type="pct"/>
            <w:tcBorders>
              <w:bottom w:val="nil"/>
            </w:tcBorders>
          </w:tcPr>
          <w:p w:rsidR="006F561E" w:rsidRPr="009E4690" w:rsidRDefault="001E32E3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751101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>*Student’s Choice</w:t>
            </w:r>
            <w:r w:rsidR="006F561E" w:rsidRPr="009E4690">
              <w:rPr>
                <w:rFonts w:ascii="Baskerville Old Face" w:hAnsi="Baskerville Old Face"/>
                <w:b/>
              </w:rPr>
              <w:tab/>
            </w:r>
            <w:r w:rsidR="006F561E" w:rsidRPr="009E4690">
              <w:rPr>
                <w:rFonts w:ascii="Baskerville Old Face" w:hAnsi="Baskerville Old Face"/>
                <w:b/>
              </w:rPr>
              <w:fldChar w:fldCharType="begin"/>
            </w:r>
            <w:r w:rsidR="006F561E"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="006F561E" w:rsidRPr="009E4690">
              <w:rPr>
                <w:rFonts w:ascii="Baskerville Old Face" w:hAnsi="Baskerville Old Face"/>
                <w:b/>
              </w:rPr>
              <w:fldChar w:fldCharType="begin"/>
            </w:r>
            <w:r w:rsidR="006F561E"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="006F561E"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9611FA">
              <w:rPr>
                <w:rFonts w:ascii="Baskerville Old Face" w:hAnsi="Baskerville Old Face"/>
                <w:b/>
              </w:rPr>
              <w:instrText>Tuesday</w:instrText>
            </w:r>
            <w:r w:rsidR="006F561E" w:rsidRPr="009E4690">
              <w:rPr>
                <w:rFonts w:ascii="Baskerville Old Face" w:hAnsi="Baskerville Old Face"/>
                <w:b/>
              </w:rPr>
              <w:fldChar w:fldCharType="end"/>
            </w:r>
            <w:r w:rsidR="006F561E" w:rsidRPr="009E4690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="006F561E"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021719">
            <w:pPr>
              <w:pStyle w:val="Dates"/>
              <w:tabs>
                <w:tab w:val="center" w:pos="920"/>
                <w:tab w:val="right" w:pos="1840"/>
              </w:tabs>
              <w:spacing w:after="0"/>
              <w:jc w:val="left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6F561E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9712B5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9712B5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9712B5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176D83" w:rsidRDefault="009712B5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4</w:t>
            </w:r>
          </w:p>
        </w:tc>
      </w:tr>
      <w:tr w:rsidR="009712B5" w:rsidTr="00F04BD3">
        <w:trPr>
          <w:trHeight w:hRule="exact" w:val="124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D77B08" w:rsidRDefault="009712B5" w:rsidP="009712B5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9712B5" w:rsidRPr="009E4690" w:rsidRDefault="009712B5" w:rsidP="009712B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9E4690" w:rsidRDefault="009712B5" w:rsidP="009712B5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79371A6" wp14:editId="5E7BBB9A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-146050</wp:posOffset>
                  </wp:positionV>
                  <wp:extent cx="1718295" cy="8382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nomes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29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9E4690" w:rsidRDefault="009712B5" w:rsidP="009712B5">
            <w:pPr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 Bar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9E4690" w:rsidRDefault="009712B5" w:rsidP="009712B5">
            <w:pPr>
              <w:ind w:firstLine="72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BE22D7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  <w:t>Baked Chips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D677CE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D677CE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Muffin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D677CE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D677CE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9712B5" w:rsidRPr="009E4690" w:rsidRDefault="009712B5" w:rsidP="009712B5">
            <w:pPr>
              <w:jc w:val="center"/>
              <w:rPr>
                <w:rFonts w:ascii="Baskerville Old Face" w:hAnsi="Baskerville Old Face"/>
                <w:b/>
              </w:rPr>
            </w:pPr>
            <w:r w:rsidRPr="00D677CE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 xml:space="preserve">  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F04401" w:rsidRDefault="009712B5" w:rsidP="009712B5">
            <w:pPr>
              <w:pStyle w:val="Dates"/>
              <w:jc w:val="center"/>
              <w:rPr>
                <w:b/>
                <w:color w:val="auto"/>
              </w:rPr>
            </w:pPr>
          </w:p>
        </w:tc>
      </w:tr>
      <w:tr w:rsidR="009712B5" w:rsidTr="00EB47E9">
        <w:trPr>
          <w:trHeight w:val="341"/>
        </w:trPr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pStyle w:val="Dates"/>
              <w:tabs>
                <w:tab w:val="center" w:pos="920"/>
                <w:tab w:val="right" w:pos="1840"/>
              </w:tabs>
              <w:spacing w:after="0"/>
              <w:jc w:val="left"/>
              <w:rPr>
                <w:rFonts w:ascii="Baskerville Old Face" w:hAnsi="Baskerville Old Face"/>
                <w:b/>
              </w:rPr>
            </w:pPr>
            <w:r w:rsidRPr="00751101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tabs>
                <w:tab w:val="center" w:pos="922"/>
                <w:tab w:val="right" w:pos="1844"/>
              </w:tabs>
              <w:jc w:val="left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11</w:t>
            </w:r>
          </w:p>
        </w:tc>
      </w:tr>
      <w:tr w:rsidR="009712B5" w:rsidTr="00EB47E9">
        <w:trPr>
          <w:trHeight w:hRule="exact" w:val="106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discretion.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Baked </w:t>
            </w: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Chips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  <w:color w:val="000000" w:themeColor="text1"/>
                <w:sz w:val="20"/>
                <w:szCs w:val="20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176D83" w:rsidRDefault="009712B5" w:rsidP="009712B5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Cups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6A65FD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6A65FD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Granola Bar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176D83" w:rsidRDefault="009712B5" w:rsidP="009712B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E91E6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Breakfast Bar</w:t>
            </w:r>
          </w:p>
          <w:p w:rsidR="009712B5" w:rsidRPr="00E91E6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9712B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</w:t>
            </w:r>
          </w:p>
          <w:p w:rsidR="009712B5" w:rsidRPr="00D677CE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bookmarkStart w:id="0" w:name="_GoBack"/>
            <w:bookmarkEnd w:id="0"/>
          </w:p>
        </w:tc>
      </w:tr>
      <w:tr w:rsidR="009712B5" w:rsidTr="00AA7856">
        <w:trPr>
          <w:trHeight w:val="309"/>
        </w:trPr>
        <w:tc>
          <w:tcPr>
            <w:tcW w:w="714" w:type="pct"/>
            <w:tcBorders>
              <w:bottom w:val="nil"/>
            </w:tcBorders>
          </w:tcPr>
          <w:p w:rsidR="009712B5" w:rsidRPr="00176D83" w:rsidRDefault="009712B5" w:rsidP="009712B5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176D83" w:rsidRDefault="009712B5" w:rsidP="009712B5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176D83" w:rsidRDefault="009712B5" w:rsidP="009712B5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176D83" w:rsidRDefault="009712B5" w:rsidP="009712B5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>
              <w:rPr>
                <w:b/>
                <w:color w:val="auto"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 w:rsidRPr="00F04401">
              <w:rPr>
                <w:b/>
                <w:noProof/>
                <w:color w:val="auto"/>
              </w:rPr>
              <w:drawing>
                <wp:anchor distT="0" distB="0" distL="114300" distR="114300" simplePos="0" relativeHeight="251672576" behindDoc="1" locked="0" layoutInCell="1" allowOverlap="1" wp14:anchorId="4BD8FC07" wp14:editId="5E4986C3">
                  <wp:simplePos x="0" y="0"/>
                  <wp:positionH relativeFrom="column">
                    <wp:posOffset>974725</wp:posOffset>
                  </wp:positionH>
                  <wp:positionV relativeFrom="paragraph">
                    <wp:posOffset>24765</wp:posOffset>
                  </wp:positionV>
                  <wp:extent cx="317462" cy="310515"/>
                  <wp:effectExtent l="0" t="0" r="698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 leaf clov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08" cy="328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auto"/>
              </w:rPr>
              <w:t>1</w:t>
            </w:r>
            <w:r>
              <w:rPr>
                <w:b/>
                <w:color w:val="auto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176D83" w:rsidRDefault="009712B5" w:rsidP="009712B5">
            <w:pPr>
              <w:pStyle w:val="Dates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</w:t>
            </w:r>
          </w:p>
        </w:tc>
      </w:tr>
      <w:tr w:rsidR="009712B5" w:rsidTr="00D677CE">
        <w:trPr>
          <w:trHeight w:hRule="exact" w:val="142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176D83" w:rsidRDefault="009712B5" w:rsidP="009712B5">
            <w:pPr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BE22D7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Default="009712B5" w:rsidP="009712B5">
            <w:pPr>
              <w:ind w:firstLine="720"/>
              <w:rPr>
                <w:color w:val="000000" w:themeColor="text1"/>
              </w:rPr>
            </w:pPr>
          </w:p>
          <w:p w:rsidR="009712B5" w:rsidRPr="00EB47E9" w:rsidRDefault="009712B5" w:rsidP="009712B5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9712B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BE22D7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Breakfast Bar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176D83" w:rsidRDefault="009712B5" w:rsidP="009712B5">
            <w:pPr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 Chips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Cups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  <w:color w:val="000000" w:themeColor="text1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F04BD3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F04BD3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Cereal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F04BD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F04BD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9712B5" w:rsidRPr="00F04BD3" w:rsidRDefault="009712B5" w:rsidP="009712B5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3E7718" w:themeColor="accent2" w:themeShade="BF"/>
                <w:sz w:val="20"/>
                <w:szCs w:val="20"/>
              </w:rPr>
            </w:pPr>
            <w:r w:rsidRPr="00F04BD3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 xml:space="preserve">     *Student’s Choice</w:t>
            </w:r>
          </w:p>
          <w:p w:rsidR="009712B5" w:rsidRPr="00176D83" w:rsidRDefault="009712B5" w:rsidP="009712B5">
            <w:pPr>
              <w:rPr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176D83" w:rsidRDefault="009712B5" w:rsidP="009712B5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</w:tr>
      <w:tr w:rsidR="009712B5" w:rsidTr="00F04BD3">
        <w:trPr>
          <w:trHeight w:val="350"/>
        </w:trPr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25</w:t>
            </w:r>
          </w:p>
        </w:tc>
      </w:tr>
      <w:tr w:rsidR="009712B5" w:rsidTr="00F04BD3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BE22D7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9712B5" w:rsidRPr="00176D83" w:rsidRDefault="009712B5" w:rsidP="009712B5">
            <w:pPr>
              <w:jc w:val="center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 Bar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176D83" w:rsidRDefault="009712B5" w:rsidP="009712B5">
            <w:pPr>
              <w:ind w:firstLine="720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Ch</w:t>
            </w: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ips</w:t>
            </w:r>
          </w:p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9712B5" w:rsidRPr="007177AD" w:rsidRDefault="009712B5" w:rsidP="009712B5">
            <w:pPr>
              <w:ind w:firstLine="720"/>
              <w:rPr>
                <w:rFonts w:ascii="Baskerville Old Face" w:hAnsi="Baskerville Old Face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176D83" w:rsidRDefault="009712B5" w:rsidP="009712B5">
            <w:pPr>
              <w:ind w:firstLine="720"/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Animal Crackers</w:t>
            </w:r>
          </w:p>
          <w:p w:rsidR="009712B5" w:rsidRPr="00176D8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9712B5" w:rsidRPr="00176D8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9712B5" w:rsidRPr="00176D8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9712B5" w:rsidRPr="00176D83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  <w:r w:rsidRPr="00176D83">
              <w:rPr>
                <w:rFonts w:ascii="Baskerville Old Face" w:hAnsi="Baskerville Old Face" w:cs="BaskOldFace"/>
                <w:b/>
                <w:color w:val="3E7718" w:themeColor="accent2" w:themeShade="BF"/>
                <w:sz w:val="20"/>
                <w:szCs w:val="20"/>
              </w:rPr>
              <w:t xml:space="preserve"> 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BEBEB" w:themeFill="background2"/>
          </w:tcPr>
          <w:p w:rsidR="009712B5" w:rsidRPr="00176D83" w:rsidRDefault="009712B5" w:rsidP="009712B5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</w:tr>
      <w:tr w:rsidR="009712B5" w:rsidTr="00F04BD3">
        <w:trPr>
          <w:trHeight w:val="296"/>
        </w:trPr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26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>
              <w:rPr>
                <w:b/>
                <w:color w:val="auto"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>
              <w:rPr>
                <w:b/>
                <w:color w:val="auto"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>
              <w:rPr>
                <w:b/>
                <w:color w:val="auto"/>
              </w:rPr>
              <w:t>31</w:t>
            </w:r>
          </w:p>
        </w:tc>
        <w:tc>
          <w:tcPr>
            <w:tcW w:w="714" w:type="pct"/>
            <w:tcBorders>
              <w:bottom w:val="nil"/>
            </w:tcBorders>
          </w:tcPr>
          <w:p w:rsidR="009712B5" w:rsidRPr="00F04401" w:rsidRDefault="009712B5" w:rsidP="009712B5">
            <w:pPr>
              <w:pStyle w:val="Dates"/>
              <w:rPr>
                <w:b/>
                <w:color w:val="auto"/>
              </w:rPr>
            </w:pP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IF </w:instrText>
            </w: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 =F10</w:instrText>
            </w:r>
            <w:r w:rsidRPr="00F04401">
              <w:rPr>
                <w:b/>
                <w:color w:val="auto"/>
              </w:rPr>
              <w:fldChar w:fldCharType="separate"/>
            </w:r>
            <w:r w:rsidRPr="00F04401">
              <w:rPr>
                <w:b/>
                <w:noProof/>
                <w:color w:val="auto"/>
              </w:rPr>
              <w:instrText>18</w:instrText>
            </w:r>
            <w:r w:rsidRPr="00F04401">
              <w:rPr>
                <w:b/>
                <w:color w:val="auto"/>
              </w:rPr>
              <w:fldChar w:fldCharType="end"/>
            </w:r>
            <w:r w:rsidRPr="00F04401">
              <w:rPr>
                <w:b/>
                <w:color w:val="auto"/>
              </w:rPr>
              <w:instrText xml:space="preserve"> = 0,"" </w:instrText>
            </w: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 IF </w:instrText>
            </w: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 =F10 </w:instrText>
            </w:r>
            <w:r w:rsidRPr="00F04401">
              <w:rPr>
                <w:b/>
                <w:color w:val="auto"/>
              </w:rPr>
              <w:fldChar w:fldCharType="separate"/>
            </w:r>
            <w:r w:rsidRPr="00F04401">
              <w:rPr>
                <w:b/>
                <w:noProof/>
                <w:color w:val="auto"/>
              </w:rPr>
              <w:instrText>18</w:instrText>
            </w:r>
            <w:r w:rsidRPr="00F04401">
              <w:rPr>
                <w:b/>
                <w:color w:val="auto"/>
              </w:rPr>
              <w:fldChar w:fldCharType="end"/>
            </w:r>
            <w:r w:rsidRPr="00F04401">
              <w:rPr>
                <w:b/>
                <w:color w:val="auto"/>
              </w:rPr>
              <w:instrText xml:space="preserve">  &lt; </w:instrText>
            </w: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 DocVariable MonthEnd \@ d </w:instrText>
            </w:r>
            <w:r w:rsidRPr="00F04401">
              <w:rPr>
                <w:b/>
                <w:color w:val="auto"/>
              </w:rPr>
              <w:fldChar w:fldCharType="separate"/>
            </w:r>
            <w:r w:rsidRPr="00F04401">
              <w:rPr>
                <w:b/>
                <w:color w:val="auto"/>
              </w:rPr>
              <w:instrText>31</w:instrText>
            </w:r>
            <w:r w:rsidRPr="00F04401">
              <w:rPr>
                <w:b/>
                <w:color w:val="auto"/>
              </w:rPr>
              <w:fldChar w:fldCharType="end"/>
            </w:r>
            <w:r w:rsidRPr="00F04401">
              <w:rPr>
                <w:b/>
                <w:color w:val="auto"/>
              </w:rPr>
              <w:instrText xml:space="preserve">  </w:instrText>
            </w:r>
            <w:r w:rsidRPr="00F04401">
              <w:rPr>
                <w:b/>
                <w:color w:val="auto"/>
              </w:rPr>
              <w:fldChar w:fldCharType="begin"/>
            </w:r>
            <w:r w:rsidRPr="00F04401">
              <w:rPr>
                <w:b/>
                <w:color w:val="auto"/>
              </w:rPr>
              <w:instrText xml:space="preserve"> =F10+1 </w:instrText>
            </w:r>
            <w:r w:rsidRPr="00F04401">
              <w:rPr>
                <w:b/>
                <w:color w:val="auto"/>
              </w:rPr>
              <w:fldChar w:fldCharType="separate"/>
            </w:r>
            <w:r w:rsidRPr="00F04401">
              <w:rPr>
                <w:b/>
                <w:noProof/>
                <w:color w:val="auto"/>
              </w:rPr>
              <w:instrText>19</w:instrText>
            </w:r>
            <w:r w:rsidRPr="00F04401">
              <w:rPr>
                <w:b/>
                <w:color w:val="auto"/>
              </w:rPr>
              <w:fldChar w:fldCharType="end"/>
            </w:r>
            <w:r w:rsidRPr="00F04401">
              <w:rPr>
                <w:b/>
                <w:color w:val="auto"/>
              </w:rPr>
              <w:instrText xml:space="preserve"> "" </w:instrText>
            </w:r>
            <w:r w:rsidRPr="00F04401">
              <w:rPr>
                <w:b/>
                <w:color w:val="auto"/>
              </w:rPr>
              <w:fldChar w:fldCharType="separate"/>
            </w:r>
            <w:r w:rsidRPr="00F04401">
              <w:rPr>
                <w:b/>
                <w:noProof/>
                <w:color w:val="auto"/>
              </w:rPr>
              <w:instrText>19</w:instrText>
            </w:r>
            <w:r w:rsidRPr="00F04401">
              <w:rPr>
                <w:b/>
                <w:color w:val="auto"/>
              </w:rPr>
              <w:fldChar w:fldCharType="end"/>
            </w:r>
            <w:r w:rsidRPr="00F04401">
              <w:rPr>
                <w:b/>
                <w:color w:val="auto"/>
              </w:rPr>
              <w:fldChar w:fldCharType="end"/>
            </w:r>
          </w:p>
        </w:tc>
      </w:tr>
      <w:tr w:rsidR="009712B5" w:rsidTr="00AA7856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F04401" w:rsidRDefault="009712B5" w:rsidP="009712B5">
            <w:pPr>
              <w:rPr>
                <w:b/>
                <w:color w:val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-332740</wp:posOffset>
                  </wp:positionH>
                  <wp:positionV relativeFrom="paragraph">
                    <wp:posOffset>134620</wp:posOffset>
                  </wp:positionV>
                  <wp:extent cx="1981200" cy="1275606"/>
                  <wp:effectExtent l="0" t="0" r="0" b="127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uck Truck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81200" cy="1275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176D83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176D83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9712B5" w:rsidRPr="00BE22D7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9712B5" w:rsidRPr="00F04401" w:rsidRDefault="009712B5" w:rsidP="009712B5">
            <w:pPr>
              <w:spacing w:before="0" w:after="0"/>
              <w:jc w:val="center"/>
              <w:rPr>
                <w:rFonts w:ascii="Baskerville Old Face" w:hAnsi="Baskerville Old Face"/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BE22D7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9712B5" w:rsidRPr="00F04401" w:rsidRDefault="009712B5" w:rsidP="009712B5">
            <w:pPr>
              <w:jc w:val="center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9712B5" w:rsidRDefault="009712B5" w:rsidP="009712B5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</w:pPr>
            <w:r w:rsidRPr="009712B5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 xml:space="preserve">No School </w:t>
            </w:r>
          </w:p>
          <w:p w:rsidR="009712B5" w:rsidRPr="00F04401" w:rsidRDefault="009712B5" w:rsidP="009712B5">
            <w:pPr>
              <w:ind w:firstLine="720"/>
              <w:rPr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9712B5" w:rsidRDefault="009712B5" w:rsidP="009712B5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 Cup</w:t>
            </w:r>
          </w:p>
          <w:p w:rsidR="009712B5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color w:val="auto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  <w:p w:rsidR="009712B5" w:rsidRPr="00EB47E9" w:rsidRDefault="009712B5" w:rsidP="009712B5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Pr="009E4690" w:rsidRDefault="009712B5" w:rsidP="009712B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9712B5" w:rsidRPr="00F04401" w:rsidRDefault="009712B5" w:rsidP="009712B5">
            <w:pPr>
              <w:jc w:val="center"/>
              <w:rPr>
                <w:b/>
                <w:color w:val="auto"/>
              </w:rPr>
            </w:pPr>
            <w:r w:rsidRPr="00DF786D">
              <w:rPr>
                <w:rFonts w:ascii="Baskerville Old Face" w:eastAsia="Times New Roman" w:hAnsi="Baskerville Old Face" w:cs="Arial"/>
                <w:b/>
                <w:color w:val="54A021" w:themeColor="accent2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712B5" w:rsidRDefault="009712B5" w:rsidP="009712B5">
            <w:pPr>
              <w:jc w:val="right"/>
              <w:rPr>
                <w:rFonts w:ascii="Baskerville Old Face" w:eastAsia="Libre Baskerville" w:hAnsi="Baskerville Old Face" w:cs="Libre Baskerville"/>
                <w:b/>
                <w:color w:val="54A021" w:themeColor="accent2"/>
              </w:rPr>
            </w:pPr>
            <w:r w:rsidRPr="00F04401">
              <w:rPr>
                <w:b/>
                <w:noProof/>
                <w:color w:val="auto"/>
              </w:rPr>
              <w:drawing>
                <wp:anchor distT="0" distB="0" distL="114300" distR="114300" simplePos="0" relativeHeight="251673600" behindDoc="1" locked="0" layoutInCell="1" allowOverlap="1" wp14:anchorId="02E03815" wp14:editId="6ED43EAA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220980</wp:posOffset>
                  </wp:positionV>
                  <wp:extent cx="317462" cy="310515"/>
                  <wp:effectExtent l="0" t="0" r="698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 leaf clov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62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86D">
              <w:rPr>
                <w:rFonts w:ascii="Baskerville Old Face" w:eastAsia="Libre Baskerville" w:hAnsi="Baskerville Old Face" w:cs="Libre Baskerville"/>
                <w:b/>
                <w:color w:val="54A021" w:themeColor="accent2"/>
              </w:rPr>
              <w:t>*Allergy Alternative Available</w:t>
            </w:r>
          </w:p>
          <w:p w:rsidR="009712B5" w:rsidRPr="00F04401" w:rsidRDefault="009712B5" w:rsidP="009712B5">
            <w:pPr>
              <w:jc w:val="right"/>
              <w:rPr>
                <w:b/>
                <w:color w:val="auto"/>
              </w:rPr>
            </w:pPr>
          </w:p>
        </w:tc>
      </w:tr>
      <w:tr w:rsidR="009712B5" w:rsidTr="00AA7856">
        <w:trPr>
          <w:trHeight w:val="70"/>
        </w:trPr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AA7856" w:rsidRDefault="009712B5" w:rsidP="009712B5">
            <w:pPr>
              <w:pStyle w:val="Dates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Pr="009E4690" w:rsidRDefault="009712B5" w:rsidP="009712B5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Default="009712B5" w:rsidP="009712B5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Default="009712B5" w:rsidP="009712B5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Default="009712B5" w:rsidP="009712B5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BEBEB" w:themeFill="background2"/>
          </w:tcPr>
          <w:p w:rsidR="009712B5" w:rsidRDefault="009712B5" w:rsidP="009712B5">
            <w:pPr>
              <w:pStyle w:val="Dates"/>
            </w:pPr>
          </w:p>
        </w:tc>
      </w:tr>
      <w:tr w:rsidR="009712B5" w:rsidTr="00F04BD3">
        <w:trPr>
          <w:trHeight w:hRule="exact" w:val="288"/>
        </w:trPr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Default="009712B5" w:rsidP="009712B5"/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Pr="00751101" w:rsidRDefault="009712B5" w:rsidP="009712B5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Default="009712B5" w:rsidP="009712B5"/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Default="009712B5" w:rsidP="009712B5"/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Default="009712B5" w:rsidP="009712B5"/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Pr="00751101" w:rsidRDefault="009712B5" w:rsidP="009712B5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EBEBEB" w:themeFill="background2"/>
          </w:tcPr>
          <w:p w:rsidR="009712B5" w:rsidRDefault="009712B5" w:rsidP="009712B5"/>
        </w:tc>
      </w:tr>
    </w:tbl>
    <w:p w:rsidR="00F8354F" w:rsidRDefault="00F8354F" w:rsidP="00751101">
      <w:pPr>
        <w:pStyle w:val="NoSpacing"/>
      </w:pPr>
    </w:p>
    <w:sectPr w:rsidR="00F8354F" w:rsidSect="00751101">
      <w:pgSz w:w="15840" w:h="12240" w:orient="landscape" w:code="1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6A6" w:rsidRDefault="006966A6">
      <w:pPr>
        <w:spacing w:before="0" w:after="0"/>
      </w:pPr>
      <w:r>
        <w:separator/>
      </w:r>
    </w:p>
  </w:endnote>
  <w:endnote w:type="continuationSeparator" w:id="0">
    <w:p w:rsidR="006966A6" w:rsidRDefault="006966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6A6" w:rsidRDefault="006966A6">
      <w:pPr>
        <w:spacing w:before="0" w:after="0"/>
      </w:pPr>
      <w:r>
        <w:separator/>
      </w:r>
    </w:p>
  </w:footnote>
  <w:footnote w:type="continuationSeparator" w:id="0">
    <w:p w:rsidR="006966A6" w:rsidRDefault="006966A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3/31/2022"/>
    <w:docVar w:name="MonthStart" w:val="3/1/2022"/>
  </w:docVars>
  <w:rsids>
    <w:rsidRoot w:val="00EF26E1"/>
    <w:rsid w:val="00021719"/>
    <w:rsid w:val="00033EDB"/>
    <w:rsid w:val="000958A4"/>
    <w:rsid w:val="000E0418"/>
    <w:rsid w:val="0015338C"/>
    <w:rsid w:val="00176D83"/>
    <w:rsid w:val="001E32E3"/>
    <w:rsid w:val="00262469"/>
    <w:rsid w:val="002744E9"/>
    <w:rsid w:val="00281ECC"/>
    <w:rsid w:val="003A221C"/>
    <w:rsid w:val="003A6638"/>
    <w:rsid w:val="003B46B4"/>
    <w:rsid w:val="003B7D9F"/>
    <w:rsid w:val="00432697"/>
    <w:rsid w:val="004406AE"/>
    <w:rsid w:val="004C7494"/>
    <w:rsid w:val="004E0BBB"/>
    <w:rsid w:val="004E34E8"/>
    <w:rsid w:val="00532D2F"/>
    <w:rsid w:val="00564A8B"/>
    <w:rsid w:val="0063118E"/>
    <w:rsid w:val="0066642E"/>
    <w:rsid w:val="006966A6"/>
    <w:rsid w:val="006A1380"/>
    <w:rsid w:val="006F561E"/>
    <w:rsid w:val="007177AD"/>
    <w:rsid w:val="00751101"/>
    <w:rsid w:val="007F20A4"/>
    <w:rsid w:val="007F7A5D"/>
    <w:rsid w:val="00804FC2"/>
    <w:rsid w:val="008265FF"/>
    <w:rsid w:val="008A0D97"/>
    <w:rsid w:val="008D616C"/>
    <w:rsid w:val="008E4054"/>
    <w:rsid w:val="008F429E"/>
    <w:rsid w:val="00900CFD"/>
    <w:rsid w:val="009611FA"/>
    <w:rsid w:val="009712B5"/>
    <w:rsid w:val="00984C63"/>
    <w:rsid w:val="009D7C50"/>
    <w:rsid w:val="009E4690"/>
    <w:rsid w:val="009F4016"/>
    <w:rsid w:val="00A03BF5"/>
    <w:rsid w:val="00A45F9D"/>
    <w:rsid w:val="00A574E6"/>
    <w:rsid w:val="00A65D95"/>
    <w:rsid w:val="00A95775"/>
    <w:rsid w:val="00AA7856"/>
    <w:rsid w:val="00B1753F"/>
    <w:rsid w:val="00B936C4"/>
    <w:rsid w:val="00BB4F88"/>
    <w:rsid w:val="00BE55EB"/>
    <w:rsid w:val="00C1605E"/>
    <w:rsid w:val="00C83BD4"/>
    <w:rsid w:val="00CA55EB"/>
    <w:rsid w:val="00CB18BB"/>
    <w:rsid w:val="00D20CFC"/>
    <w:rsid w:val="00D677CE"/>
    <w:rsid w:val="00DD332C"/>
    <w:rsid w:val="00E6043F"/>
    <w:rsid w:val="00E91E65"/>
    <w:rsid w:val="00EA11E4"/>
    <w:rsid w:val="00EA45F5"/>
    <w:rsid w:val="00EB47E9"/>
    <w:rsid w:val="00EF26E1"/>
    <w:rsid w:val="00F04401"/>
    <w:rsid w:val="00F04BD3"/>
    <w:rsid w:val="00F13F5F"/>
    <w:rsid w:val="00F46A63"/>
    <w:rsid w:val="00F8354F"/>
    <w:rsid w:val="00F9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828FBF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12B5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2C3C43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212C32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26669B"/>
    <w:rsid w:val="002707C6"/>
    <w:rsid w:val="003566E2"/>
    <w:rsid w:val="003B6BAB"/>
    <w:rsid w:val="005C2E35"/>
    <w:rsid w:val="007134AF"/>
    <w:rsid w:val="00766F00"/>
    <w:rsid w:val="00827898"/>
    <w:rsid w:val="00A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B5907-5562-44EB-8783-821335272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63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8</cp:revision>
  <cp:lastPrinted>2021-04-09T15:29:00Z</cp:lastPrinted>
  <dcterms:created xsi:type="dcterms:W3CDTF">2021-04-13T20:22:00Z</dcterms:created>
  <dcterms:modified xsi:type="dcterms:W3CDTF">2022-07-20T15:05:00Z</dcterms:modified>
  <cp:category/>
</cp:coreProperties>
</file>