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2744E9" w:rsidRPr="002744E9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2744E9" w:rsidRDefault="002744E9" w:rsidP="00900CFD">
            <w:pPr>
              <w:pStyle w:val="Month"/>
              <w:tabs>
                <w:tab w:val="left" w:pos="830"/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  <w:color w:val="FF0000"/>
              </w:rPr>
            </w:pPr>
            <w:r>
              <w:rPr>
                <w:rFonts w:ascii="Algerian" w:hAnsi="Algerian"/>
                <w:noProof/>
                <w:color w:val="FF000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-285750</wp:posOffset>
                  </wp:positionV>
                  <wp:extent cx="4006850" cy="130175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hearts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6850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2744E9">
              <w:rPr>
                <w:rFonts w:ascii="Algerian" w:hAnsi="Algerian"/>
                <w:color w:val="FF0000"/>
              </w:rPr>
              <w:tab/>
            </w:r>
            <w:r w:rsidR="00900CFD" w:rsidRPr="002744E9">
              <w:rPr>
                <w:rFonts w:ascii="Algerian" w:hAnsi="Algerian"/>
                <w:color w:val="FF0000"/>
              </w:rPr>
              <w:tab/>
            </w:r>
            <w:r w:rsidR="00A95775" w:rsidRPr="002744E9">
              <w:rPr>
                <w:rFonts w:ascii="Algerian" w:hAnsi="Algerian"/>
                <w:color w:val="FF0000"/>
              </w:rPr>
              <w:tab/>
            </w:r>
            <w:r w:rsidR="00804FC2" w:rsidRPr="002744E9">
              <w:rPr>
                <w:rFonts w:ascii="Algerian" w:hAnsi="Algerian"/>
                <w:color w:val="FF0000"/>
              </w:rPr>
              <w:fldChar w:fldCharType="begin"/>
            </w:r>
            <w:r w:rsidR="00804FC2" w:rsidRPr="002744E9">
              <w:rPr>
                <w:rFonts w:ascii="Algerian" w:hAnsi="Algerian"/>
                <w:color w:val="FF0000"/>
              </w:rPr>
              <w:instrText xml:space="preserve"> DOCVARIABLE  MonthStart \@ MMMM \* MERGEFORMAT </w:instrText>
            </w:r>
            <w:r w:rsidR="00804FC2" w:rsidRPr="002744E9">
              <w:rPr>
                <w:rFonts w:ascii="Algerian" w:hAnsi="Algerian"/>
                <w:color w:val="FF0000"/>
              </w:rPr>
              <w:fldChar w:fldCharType="separate"/>
            </w:r>
            <w:r w:rsidR="00F13F5F" w:rsidRPr="002744E9">
              <w:rPr>
                <w:rFonts w:ascii="Algerian" w:hAnsi="Algerian"/>
                <w:color w:val="FF0000"/>
              </w:rPr>
              <w:t>February</w:t>
            </w:r>
            <w:r w:rsidR="00804FC2" w:rsidRPr="002744E9">
              <w:rPr>
                <w:rFonts w:ascii="Algerian" w:hAnsi="Algerian"/>
                <w:color w:val="FF0000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2744E9" w:rsidRDefault="00804FC2">
            <w:pPr>
              <w:pStyle w:val="Year"/>
              <w:spacing w:after="40"/>
              <w:rPr>
                <w:rFonts w:ascii="Algerian" w:hAnsi="Algerian"/>
                <w:color w:val="FF0000"/>
              </w:rPr>
            </w:pPr>
            <w:r w:rsidRPr="002744E9">
              <w:rPr>
                <w:rFonts w:ascii="Algerian" w:hAnsi="Algerian"/>
                <w:color w:val="FF0000"/>
              </w:rPr>
              <w:fldChar w:fldCharType="begin"/>
            </w:r>
            <w:r w:rsidRPr="002744E9">
              <w:rPr>
                <w:rFonts w:ascii="Algerian" w:hAnsi="Algerian"/>
                <w:color w:val="FF0000"/>
              </w:rPr>
              <w:instrText xml:space="preserve"> DOCVARIABLE  MonthStart \@  yyyy   \* MERGEFORMAT </w:instrText>
            </w:r>
            <w:r w:rsidRPr="002744E9">
              <w:rPr>
                <w:rFonts w:ascii="Algerian" w:hAnsi="Algerian"/>
                <w:color w:val="FF0000"/>
              </w:rPr>
              <w:fldChar w:fldCharType="separate"/>
            </w:r>
            <w:r w:rsidR="00F13F5F" w:rsidRPr="002744E9">
              <w:rPr>
                <w:rFonts w:ascii="Algerian" w:hAnsi="Algerian"/>
                <w:color w:val="FF0000"/>
              </w:rPr>
              <w:t>202</w:t>
            </w:r>
            <w:r w:rsidRPr="002744E9">
              <w:rPr>
                <w:rFonts w:ascii="Algerian" w:hAnsi="Algerian"/>
                <w:color w:val="FF0000"/>
              </w:rPr>
              <w:fldChar w:fldCharType="end"/>
            </w:r>
            <w:r w:rsidR="00DF786D">
              <w:rPr>
                <w:rFonts w:ascii="Algerian" w:hAnsi="Algerian"/>
                <w:color w:val="FF0000"/>
              </w:rPr>
              <w:t>3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12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61"/>
        <w:gridCol w:w="2061"/>
        <w:gridCol w:w="2061"/>
        <w:gridCol w:w="2061"/>
        <w:gridCol w:w="2061"/>
        <w:gridCol w:w="2060"/>
        <w:gridCol w:w="2060"/>
      </w:tblGrid>
      <w:tr w:rsidR="00751101" w:rsidTr="00751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403E36" w:themeFill="text2" w:themeFillShade="BF"/>
          </w:tcPr>
          <w:p w:rsidR="00F8354F" w:rsidRDefault="00C65FCC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403E36" w:themeFill="text2" w:themeFillShade="BF"/>
          </w:tcPr>
          <w:p w:rsidR="00F8354F" w:rsidRDefault="00C65FCC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403E36" w:themeFill="text2" w:themeFillShade="BF"/>
          </w:tcPr>
          <w:p w:rsidR="00F8354F" w:rsidRDefault="00C65FCC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403E36" w:themeFill="text2" w:themeFillShade="BF"/>
          </w:tcPr>
          <w:p w:rsidR="00F8354F" w:rsidRDefault="00C65FCC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403E36" w:themeFill="text2" w:themeFillShade="BF"/>
          </w:tcPr>
          <w:p w:rsidR="00F8354F" w:rsidRDefault="00C65FCC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C65FCC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6F561E" w:rsidTr="00751101">
        <w:trPr>
          <w:trHeight w:val="360"/>
        </w:trPr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2744E9">
              <w:rPr>
                <w:rFonts w:ascii="Baskerville Old Face" w:hAnsi="Baskerville Old Face"/>
                <w:b/>
                <w:color w:val="FF0000"/>
                <w:sz w:val="20"/>
                <w:szCs w:val="20"/>
              </w:rPr>
              <w:t>*Student’s Choice</w:t>
            </w:r>
            <w:r w:rsidRPr="002744E9">
              <w:rPr>
                <w:rFonts w:ascii="Baskerville Old Face" w:hAnsi="Baskerville Old Face"/>
                <w:b/>
                <w:color w:val="FF0000"/>
              </w:rPr>
              <w:t xml:space="preserve"> </w:t>
            </w:r>
            <w:r w:rsidRPr="009E4690">
              <w:rPr>
                <w:rFonts w:ascii="Baskerville Old Face" w:hAnsi="Baskerville Old Face"/>
                <w:b/>
              </w:rPr>
              <w:tab/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F13F5F">
              <w:rPr>
                <w:rFonts w:ascii="Baskerville Old Face" w:hAnsi="Baskerville Old Face"/>
                <w:b/>
              </w:rPr>
              <w:instrText>Tuesday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2744E9" w:rsidP="00021719">
            <w:pPr>
              <w:pStyle w:val="Dates"/>
              <w:tabs>
                <w:tab w:val="center" w:pos="920"/>
                <w:tab w:val="right" w:pos="1840"/>
              </w:tabs>
              <w:spacing w:after="0"/>
              <w:jc w:val="left"/>
              <w:rPr>
                <w:rFonts w:ascii="Baskerville Old Face" w:hAnsi="Baskerville Old Face"/>
                <w:b/>
              </w:rPr>
            </w:pPr>
            <w:r w:rsidRPr="002744E9">
              <w:rPr>
                <w:rFonts w:ascii="Baskerville Old Face" w:hAnsi="Baskerville Old Face"/>
                <w:b/>
                <w:color w:val="FF0000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6F561E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4</w:t>
            </w:r>
          </w:p>
        </w:tc>
      </w:tr>
      <w:tr w:rsidR="006F561E" w:rsidTr="00176D83">
        <w:trPr>
          <w:trHeight w:hRule="exact" w:val="1386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2744E9" w:rsidRPr="00D77B08" w:rsidRDefault="002744E9" w:rsidP="002744E9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6F561E" w:rsidRPr="009E4690" w:rsidRDefault="006F561E" w:rsidP="00A9577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2744E9" w:rsidP="00CB18BB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discretion.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176D83" w:rsidRPr="00BE22D7" w:rsidRDefault="00176D83" w:rsidP="00176D83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176D83" w:rsidRDefault="00176D83" w:rsidP="00176D8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6F561E" w:rsidRPr="009E4690" w:rsidRDefault="00176D83" w:rsidP="00176D83">
            <w:pPr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176D83" w:rsidRPr="00BE22D7" w:rsidRDefault="00DF786D" w:rsidP="00176D8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Breakfast</w:t>
            </w:r>
            <w:r w:rsidR="00C81E9F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Bar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176D83" w:rsidRPr="009E4690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Baked </w:t>
            </w:r>
            <w:r w:rsidR="00DF786D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Chips</w:t>
            </w:r>
          </w:p>
          <w:p w:rsidR="00176D83" w:rsidRPr="009E4690" w:rsidRDefault="00DF786D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176D83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6F561E" w:rsidRPr="00176D83" w:rsidRDefault="006F561E" w:rsidP="00176D83">
            <w:pPr>
              <w:jc w:val="center"/>
              <w:rPr>
                <w:rFonts w:ascii="Baskerville Old Face" w:hAnsi="Baskerville Old Fac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176D83" w:rsidRPr="00176D83" w:rsidRDefault="00176D83" w:rsidP="00176D8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176D83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Cereal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176D83" w:rsidRPr="00176D83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176D83" w:rsidRPr="00176D83" w:rsidRDefault="00176D83" w:rsidP="00176D83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AA3B19" w:themeColor="accent2" w:themeShade="BF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 xml:space="preserve">     *Student’s Choice</w:t>
            </w:r>
          </w:p>
          <w:p w:rsidR="006F561E" w:rsidRPr="009E4690" w:rsidRDefault="006F561E" w:rsidP="00C1605E">
            <w:pPr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751101" w:rsidTr="00751101">
        <w:trPr>
          <w:trHeight w:val="260"/>
        </w:trPr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DF786D">
            <w:pPr>
              <w:pStyle w:val="Dates"/>
              <w:tabs>
                <w:tab w:val="center" w:pos="922"/>
                <w:tab w:val="right" w:pos="1844"/>
              </w:tabs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6F561E" w:rsidRPr="00176D83" w:rsidRDefault="00DF786D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11</w:t>
            </w:r>
          </w:p>
        </w:tc>
      </w:tr>
      <w:tr w:rsidR="00751101" w:rsidTr="00DF786D">
        <w:trPr>
          <w:trHeight w:hRule="exact" w:val="126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C1605E" w:rsidRPr="00176D83" w:rsidRDefault="00DF786D" w:rsidP="00C1605E">
            <w:pPr>
              <w:rPr>
                <w:color w:val="000000" w:themeColor="text1"/>
              </w:rPr>
            </w:pPr>
            <w:r w:rsidRPr="00DF786D">
              <w:rPr>
                <w:rFonts w:ascii="Baskerville Old Face" w:eastAsia="Libre Baskerville" w:hAnsi="Baskerville Old Face" w:cs="Libre Baskerville"/>
                <w:b/>
                <w:color w:val="DF5327" w:themeColor="accent2"/>
              </w:rPr>
              <w:t>*Allergy Alternative Available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7177AD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Multi-grain </w:t>
            </w:r>
            <w:r w:rsidR="007177AD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Chips</w:t>
            </w:r>
          </w:p>
          <w:p w:rsidR="007177AD" w:rsidRDefault="00DF786D" w:rsidP="007177A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</w:t>
            </w:r>
            <w:r w:rsidR="007177AD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Cups</w:t>
            </w:r>
          </w:p>
          <w:p w:rsidR="00C1605E" w:rsidRPr="00176D83" w:rsidRDefault="007177AD" w:rsidP="007177AD">
            <w:pPr>
              <w:jc w:val="center"/>
              <w:rPr>
                <w:rFonts w:ascii="Baskerville Old Face" w:hAnsi="Baskerville Old Face"/>
                <w:color w:val="000000" w:themeColor="text1"/>
                <w:sz w:val="20"/>
                <w:szCs w:val="20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176D83" w:rsidRDefault="00C1605E" w:rsidP="00751101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0" w:after="0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7177AD" w:rsidRPr="00BE22D7" w:rsidRDefault="007177AD" w:rsidP="007177AD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7177AD" w:rsidRDefault="007177AD" w:rsidP="007177A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C1605E" w:rsidRPr="00176D83" w:rsidRDefault="007177AD" w:rsidP="007177AD">
            <w:pPr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176D83" w:rsidRPr="009E4690" w:rsidRDefault="00DF786D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176D83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176D83" w:rsidRDefault="00C1605E" w:rsidP="00564A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176D83" w:rsidRPr="00176D83" w:rsidRDefault="00DF786D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Animal Crackers</w:t>
            </w:r>
          </w:p>
          <w:p w:rsidR="00176D83" w:rsidRPr="00176D83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176D83" w:rsidRPr="00176D83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176D83" w:rsidRPr="00176D83" w:rsidRDefault="00176D83" w:rsidP="00176D8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1605E" w:rsidRPr="00176D83" w:rsidRDefault="00176D83" w:rsidP="00176D83">
            <w:pPr>
              <w:rPr>
                <w:color w:val="000000" w:themeColor="text1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 xml:space="preserve"> 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C1605E" w:rsidRPr="00176D83" w:rsidRDefault="00C1605E" w:rsidP="00C1605E">
            <w:pPr>
              <w:rPr>
                <w:color w:val="000000" w:themeColor="text1"/>
              </w:rPr>
            </w:pPr>
          </w:p>
        </w:tc>
      </w:tr>
      <w:tr w:rsidR="00DF786D" w:rsidTr="00751101">
        <w:trPr>
          <w:trHeight w:val="350"/>
        </w:trPr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 w:rsidRPr="00176D83">
              <w:rPr>
                <w:b/>
                <w:color w:val="000000" w:themeColor="text1"/>
              </w:rPr>
              <w:fldChar w:fldCharType="begin"/>
            </w:r>
            <w:r w:rsidRPr="00176D83">
              <w:rPr>
                <w:b/>
                <w:color w:val="000000" w:themeColor="text1"/>
              </w:rPr>
              <w:instrText xml:space="preserve"> =G4+1 </w:instrText>
            </w:r>
            <w:r w:rsidRPr="00176D83">
              <w:rPr>
                <w:b/>
                <w:color w:val="000000" w:themeColor="text1"/>
              </w:rPr>
              <w:fldChar w:fldCharType="separate"/>
            </w:r>
            <w:r w:rsidRPr="00176D83">
              <w:rPr>
                <w:b/>
                <w:noProof/>
                <w:color w:val="000000" w:themeColor="text1"/>
              </w:rPr>
              <w:t>1</w:t>
            </w:r>
            <w:r w:rsidRPr="00176D83">
              <w:rPr>
                <w:b/>
                <w:color w:val="000000" w:themeColor="text1"/>
              </w:rPr>
              <w:fldChar w:fldCharType="end"/>
            </w: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 w:rsidRPr="00176D83"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665408" behindDoc="1" locked="0" layoutInCell="1" allowOverlap="1" wp14:anchorId="53EB639D" wp14:editId="08596990">
                  <wp:simplePos x="0" y="0"/>
                  <wp:positionH relativeFrom="column">
                    <wp:posOffset>924560</wp:posOffset>
                  </wp:positionH>
                  <wp:positionV relativeFrom="paragraph">
                    <wp:posOffset>-5715</wp:posOffset>
                  </wp:positionV>
                  <wp:extent cx="349250" cy="4000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heart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000000" w:themeColor="text1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17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</w:t>
            </w:r>
          </w:p>
        </w:tc>
      </w:tr>
      <w:tr w:rsidR="00DF786D" w:rsidTr="00751101">
        <w:trPr>
          <w:trHeight w:hRule="exact" w:val="135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176D83" w:rsidRDefault="00DF786D" w:rsidP="00DF786D">
            <w:pPr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176D83" w:rsidRDefault="00DF786D" w:rsidP="00DF786D">
            <w:pPr>
              <w:ind w:firstLine="720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176D83" w:rsidRDefault="00DF786D" w:rsidP="00DF786D">
            <w:pPr>
              <w:ind w:firstLine="720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176D83" w:rsidRDefault="00DF786D" w:rsidP="00DF786D">
            <w:pPr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No School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 Chips</w:t>
            </w:r>
          </w:p>
          <w:p w:rsidR="00DF786D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Cups</w:t>
            </w:r>
          </w:p>
          <w:p w:rsidR="00DF786D" w:rsidRPr="00176D83" w:rsidRDefault="00DF786D" w:rsidP="00DF786D">
            <w:pPr>
              <w:jc w:val="center"/>
              <w:rPr>
                <w:rFonts w:ascii="Baskerville Old Face" w:hAnsi="Baskerville Old Face"/>
                <w:color w:val="000000" w:themeColor="text1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BE22D7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176D83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DF786D" w:rsidRPr="00176D83" w:rsidRDefault="00DF786D" w:rsidP="00DF786D">
            <w:pPr>
              <w:rPr>
                <w:b/>
                <w:color w:val="000000" w:themeColor="text1"/>
              </w:rPr>
            </w:pPr>
            <w:r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 xml:space="preserve">  </w:t>
            </w:r>
            <w:r w:rsidRPr="00176D83"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 xml:space="preserve">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176D83" w:rsidRDefault="00DF786D" w:rsidP="00DF786D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</w:tr>
      <w:tr w:rsidR="00DF786D" w:rsidTr="00751101">
        <w:trPr>
          <w:trHeight w:val="370"/>
        </w:trPr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25</w:t>
            </w:r>
          </w:p>
        </w:tc>
      </w:tr>
      <w:tr w:rsidR="00DF786D" w:rsidTr="00751101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BE22D7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DF786D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DF786D" w:rsidRPr="00176D83" w:rsidRDefault="00DF786D" w:rsidP="00DF786D">
            <w:pPr>
              <w:jc w:val="center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BE22D7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176D83" w:rsidRDefault="00DF786D" w:rsidP="00DF786D">
            <w:pPr>
              <w:ind w:firstLine="720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Baked </w:t>
            </w:r>
            <w:r w:rsidR="006960A4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Chips</w:t>
            </w:r>
          </w:p>
          <w:p w:rsidR="00DF786D" w:rsidRPr="009E4690" w:rsidRDefault="006960A4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DF786D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</w:p>
          <w:p w:rsidR="00DF786D" w:rsidRPr="007177AD" w:rsidRDefault="00DF786D" w:rsidP="00DF786D">
            <w:pPr>
              <w:ind w:firstLine="720"/>
              <w:rPr>
                <w:rFonts w:ascii="Baskerville Old Face" w:hAnsi="Baskerville Old Fac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176D83" w:rsidRDefault="00DF786D" w:rsidP="00DF786D">
            <w:pPr>
              <w:ind w:firstLine="720"/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E91E65" w:rsidRDefault="006960A4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Multi-grain Chips</w:t>
            </w:r>
          </w:p>
          <w:p w:rsidR="00DF786D" w:rsidRPr="00E91E65" w:rsidRDefault="006960A4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DF786D" w:rsidRPr="00E91E65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DF786D" w:rsidRPr="00E91E65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DF786D" w:rsidRPr="00176D83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  <w:r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 xml:space="preserve">     </w:t>
            </w:r>
            <w:r w:rsidRPr="00E91E65">
              <w:rPr>
                <w:rFonts w:ascii="Baskerville Old Face" w:hAnsi="Baskerville Old Face" w:cs="BaskOldFace"/>
                <w:b/>
                <w:color w:val="AA3B19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DDDDD" w:themeFill="background2"/>
          </w:tcPr>
          <w:p w:rsidR="00DF786D" w:rsidRPr="00176D83" w:rsidRDefault="00DF786D" w:rsidP="00DF786D">
            <w:pPr>
              <w:rPr>
                <w:rFonts w:ascii="Baskerville Old Face" w:hAnsi="Baskerville Old Face"/>
                <w:color w:val="000000" w:themeColor="text1"/>
              </w:rPr>
            </w:pPr>
            <w:bookmarkStart w:id="0" w:name="_GoBack"/>
            <w:bookmarkEnd w:id="0"/>
          </w:p>
        </w:tc>
      </w:tr>
      <w:tr w:rsidR="00DF786D" w:rsidTr="00751101">
        <w:trPr>
          <w:trHeight w:val="370"/>
        </w:trPr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26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176D83" w:rsidRDefault="00DF786D" w:rsidP="00DF786D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9E4690" w:rsidRDefault="00DF786D" w:rsidP="00DF786D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=B10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0,""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=B10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  <w:noProof/>
              </w:rPr>
              <w:instrText>28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 &lt;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MonthEnd \@ 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</w:rPr>
              <w:instrText>28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=B10+1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>
              <w:rPr>
                <w:rFonts w:ascii="Baskerville Old Face" w:hAnsi="Baskerville Old Face"/>
                <w:b/>
                <w:noProof/>
              </w:rPr>
              <w:instrText>25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>
              <w:rPr>
                <w:rFonts w:ascii="Baskerville Old Face" w:hAnsi="Baskerville Old Face"/>
                <w:b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=C10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=C10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25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=C10+1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26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26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=D10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=D10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26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=D10+1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27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27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=E10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=E10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27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=E10+1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28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28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DF786D" w:rsidRDefault="00DF786D" w:rsidP="00DF786D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</w:tr>
      <w:tr w:rsidR="00DF786D" w:rsidTr="00751101">
        <w:trPr>
          <w:trHeight w:hRule="exact" w:val="114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7177AD" w:rsidRDefault="00DF786D" w:rsidP="00DF786D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7177AD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DF786D" w:rsidRPr="00BE22D7" w:rsidRDefault="00DF786D" w:rsidP="00DF786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DF5327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DF786D" w:rsidRPr="009E4690" w:rsidRDefault="00DF786D" w:rsidP="00DF786D">
            <w:pPr>
              <w:ind w:firstLine="72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E4B91" w:rsidRPr="00BE22D7" w:rsidRDefault="00AE4B91" w:rsidP="00AE4B91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  <w:t>Fruit Cup</w:t>
            </w:r>
          </w:p>
          <w:p w:rsidR="00AE4B91" w:rsidRDefault="00AE4B91" w:rsidP="00AE4B9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DF786D" w:rsidRPr="009E4690" w:rsidRDefault="00AE4B91" w:rsidP="00AE4B91">
            <w:pPr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ind w:firstLine="720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4384" behindDoc="0" locked="0" layoutInCell="1" allowOverlap="1" wp14:anchorId="1711CD61" wp14:editId="2100CAEC">
                  <wp:simplePos x="0" y="0"/>
                  <wp:positionH relativeFrom="column">
                    <wp:posOffset>-1353820</wp:posOffset>
                  </wp:positionH>
                  <wp:positionV relativeFrom="paragraph">
                    <wp:posOffset>-184785</wp:posOffset>
                  </wp:positionV>
                  <wp:extent cx="3867150" cy="1479550"/>
                  <wp:effectExtent l="0" t="0" r="0" b="635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heart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Pr="009E4690" w:rsidRDefault="00DF786D" w:rsidP="00DF786D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DF786D" w:rsidRDefault="00DF786D" w:rsidP="00DF786D"/>
        </w:tc>
      </w:tr>
      <w:tr w:rsidR="00DF786D" w:rsidTr="00DF786D">
        <w:trPr>
          <w:trHeight w:val="80"/>
        </w:trPr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29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=G10+1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30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30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= 0,""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IF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30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&lt;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DocVariable MonthEnd \@ d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 </w:instrText>
            </w:r>
            <w:r w:rsidRPr="009E4690">
              <w:rPr>
                <w:b/>
              </w:rPr>
              <w:fldChar w:fldCharType="begin"/>
            </w:r>
            <w:r w:rsidRPr="009E4690">
              <w:rPr>
                <w:b/>
              </w:rPr>
              <w:instrText xml:space="preserve"> =A12+1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instrText xml:space="preserve"> "" </w:instrText>
            </w:r>
            <w:r w:rsidRPr="009E4690">
              <w:rPr>
                <w:b/>
              </w:rPr>
              <w:fldChar w:fldCharType="separate"/>
            </w:r>
            <w:r>
              <w:rPr>
                <w:b/>
                <w:noProof/>
              </w:rPr>
              <w:instrText>31</w:instrText>
            </w:r>
            <w:r w:rsidRPr="009E4690">
              <w:rPr>
                <w:b/>
              </w:rPr>
              <w:fldChar w:fldCharType="end"/>
            </w:r>
            <w:r w:rsidRPr="009E4690">
              <w:rPr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Pr="009E4690" w:rsidRDefault="00DF786D" w:rsidP="00DF786D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auto"/>
          </w:tcPr>
          <w:p w:rsidR="00DF786D" w:rsidRDefault="00DF786D" w:rsidP="00DF786D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auto"/>
          </w:tcPr>
          <w:p w:rsidR="00DF786D" w:rsidRDefault="00DF786D" w:rsidP="00DF786D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auto"/>
          </w:tcPr>
          <w:p w:rsidR="00DF786D" w:rsidRDefault="00DF786D" w:rsidP="00DF786D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DDDDD" w:themeFill="background2"/>
          </w:tcPr>
          <w:p w:rsidR="00DF786D" w:rsidRDefault="00DF786D" w:rsidP="00DF786D">
            <w:pPr>
              <w:pStyle w:val="Dates"/>
            </w:pPr>
          </w:p>
        </w:tc>
      </w:tr>
      <w:tr w:rsidR="00DF786D" w:rsidTr="0015338C">
        <w:trPr>
          <w:trHeight w:hRule="exact" w:val="60"/>
        </w:trPr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Default="00DF786D" w:rsidP="00DF786D"/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Pr="00751101" w:rsidRDefault="00DF786D" w:rsidP="00DF786D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Default="00DF786D" w:rsidP="00DF786D"/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Default="00DF786D" w:rsidP="00DF786D"/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Default="00DF786D" w:rsidP="00DF786D"/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Pr="00751101" w:rsidRDefault="00DF786D" w:rsidP="00DF786D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DDDDD" w:themeFill="background2"/>
          </w:tcPr>
          <w:p w:rsidR="00DF786D" w:rsidRDefault="00DF786D" w:rsidP="00DF786D"/>
        </w:tc>
      </w:tr>
    </w:tbl>
    <w:p w:rsidR="00F8354F" w:rsidRDefault="00F8354F" w:rsidP="00751101">
      <w:pPr>
        <w:pStyle w:val="NoSpacing"/>
      </w:pPr>
    </w:p>
    <w:sectPr w:rsidR="00F8354F" w:rsidSect="00751101">
      <w:pgSz w:w="15840" w:h="12240" w:orient="landscape" w:code="1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FCC" w:rsidRDefault="00C65FCC">
      <w:pPr>
        <w:spacing w:before="0" w:after="0"/>
      </w:pPr>
      <w:r>
        <w:separator/>
      </w:r>
    </w:p>
  </w:endnote>
  <w:endnote w:type="continuationSeparator" w:id="0">
    <w:p w:rsidR="00C65FCC" w:rsidRDefault="00C65FC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FCC" w:rsidRDefault="00C65FCC">
      <w:pPr>
        <w:spacing w:before="0" w:after="0"/>
      </w:pPr>
      <w:r>
        <w:separator/>
      </w:r>
    </w:p>
  </w:footnote>
  <w:footnote w:type="continuationSeparator" w:id="0">
    <w:p w:rsidR="00C65FCC" w:rsidRDefault="00C65FC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2/28/2022"/>
    <w:docVar w:name="MonthStart" w:val="2/1/2022"/>
  </w:docVars>
  <w:rsids>
    <w:rsidRoot w:val="00EF26E1"/>
    <w:rsid w:val="00021719"/>
    <w:rsid w:val="00033EDB"/>
    <w:rsid w:val="000958A4"/>
    <w:rsid w:val="000E0418"/>
    <w:rsid w:val="000E31AF"/>
    <w:rsid w:val="0015338C"/>
    <w:rsid w:val="00176D83"/>
    <w:rsid w:val="001F3A13"/>
    <w:rsid w:val="00262469"/>
    <w:rsid w:val="002744E9"/>
    <w:rsid w:val="003A221C"/>
    <w:rsid w:val="003B46B4"/>
    <w:rsid w:val="003B7D9F"/>
    <w:rsid w:val="004C7494"/>
    <w:rsid w:val="004E0BBB"/>
    <w:rsid w:val="004E34E8"/>
    <w:rsid w:val="00532D2F"/>
    <w:rsid w:val="00564A8B"/>
    <w:rsid w:val="0063118E"/>
    <w:rsid w:val="0066642E"/>
    <w:rsid w:val="006960A4"/>
    <w:rsid w:val="006F561E"/>
    <w:rsid w:val="007177AD"/>
    <w:rsid w:val="00751101"/>
    <w:rsid w:val="007F20A4"/>
    <w:rsid w:val="007F7A5D"/>
    <w:rsid w:val="00804FC2"/>
    <w:rsid w:val="008265FF"/>
    <w:rsid w:val="008D616C"/>
    <w:rsid w:val="008E4054"/>
    <w:rsid w:val="008F429E"/>
    <w:rsid w:val="00900CFD"/>
    <w:rsid w:val="00984C63"/>
    <w:rsid w:val="009E4690"/>
    <w:rsid w:val="009F4016"/>
    <w:rsid w:val="00A03BF5"/>
    <w:rsid w:val="00A45F9D"/>
    <w:rsid w:val="00A574E6"/>
    <w:rsid w:val="00A65D95"/>
    <w:rsid w:val="00A95775"/>
    <w:rsid w:val="00AE4B91"/>
    <w:rsid w:val="00B1753F"/>
    <w:rsid w:val="00B936C4"/>
    <w:rsid w:val="00BB4F88"/>
    <w:rsid w:val="00BE55EB"/>
    <w:rsid w:val="00C1605E"/>
    <w:rsid w:val="00C65FCC"/>
    <w:rsid w:val="00C81E9F"/>
    <w:rsid w:val="00C83BD4"/>
    <w:rsid w:val="00CA55EB"/>
    <w:rsid w:val="00CB18BB"/>
    <w:rsid w:val="00D20CFC"/>
    <w:rsid w:val="00DD332C"/>
    <w:rsid w:val="00DF786D"/>
    <w:rsid w:val="00E6043F"/>
    <w:rsid w:val="00E91E65"/>
    <w:rsid w:val="00EA11E4"/>
    <w:rsid w:val="00EA45F5"/>
    <w:rsid w:val="00EF26E1"/>
    <w:rsid w:val="00F13F5F"/>
    <w:rsid w:val="00F8354F"/>
    <w:rsid w:val="00F9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0AEE13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786D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65349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403E3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26669B"/>
    <w:rsid w:val="003566E2"/>
    <w:rsid w:val="003B6BAB"/>
    <w:rsid w:val="004B64C1"/>
    <w:rsid w:val="00827898"/>
    <w:rsid w:val="00841A07"/>
    <w:rsid w:val="00900C92"/>
    <w:rsid w:val="00A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Basi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EC8A5-4F86-4289-B641-1B5A5F60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58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7</cp:revision>
  <cp:lastPrinted>2021-04-09T15:29:00Z</cp:lastPrinted>
  <dcterms:created xsi:type="dcterms:W3CDTF">2021-04-13T19:38:00Z</dcterms:created>
  <dcterms:modified xsi:type="dcterms:W3CDTF">2022-07-20T14:52:00Z</dcterms:modified>
  <cp:category/>
</cp:coreProperties>
</file>