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:rsidR="00F8354F" w:rsidRPr="00A45F9D" w:rsidRDefault="00900CFD" w:rsidP="00900CFD">
            <w:pPr>
              <w:pStyle w:val="Month"/>
              <w:tabs>
                <w:tab w:val="left" w:pos="830"/>
                <w:tab w:val="left" w:pos="3090"/>
                <w:tab w:val="right" w:pos="11670"/>
              </w:tabs>
              <w:spacing w:after="40"/>
              <w:jc w:val="left"/>
              <w:rPr>
                <w:rFonts w:ascii="Algerian" w:hAnsi="Algerian"/>
              </w:rPr>
            </w:pPr>
            <w:r>
              <w:rPr>
                <w:rFonts w:ascii="Algerian" w:hAnsi="Algerian"/>
                <w:noProof/>
                <w:color w:val="2683C6" w:themeColor="accent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-628650</wp:posOffset>
                  </wp:positionV>
                  <wp:extent cx="4578350" cy="1555750"/>
                  <wp:effectExtent l="0" t="0" r="0" b="635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now scene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8350" cy="155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95775" w:rsidRPr="00A45F9D">
              <w:rPr>
                <w:rFonts w:ascii="Algerian" w:hAnsi="Algerian"/>
                <w:color w:val="2683C6" w:themeColor="accent2"/>
              </w:rPr>
              <w:tab/>
            </w:r>
            <w:r>
              <w:rPr>
                <w:rFonts w:ascii="Algerian" w:hAnsi="Algerian"/>
                <w:color w:val="2683C6" w:themeColor="accent2"/>
              </w:rPr>
              <w:tab/>
            </w:r>
            <w:r w:rsidR="00A95775" w:rsidRPr="00A45F9D">
              <w:rPr>
                <w:rFonts w:ascii="Algerian" w:hAnsi="Algerian"/>
                <w:color w:val="2683C6" w:themeColor="accent2"/>
              </w:rPr>
              <w:tab/>
            </w:r>
            <w:r w:rsidR="00804FC2" w:rsidRPr="00A45F9D">
              <w:rPr>
                <w:rFonts w:ascii="Algerian" w:hAnsi="Algerian"/>
                <w:color w:val="2683C6" w:themeColor="accent2"/>
              </w:rPr>
              <w:fldChar w:fldCharType="begin"/>
            </w:r>
            <w:r w:rsidR="00804FC2" w:rsidRPr="00A45F9D">
              <w:rPr>
                <w:rFonts w:ascii="Algerian" w:hAnsi="Algerian"/>
                <w:color w:val="2683C6" w:themeColor="accent2"/>
              </w:rPr>
              <w:instrText xml:space="preserve"> DOCVARIABLE  MonthStart \@ MMMM \* MERGEFORMAT </w:instrText>
            </w:r>
            <w:r w:rsidR="00804FC2" w:rsidRPr="00A45F9D">
              <w:rPr>
                <w:rFonts w:ascii="Algerian" w:hAnsi="Algerian"/>
                <w:color w:val="2683C6" w:themeColor="accent2"/>
              </w:rPr>
              <w:fldChar w:fldCharType="separate"/>
            </w:r>
            <w:r w:rsidR="009F4016" w:rsidRPr="009F4016">
              <w:rPr>
                <w:rFonts w:ascii="Algerian" w:hAnsi="Algerian"/>
                <w:color w:val="2683C6" w:themeColor="accent2"/>
              </w:rPr>
              <w:t>January</w:t>
            </w:r>
            <w:r w:rsidR="00804FC2" w:rsidRPr="00A45F9D">
              <w:rPr>
                <w:rFonts w:ascii="Algerian" w:hAnsi="Algerian"/>
                <w:color w:val="2683C6" w:themeColor="accent2"/>
              </w:rPr>
              <w:fldChar w:fldCharType="end"/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:rsidR="00F8354F" w:rsidRPr="00A45F9D" w:rsidRDefault="00804FC2">
            <w:pPr>
              <w:pStyle w:val="Year"/>
              <w:spacing w:after="40"/>
              <w:rPr>
                <w:rFonts w:ascii="Algerian" w:hAnsi="Algerian"/>
              </w:rPr>
            </w:pPr>
            <w:r w:rsidRPr="00A45F9D">
              <w:rPr>
                <w:rFonts w:ascii="Algerian" w:hAnsi="Algerian"/>
                <w:color w:val="2683C6" w:themeColor="accent2"/>
              </w:rPr>
              <w:fldChar w:fldCharType="begin"/>
            </w:r>
            <w:r w:rsidRPr="00A45F9D">
              <w:rPr>
                <w:rFonts w:ascii="Algerian" w:hAnsi="Algerian"/>
                <w:color w:val="2683C6" w:themeColor="accent2"/>
              </w:rPr>
              <w:instrText xml:space="preserve"> DOCVARIABLE  MonthStart \@  yyyy   \* MERGEFORMAT </w:instrText>
            </w:r>
            <w:r w:rsidRPr="00A45F9D">
              <w:rPr>
                <w:rFonts w:ascii="Algerian" w:hAnsi="Algerian"/>
                <w:color w:val="2683C6" w:themeColor="accent2"/>
              </w:rPr>
              <w:fldChar w:fldCharType="separate"/>
            </w:r>
            <w:r w:rsidR="009F4016" w:rsidRPr="009F4016">
              <w:rPr>
                <w:rFonts w:ascii="Algerian" w:hAnsi="Algerian"/>
                <w:color w:val="2683C6" w:themeColor="accent2"/>
              </w:rPr>
              <w:t>202</w:t>
            </w:r>
            <w:r w:rsidRPr="00A45F9D">
              <w:rPr>
                <w:rFonts w:ascii="Algerian" w:hAnsi="Algerian"/>
                <w:color w:val="2683C6" w:themeColor="accent2"/>
              </w:rPr>
              <w:fldChar w:fldCharType="end"/>
            </w:r>
            <w:r w:rsidR="008F2006">
              <w:rPr>
                <w:rFonts w:ascii="Algerian" w:hAnsi="Algerian"/>
                <w:color w:val="2683C6" w:themeColor="accent2"/>
              </w:rPr>
              <w:t>3</w:t>
            </w:r>
          </w:p>
        </w:tc>
      </w:tr>
      <w:tr w:rsidR="00F8354F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12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61"/>
        <w:gridCol w:w="2061"/>
        <w:gridCol w:w="2061"/>
        <w:gridCol w:w="2061"/>
        <w:gridCol w:w="2061"/>
        <w:gridCol w:w="2060"/>
        <w:gridCol w:w="2060"/>
      </w:tblGrid>
      <w:tr w:rsidR="00751101" w:rsidTr="007511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0"/>
        </w:trPr>
        <w:sdt>
          <w:sdtPr>
            <w:id w:val="-1778867687"/>
            <w:placeholder>
              <w:docPart w:val="E22C1CDF663B42B488814F248E3209A2"/>
            </w:placeholder>
            <w:temporary/>
            <w:showingPlcHdr/>
            <w15:appearance w15:val="hidden"/>
          </w:sdtPr>
          <w:sdtEndPr/>
          <w:sdtContent>
            <w:tc>
              <w:tcPr>
                <w:tcW w:w="714" w:type="pct"/>
                <w:tcBorders>
                  <w:bottom w:val="single" w:sz="4" w:space="0" w:color="BFBFBF" w:themeColor="background1" w:themeShade="BF"/>
                </w:tcBorders>
                <w:shd w:val="clear" w:color="auto" w:fill="595959" w:themeFill="text1" w:themeFillTint="A6"/>
              </w:tcPr>
              <w:p w:rsidR="00F8354F" w:rsidRDefault="00804FC2">
                <w:pPr>
                  <w:pStyle w:val="Days"/>
                </w:pPr>
                <w:r>
                  <w:t>Sunday</w:t>
                </w:r>
              </w:p>
            </w:tc>
          </w:sdtContent>
        </w:sdt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64356" w:themeFill="text2" w:themeFillShade="BF"/>
          </w:tcPr>
          <w:p w:rsidR="00F8354F" w:rsidRDefault="00542E9E">
            <w:pPr>
              <w:pStyle w:val="Days"/>
            </w:pPr>
            <w:sdt>
              <w:sdtPr>
                <w:id w:val="-1020851123"/>
                <w:placeholder>
                  <w:docPart w:val="98DF9B29144B4D468E0F41C93D6B5407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64356" w:themeFill="text2" w:themeFillShade="BF"/>
          </w:tcPr>
          <w:p w:rsidR="00F8354F" w:rsidRDefault="00542E9E">
            <w:pPr>
              <w:pStyle w:val="Days"/>
            </w:pPr>
            <w:sdt>
              <w:sdtPr>
                <w:id w:val="1121034790"/>
                <w:placeholder>
                  <w:docPart w:val="2F297BD38AE44DA6BAF995B31BA0E1B3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64356" w:themeFill="text2" w:themeFillShade="BF"/>
          </w:tcPr>
          <w:p w:rsidR="00F8354F" w:rsidRDefault="00542E9E">
            <w:pPr>
              <w:pStyle w:val="Days"/>
            </w:pPr>
            <w:sdt>
              <w:sdtPr>
                <w:id w:val="-328132386"/>
                <w:placeholder>
                  <w:docPart w:val="5F127F84D2BE4C4487A030A31B9FDF7F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64356" w:themeFill="text2" w:themeFillShade="BF"/>
          </w:tcPr>
          <w:p w:rsidR="00F8354F" w:rsidRDefault="00542E9E">
            <w:pPr>
              <w:pStyle w:val="Days"/>
            </w:pPr>
            <w:sdt>
              <w:sdtPr>
                <w:id w:val="1241452743"/>
                <w:placeholder>
                  <w:docPart w:val="302B3CA4DE194B1DAC35C05DBA3F2158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264356" w:themeFill="text2" w:themeFillShade="BF"/>
          </w:tcPr>
          <w:p w:rsidR="00F8354F" w:rsidRDefault="00542E9E">
            <w:pPr>
              <w:pStyle w:val="Days"/>
            </w:pPr>
            <w:sdt>
              <w:sdtPr>
                <w:id w:val="-65336403"/>
                <w:placeholder>
                  <w:docPart w:val="CDF1E2647EA74A59BB23592B162F2124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:rsidR="00F8354F" w:rsidRDefault="00542E9E">
            <w:pPr>
              <w:pStyle w:val="Days"/>
            </w:pPr>
            <w:sdt>
              <w:sdtPr>
                <w:id w:val="825547652"/>
                <w:placeholder>
                  <w:docPart w:val="D2EBDD68FA364D8EBF85999D793A6EF6"/>
                </w:placeholder>
                <w:temporary/>
                <w:showingPlcHdr/>
                <w15:appearance w15:val="hidden"/>
              </w:sdtPr>
              <w:sdtEndPr/>
              <w:sdtContent>
                <w:r w:rsidR="00804FC2">
                  <w:t>Saturday</w:t>
                </w:r>
              </w:sdtContent>
            </w:sdt>
          </w:p>
        </w:tc>
      </w:tr>
      <w:tr w:rsidR="006F561E" w:rsidTr="00751101">
        <w:trPr>
          <w:trHeight w:val="360"/>
        </w:trPr>
        <w:tc>
          <w:tcPr>
            <w:tcW w:w="714" w:type="pct"/>
            <w:tcBorders>
              <w:bottom w:val="nil"/>
            </w:tcBorders>
          </w:tcPr>
          <w:p w:rsidR="006F561E" w:rsidRPr="009E4690" w:rsidRDefault="006F561E" w:rsidP="006F561E">
            <w:pPr>
              <w:pStyle w:val="Dates"/>
              <w:tabs>
                <w:tab w:val="center" w:pos="920"/>
                <w:tab w:val="right" w:pos="1840"/>
              </w:tabs>
              <w:spacing w:after="0"/>
              <w:rPr>
                <w:rFonts w:ascii="Baskerville Old Face" w:hAnsi="Baskerville Old Face"/>
                <w:b/>
              </w:rPr>
            </w:pPr>
            <w:r w:rsidRPr="00021719">
              <w:rPr>
                <w:rFonts w:ascii="Baskerville Old Face" w:hAnsi="Baskerville Old Face"/>
                <w:b/>
                <w:color w:val="1C6194" w:themeColor="accent2" w:themeShade="BF"/>
                <w:sz w:val="20"/>
                <w:szCs w:val="20"/>
              </w:rPr>
              <w:t>*Student’s Choice</w:t>
            </w:r>
            <w:r w:rsidRPr="00021719">
              <w:rPr>
                <w:rFonts w:ascii="Baskerville Old Face" w:hAnsi="Baskerville Old Face"/>
                <w:b/>
                <w:color w:val="1C6194" w:themeColor="accent2" w:themeShade="BF"/>
              </w:rPr>
              <w:t xml:space="preserve"> </w:t>
            </w:r>
            <w:r w:rsidRPr="009E4690">
              <w:rPr>
                <w:rFonts w:ascii="Baskerville Old Face" w:hAnsi="Baskerville Old Face"/>
                <w:b/>
              </w:rPr>
              <w:tab/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DocVariable MonthStart \@ dddd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9F4016">
              <w:rPr>
                <w:rFonts w:ascii="Baskerville Old Face" w:hAnsi="Baskerville Old Face"/>
                <w:b/>
              </w:rPr>
              <w:instrText>Saturday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= "Sunday" 1 ""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E4690" w:rsidRDefault="000E0418" w:rsidP="00021719">
            <w:pPr>
              <w:pStyle w:val="Dates"/>
              <w:tabs>
                <w:tab w:val="center" w:pos="920"/>
                <w:tab w:val="right" w:pos="1840"/>
              </w:tabs>
              <w:spacing w:after="0"/>
              <w:jc w:val="left"/>
              <w:rPr>
                <w:rFonts w:ascii="Baskerville Old Face" w:hAnsi="Baskerville Old Face"/>
                <w:b/>
              </w:rPr>
            </w:pPr>
            <w:r w:rsidRPr="00021719">
              <w:rPr>
                <w:rFonts w:ascii="Baskerville Old Face" w:hAnsi="Baskerville Old Face"/>
                <w:b/>
                <w:color w:val="1C6194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9E4690" w:rsidRDefault="006F561E" w:rsidP="006F561E">
            <w:pPr>
              <w:pStyle w:val="Dates"/>
              <w:rPr>
                <w:rFonts w:ascii="Baskerville Old Face" w:hAnsi="Baskerville Old Face"/>
                <w:b/>
              </w:rPr>
            </w:pP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DocVariable MonthStart \@ dddd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9F4016">
              <w:rPr>
                <w:rFonts w:ascii="Baskerville Old Face" w:hAnsi="Baskerville Old Face"/>
                <w:b/>
              </w:rPr>
              <w:instrText>Saturday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= "Tuesday" 1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IF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=B2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="009F4016">
              <w:rPr>
                <w:rFonts w:ascii="Baskerville Old Face" w:hAnsi="Baskerville Old Face"/>
                <w:b/>
                <w:noProof/>
              </w:rPr>
              <w:instrText>0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&lt;&gt; 0 </w:instrText>
            </w:r>
            <w:r w:rsidRPr="009E4690">
              <w:rPr>
                <w:rFonts w:ascii="Baskerville Old Face" w:hAnsi="Baskerville Old Face"/>
                <w:b/>
              </w:rPr>
              <w:fldChar w:fldCharType="begin"/>
            </w:r>
            <w:r w:rsidRPr="009E4690">
              <w:rPr>
                <w:rFonts w:ascii="Baskerville Old Face" w:hAnsi="Baskerville Old Face"/>
                <w:b/>
              </w:rPr>
              <w:instrText xml:space="preserve"> =B2+1 </w:instrText>
            </w:r>
            <w:r w:rsidRPr="009E4690">
              <w:rPr>
                <w:rFonts w:ascii="Baskerville Old Face" w:hAnsi="Baskerville Old Face"/>
                <w:b/>
              </w:rPr>
              <w:fldChar w:fldCharType="separate"/>
            </w:r>
            <w:r w:rsidRPr="009E4690">
              <w:rPr>
                <w:rFonts w:ascii="Baskerville Old Face" w:hAnsi="Baskerville Old Face"/>
                <w:b/>
                <w:noProof/>
              </w:rPr>
              <w:instrText>3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instrText xml:space="preserve"> "" </w:instrText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  <w:r w:rsidRPr="009E4690">
              <w:rPr>
                <w:rFonts w:ascii="Baskerville Old Face" w:hAnsi="Baskerville Old Face"/>
                <w:b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D20CFC" w:rsidRDefault="006F561E" w:rsidP="006F561E">
            <w:pPr>
              <w:pStyle w:val="Dates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DocVariable MonthStart \@ dddd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9F4016">
              <w:rPr>
                <w:rFonts w:ascii="Baskerville Old Face" w:hAnsi="Baskerville Old Face"/>
              </w:rPr>
              <w:instrText>Saturday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= "Wednesday" 1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=C2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9F4016">
              <w:rPr>
                <w:rFonts w:ascii="Baskerville Old Face" w:hAnsi="Baskerville Old Face"/>
                <w:noProof/>
              </w:rPr>
              <w:instrText>0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&lt;&gt; 0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=C2+1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Pr="00D20CFC">
              <w:rPr>
                <w:rFonts w:ascii="Baskerville Old Face" w:hAnsi="Baskerville Old Face"/>
                <w:noProof/>
              </w:rPr>
              <w:instrText>4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"" 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D20CFC" w:rsidRDefault="006F561E" w:rsidP="006F561E">
            <w:pPr>
              <w:pStyle w:val="Dates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DocVariable MonthStart \@ dddd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9F4016">
              <w:rPr>
                <w:rFonts w:ascii="Baskerville Old Face" w:hAnsi="Baskerville Old Face"/>
              </w:rPr>
              <w:instrText>Saturday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= "Thursday" 1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=D2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9F4016">
              <w:rPr>
                <w:rFonts w:ascii="Baskerville Old Face" w:hAnsi="Baskerville Old Face"/>
                <w:noProof/>
              </w:rPr>
              <w:instrText>0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&lt;&gt; 0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=D2+1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C83BD4">
              <w:rPr>
                <w:rFonts w:ascii="Baskerville Old Face" w:hAnsi="Baskerville Old Face"/>
                <w:noProof/>
              </w:rPr>
              <w:instrText>2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"" 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D20CFC" w:rsidRDefault="006F561E" w:rsidP="006F561E">
            <w:pPr>
              <w:pStyle w:val="Dates"/>
              <w:rPr>
                <w:rFonts w:ascii="Baskerville Old Face" w:hAnsi="Baskerville Old Face"/>
              </w:rPr>
            </w:pP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DocVariable MonthStart \@ dddd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9F4016">
              <w:rPr>
                <w:rFonts w:ascii="Baskerville Old Face" w:hAnsi="Baskerville Old Face"/>
              </w:rPr>
              <w:instrText>Saturday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= "Friday" 1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IF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=E2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9F4016">
              <w:rPr>
                <w:rFonts w:ascii="Baskerville Old Face" w:hAnsi="Baskerville Old Face"/>
                <w:noProof/>
              </w:rPr>
              <w:instrText>0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&lt;&gt; 0 </w:instrText>
            </w:r>
            <w:r w:rsidRPr="00D20CFC">
              <w:rPr>
                <w:rFonts w:ascii="Baskerville Old Face" w:hAnsi="Baskerville Old Face"/>
              </w:rPr>
              <w:fldChar w:fldCharType="begin"/>
            </w:r>
            <w:r w:rsidRPr="00D20CFC">
              <w:rPr>
                <w:rFonts w:ascii="Baskerville Old Face" w:hAnsi="Baskerville Old Face"/>
              </w:rPr>
              <w:instrText xml:space="preserve"> =E2+1 </w:instrText>
            </w:r>
            <w:r w:rsidRPr="00D20CFC">
              <w:rPr>
                <w:rFonts w:ascii="Baskerville Old Face" w:hAnsi="Baskerville Old Face"/>
              </w:rPr>
              <w:fldChar w:fldCharType="separate"/>
            </w:r>
            <w:r w:rsidR="00C83BD4">
              <w:rPr>
                <w:rFonts w:ascii="Baskerville Old Face" w:hAnsi="Baskerville Old Face"/>
                <w:noProof/>
              </w:rPr>
              <w:instrText>3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instrText xml:space="preserve"> "" </w:instrText>
            </w:r>
            <w:r w:rsidRPr="00D20CFC">
              <w:rPr>
                <w:rFonts w:ascii="Baskerville Old Face" w:hAnsi="Baskerville Old Face"/>
              </w:rPr>
              <w:fldChar w:fldCharType="end"/>
            </w:r>
            <w:r w:rsidRPr="00D20CFC">
              <w:rPr>
                <w:rFonts w:ascii="Baskerville Old Face" w:hAnsi="Baskerville Old Face"/>
              </w:rP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:rsidR="006F561E" w:rsidRPr="00D20CFC" w:rsidRDefault="006F561E" w:rsidP="006F561E">
            <w:pPr>
              <w:pStyle w:val="Dates"/>
              <w:rPr>
                <w:rFonts w:ascii="Baskerville Old Face" w:hAnsi="Baskerville Old Face"/>
              </w:rPr>
            </w:pPr>
          </w:p>
        </w:tc>
      </w:tr>
      <w:tr w:rsidR="006F561E" w:rsidTr="00751101">
        <w:trPr>
          <w:trHeight w:hRule="exact" w:val="819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0E0418" w:rsidRPr="00D77B08" w:rsidRDefault="000E0418" w:rsidP="000E0418">
            <w:pPr>
              <w:autoSpaceDE w:val="0"/>
              <w:autoSpaceDN w:val="0"/>
              <w:adjustRightInd w:val="0"/>
              <w:spacing w:before="0" w:after="0"/>
              <w:rPr>
                <w:rFonts w:ascii="Baskerville Old Face" w:hAnsi="Baskerville Old Face" w:cs="BaskOldFace"/>
                <w:b/>
                <w:color w:val="000000" w:themeColor="text1"/>
              </w:rPr>
            </w:pPr>
            <w:r w:rsidRPr="00D77B08">
              <w:rPr>
                <w:rFonts w:ascii="Baskerville Old Face" w:hAnsi="Baskerville Old Face" w:cs="BaskOldFace"/>
                <w:b/>
                <w:color w:val="000000" w:themeColor="text1"/>
              </w:rPr>
              <w:t xml:space="preserve">Allows the child to choose from snacks offered previously in the week. </w:t>
            </w:r>
          </w:p>
          <w:p w:rsidR="006F561E" w:rsidRPr="009E4690" w:rsidRDefault="006F561E" w:rsidP="00A95775">
            <w:pPr>
              <w:spacing w:after="0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0E0418" w:rsidP="00CB18BB">
            <w:pPr>
              <w:spacing w:after="0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  <w:color w:val="000000" w:themeColor="text1"/>
              </w:rPr>
              <w:t>Offered at the Program Coordinator’s discretion.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6F561E" w:rsidP="006F561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900CFD" w:rsidP="006F561E">
            <w:pPr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196786</wp:posOffset>
                  </wp:positionH>
                  <wp:positionV relativeFrom="paragraph">
                    <wp:posOffset>-79375</wp:posOffset>
                  </wp:positionV>
                  <wp:extent cx="711200" cy="639323"/>
                  <wp:effectExtent l="0" t="0" r="0" b="889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nowflake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11200" cy="639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900CFD" w:rsidP="008265FF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  <w:noProof/>
              </w:rPr>
              <w:drawing>
                <wp:anchor distT="0" distB="0" distL="114300" distR="114300" simplePos="0" relativeHeight="251662336" behindDoc="1" locked="0" layoutInCell="1" allowOverlap="1" wp14:anchorId="353B3550" wp14:editId="3B791282">
                  <wp:simplePos x="0" y="0"/>
                  <wp:positionH relativeFrom="column">
                    <wp:posOffset>219710</wp:posOffset>
                  </wp:positionH>
                  <wp:positionV relativeFrom="paragraph">
                    <wp:posOffset>-220345</wp:posOffset>
                  </wp:positionV>
                  <wp:extent cx="711200" cy="639323"/>
                  <wp:effectExtent l="0" t="0" r="0" b="889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nowflake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11200" cy="639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9E4690" w:rsidRDefault="00900CFD" w:rsidP="00C1605E">
            <w:pPr>
              <w:jc w:val="center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  <w:noProof/>
              </w:rPr>
              <w:drawing>
                <wp:anchor distT="0" distB="0" distL="114300" distR="114300" simplePos="0" relativeHeight="251664384" behindDoc="1" locked="0" layoutInCell="1" allowOverlap="1" wp14:anchorId="353B3550" wp14:editId="3B791282">
                  <wp:simplePos x="0" y="0"/>
                  <wp:positionH relativeFrom="column">
                    <wp:posOffset>203200</wp:posOffset>
                  </wp:positionH>
                  <wp:positionV relativeFrom="paragraph">
                    <wp:posOffset>-74295</wp:posOffset>
                  </wp:positionV>
                  <wp:extent cx="711200" cy="639323"/>
                  <wp:effectExtent l="0" t="0" r="0" b="8890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snowflake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711200" cy="639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F561E" w:rsidRPr="00D20CFC" w:rsidRDefault="006F561E" w:rsidP="006F561E">
            <w:pPr>
              <w:rPr>
                <w:rFonts w:ascii="Baskerville Old Face" w:hAnsi="Baskerville Old Face"/>
              </w:rPr>
            </w:pPr>
          </w:p>
        </w:tc>
      </w:tr>
      <w:tr w:rsidR="00751101" w:rsidTr="00751101">
        <w:trPr>
          <w:trHeight w:val="260"/>
        </w:trPr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6F561E" w:rsidRPr="009E4690" w:rsidRDefault="008F2006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6F561E" w:rsidRPr="009E4690" w:rsidRDefault="008F2006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6F561E" w:rsidRPr="009E4690" w:rsidRDefault="008F2006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3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6F561E" w:rsidRPr="009E4690" w:rsidRDefault="008F2006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4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6F561E" w:rsidRPr="009E4690" w:rsidRDefault="008F2006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5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6F561E" w:rsidRPr="009E4690" w:rsidRDefault="008F2006" w:rsidP="006F561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6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6F561E" w:rsidRPr="00D20CFC" w:rsidRDefault="008F2006" w:rsidP="006F561E">
            <w:pPr>
              <w:pStyle w:val="Dates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7</w:t>
            </w:r>
          </w:p>
        </w:tc>
      </w:tr>
      <w:tr w:rsidR="00751101" w:rsidTr="00E53C4E">
        <w:trPr>
          <w:trHeight w:hRule="exact" w:val="123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C1605E" w:rsidRPr="009E4690" w:rsidRDefault="00C65701" w:rsidP="00C1605E">
            <w:pPr>
              <w:rPr>
                <w:b/>
              </w:rPr>
            </w:pPr>
            <w:r w:rsidRPr="003D7AD5">
              <w:rPr>
                <w:rFonts w:ascii="Baskerville Old Face" w:eastAsia="Libre Baskerville" w:hAnsi="Baskerville Old Face" w:cs="Libre Baskerville"/>
                <w:b/>
                <w:color w:val="0070C0"/>
              </w:rPr>
              <w:t>*Allergy Alternative Available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C1605E" w:rsidRPr="009F4016" w:rsidRDefault="009F4016" w:rsidP="00C1605E">
            <w:pPr>
              <w:jc w:val="center"/>
              <w:rPr>
                <w:rFonts w:ascii="Baskerville Old Face" w:hAnsi="Baskerville Old Face"/>
                <w:b/>
                <w:color w:val="2683C6" w:themeColor="accent2"/>
                <w:sz w:val="20"/>
                <w:szCs w:val="20"/>
              </w:rPr>
            </w:pPr>
            <w:r w:rsidRPr="009F4016">
              <w:rPr>
                <w:rFonts w:ascii="Baskerville Old Face" w:hAnsi="Baskerville Old Face"/>
                <w:b/>
                <w:color w:val="2683C6" w:themeColor="accent2"/>
                <w:sz w:val="20"/>
                <w:szCs w:val="20"/>
              </w:rPr>
              <w:t>No School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751101" w:rsidRPr="006A65FD" w:rsidRDefault="000010A2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 w:rsidR="00751101" w:rsidRPr="006A65FD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C65701" w:rsidRPr="00BE22D7" w:rsidRDefault="00C65701" w:rsidP="00C65701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C1605E" w:rsidRPr="009E4690" w:rsidRDefault="00C1605E" w:rsidP="00751101">
            <w:pPr>
              <w:tabs>
                <w:tab w:val="left" w:pos="460"/>
              </w:tabs>
              <w:autoSpaceDE w:val="0"/>
              <w:autoSpaceDN w:val="0"/>
              <w:adjustRightInd w:val="0"/>
              <w:spacing w:before="0" w:after="0"/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751101" w:rsidRDefault="003D0CDE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Animal Crackers</w:t>
            </w:r>
          </w:p>
          <w:p w:rsidR="00751101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Yogurt</w:t>
            </w:r>
          </w:p>
          <w:p w:rsidR="00751101" w:rsidRPr="009E4690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C1605E" w:rsidRPr="00C745CF" w:rsidRDefault="00C1605E" w:rsidP="00C1605E">
            <w:pPr>
              <w:jc w:val="center"/>
              <w:rPr>
                <w:rFonts w:ascii="Baskerville Old Face" w:hAnsi="Baskerville Old Face"/>
                <w:b/>
                <w:color w:val="2683C6" w:themeColor="accent2"/>
                <w:sz w:val="16"/>
                <w:szCs w:val="16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751101" w:rsidRPr="00BE22D7" w:rsidRDefault="00751101" w:rsidP="0075110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C65701" w:rsidRPr="00BE22D7" w:rsidRDefault="00C65701" w:rsidP="00C65701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C1605E" w:rsidRPr="009E4690" w:rsidRDefault="00C1605E" w:rsidP="00564A8B">
            <w:pPr>
              <w:jc w:val="center"/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E91E65" w:rsidRPr="00E91E65" w:rsidRDefault="00E91E65" w:rsidP="00E91E6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E91E65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Baked Ch</w:t>
            </w:r>
            <w:r w:rsidR="00A97829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ips</w:t>
            </w:r>
          </w:p>
          <w:p w:rsidR="00E91E65" w:rsidRPr="00E91E65" w:rsidRDefault="00A97829" w:rsidP="00E91E6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Fruit Cup</w:t>
            </w:r>
          </w:p>
          <w:p w:rsidR="00E91E65" w:rsidRPr="00E91E65" w:rsidRDefault="00E91E65" w:rsidP="00E91E6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E91E65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Water</w:t>
            </w:r>
          </w:p>
          <w:p w:rsidR="00E91E65" w:rsidRPr="00E91E65" w:rsidRDefault="00E91E65" w:rsidP="00E91E6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E91E65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C1605E" w:rsidRPr="00E91E65" w:rsidRDefault="00E91E65" w:rsidP="00E91E65">
            <w:pPr>
              <w:rPr>
                <w:b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 xml:space="preserve">     </w:t>
            </w:r>
            <w:r w:rsidRPr="00E91E65"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C1605E" w:rsidRDefault="00C1605E" w:rsidP="00C1605E"/>
        </w:tc>
      </w:tr>
      <w:tr w:rsidR="00C1605E" w:rsidTr="00751101">
        <w:trPr>
          <w:trHeight w:val="350"/>
        </w:trPr>
        <w:tc>
          <w:tcPr>
            <w:tcW w:w="714" w:type="pct"/>
            <w:tcBorders>
              <w:bottom w:val="nil"/>
            </w:tcBorders>
          </w:tcPr>
          <w:p w:rsidR="00C1605E" w:rsidRPr="009E4690" w:rsidRDefault="008F2006" w:rsidP="00C1605E">
            <w:pPr>
              <w:pStyle w:val="Dates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C1605E">
            <w:pPr>
              <w:pStyle w:val="Dates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C1605E">
            <w:pPr>
              <w:pStyle w:val="Dates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C1605E">
            <w:pPr>
              <w:pStyle w:val="Dates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C1605E">
            <w:pPr>
              <w:pStyle w:val="Dates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9F4016">
            <w:pPr>
              <w:pStyle w:val="Dates"/>
              <w:jc w:val="left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Default="00C65701" w:rsidP="00C1605E">
            <w:pPr>
              <w:pStyle w:val="Dates"/>
            </w:pPr>
            <w:r>
              <w:t>14</w:t>
            </w:r>
          </w:p>
        </w:tc>
      </w:tr>
      <w:tr w:rsidR="00C1605E" w:rsidTr="00E53C4E">
        <w:trPr>
          <w:trHeight w:hRule="exact" w:val="106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1605E" w:rsidRPr="009E4690" w:rsidRDefault="00C1605E" w:rsidP="00C1605E">
            <w:pPr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6642E" w:rsidRPr="00BE22D7" w:rsidRDefault="0066642E" w:rsidP="0066642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C65701" w:rsidRPr="00BE22D7" w:rsidRDefault="00C65701" w:rsidP="00C65701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C1605E" w:rsidRPr="0066642E" w:rsidRDefault="00C1605E" w:rsidP="0066642E">
            <w:pPr>
              <w:ind w:firstLine="720"/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751101" w:rsidRPr="00BE22D7" w:rsidRDefault="003D0CDE" w:rsidP="00C65701">
            <w:pPr>
              <w:spacing w:before="0" w:after="0"/>
              <w:jc w:val="center"/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Times New Roman"/>
                <w:b/>
                <w:color w:val="000000" w:themeColor="text1"/>
                <w:sz w:val="22"/>
                <w:szCs w:val="22"/>
              </w:rPr>
              <w:t>Fruit Cup</w:t>
            </w:r>
          </w:p>
          <w:p w:rsidR="00751101" w:rsidRDefault="00751101" w:rsidP="00C6570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C1605E" w:rsidRPr="00751101" w:rsidRDefault="00751101" w:rsidP="00C65701">
            <w:pPr>
              <w:jc w:val="center"/>
              <w:rPr>
                <w:rFonts w:ascii="Baskerville Old Face" w:hAnsi="Baskerville Old Face"/>
                <w:sz w:val="16"/>
                <w:szCs w:val="16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6642E" w:rsidRPr="009E4690" w:rsidRDefault="00C65701" w:rsidP="0066642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 w:rsidR="0066642E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C65701" w:rsidRPr="00BE22D7" w:rsidRDefault="00C65701" w:rsidP="00C65701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C1605E" w:rsidRPr="009E4690" w:rsidRDefault="00C1605E" w:rsidP="00C1605E">
            <w:pPr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66642E" w:rsidRDefault="00A97829" w:rsidP="0066642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Multi-grain</w:t>
            </w:r>
            <w:r w:rsidR="0066642E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Chips</w:t>
            </w:r>
          </w:p>
          <w:p w:rsidR="0066642E" w:rsidRDefault="000F6409" w:rsidP="0066642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</w:t>
            </w:r>
            <w:r w:rsidR="0066642E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Cups</w:t>
            </w:r>
          </w:p>
          <w:p w:rsidR="00C1605E" w:rsidRPr="009E4690" w:rsidRDefault="0066642E" w:rsidP="0066642E">
            <w:pPr>
              <w:jc w:val="center"/>
              <w:rPr>
                <w:rFonts w:ascii="Baskerville Old Face" w:hAnsi="Baskerville Old Face"/>
                <w:b/>
                <w:color w:val="000000" w:themeColor="text1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751101" w:rsidRPr="00751101" w:rsidRDefault="00751101" w:rsidP="0075110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</w:pPr>
            <w:r w:rsidRPr="00751101">
              <w:rPr>
                <w:rFonts w:ascii="Baskerville Old Face" w:eastAsia="Times New Roman" w:hAnsi="Baskerville Old Face" w:cs="Arial"/>
                <w:b/>
                <w:color w:val="000000" w:themeColor="text1"/>
                <w:sz w:val="20"/>
                <w:szCs w:val="20"/>
              </w:rPr>
              <w:t>Cereal</w:t>
            </w:r>
          </w:p>
          <w:p w:rsidR="00C65701" w:rsidRPr="00BE22D7" w:rsidRDefault="00C65701" w:rsidP="00C65701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751101" w:rsidRPr="00751101" w:rsidRDefault="00751101" w:rsidP="00751101">
            <w:pPr>
              <w:spacing w:before="0" w:after="0"/>
              <w:jc w:val="center"/>
              <w:rPr>
                <w:rFonts w:ascii="Baskerville Old Face" w:hAnsi="Baskerville Old Face"/>
                <w:b/>
                <w:i/>
                <w:color w:val="1C6194" w:themeColor="accent2" w:themeShade="BF"/>
                <w:sz w:val="20"/>
                <w:szCs w:val="20"/>
              </w:rPr>
            </w:pPr>
            <w:r w:rsidRPr="00751101"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 xml:space="preserve">     *Student’s Choice</w:t>
            </w:r>
          </w:p>
          <w:p w:rsidR="00751101" w:rsidRDefault="00751101" w:rsidP="00C1605E">
            <w:pPr>
              <w:pStyle w:val="Dates"/>
              <w:tabs>
                <w:tab w:val="center" w:pos="920"/>
                <w:tab w:val="right" w:pos="1840"/>
              </w:tabs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</w:p>
          <w:p w:rsidR="00C1605E" w:rsidRPr="00751101" w:rsidRDefault="00C1605E" w:rsidP="00751101">
            <w:pPr>
              <w:ind w:firstLine="720"/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1605E" w:rsidRPr="00D20CFC" w:rsidRDefault="00C1605E" w:rsidP="00C1605E">
            <w:pPr>
              <w:rPr>
                <w:rFonts w:ascii="Baskerville Old Face" w:hAnsi="Baskerville Old Face"/>
              </w:rPr>
            </w:pPr>
          </w:p>
        </w:tc>
      </w:tr>
      <w:tr w:rsidR="00751101" w:rsidTr="00751101">
        <w:trPr>
          <w:trHeight w:val="370"/>
        </w:trPr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Pr="009E4690" w:rsidRDefault="00C65701" w:rsidP="00C1605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15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Pr="009E4690" w:rsidRDefault="00C65701" w:rsidP="00C1605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16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Pr="009E4690" w:rsidRDefault="00C65701" w:rsidP="00C1605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17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Pr="009E4690" w:rsidRDefault="00C65701" w:rsidP="00C1605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18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Pr="009E4690" w:rsidRDefault="00C65701" w:rsidP="00C1605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19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Pr="009E4690" w:rsidRDefault="00C65701" w:rsidP="00C1605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Pr="00D20CFC" w:rsidRDefault="00C65701" w:rsidP="00C1605E">
            <w:pPr>
              <w:pStyle w:val="Dates"/>
              <w:rPr>
                <w:rFonts w:ascii="Baskerville Old Face" w:hAnsi="Baskerville Old Face"/>
              </w:rPr>
            </w:pPr>
            <w:r>
              <w:rPr>
                <w:rFonts w:ascii="Baskerville Old Face" w:hAnsi="Baskerville Old Face"/>
              </w:rPr>
              <w:t>21</w:t>
            </w:r>
          </w:p>
        </w:tc>
      </w:tr>
      <w:tr w:rsidR="00751101" w:rsidTr="00751101">
        <w:trPr>
          <w:trHeight w:hRule="exact" w:val="1152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C1605E" w:rsidRPr="009E4690" w:rsidRDefault="00C1605E" w:rsidP="00C1605E">
            <w:pPr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C1605E" w:rsidRPr="009E4690" w:rsidRDefault="009F4016" w:rsidP="009F4016">
            <w:pPr>
              <w:jc w:val="center"/>
              <w:rPr>
                <w:rFonts w:ascii="Baskerville Old Face" w:hAnsi="Baskerville Old Face"/>
                <w:b/>
                <w:sz w:val="22"/>
                <w:szCs w:val="22"/>
              </w:rPr>
            </w:pPr>
            <w:r w:rsidRPr="009F4016">
              <w:rPr>
                <w:rFonts w:ascii="Baskerville Old Face" w:hAnsi="Baskerville Old Face"/>
                <w:b/>
                <w:color w:val="2683C6" w:themeColor="accent2"/>
                <w:sz w:val="20"/>
                <w:szCs w:val="20"/>
              </w:rPr>
              <w:t>No School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751101" w:rsidRPr="00BE22D7" w:rsidRDefault="00751101" w:rsidP="00751101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Muffin</w:t>
            </w:r>
          </w:p>
          <w:p w:rsidR="00C65701" w:rsidRPr="00BE22D7" w:rsidRDefault="00C65701" w:rsidP="00C65701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C1605E" w:rsidRPr="009E4690" w:rsidRDefault="00C1605E" w:rsidP="00C1605E">
            <w:pPr>
              <w:ind w:firstLine="720"/>
              <w:rPr>
                <w:rFonts w:ascii="Baskerville Old Face" w:hAnsi="Baskerville Old Face"/>
                <w:b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66642E" w:rsidRDefault="00E10F2A" w:rsidP="0066642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Chex Mix</w:t>
            </w:r>
          </w:p>
          <w:p w:rsidR="0066642E" w:rsidRDefault="000F6409" w:rsidP="0066642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Fruit</w:t>
            </w:r>
            <w:r w:rsidR="0066642E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 xml:space="preserve"> Cups</w:t>
            </w:r>
          </w:p>
          <w:p w:rsidR="00C1605E" w:rsidRPr="009E4690" w:rsidRDefault="0066642E" w:rsidP="0066642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Water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66642E" w:rsidRPr="00BE22D7" w:rsidRDefault="0066642E" w:rsidP="0066642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Cereal</w:t>
            </w:r>
          </w:p>
          <w:p w:rsidR="0066642E" w:rsidRPr="00BE22D7" w:rsidRDefault="0066642E" w:rsidP="0066642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Apple/Banana</w:t>
            </w:r>
          </w:p>
          <w:p w:rsidR="00C65701" w:rsidRPr="00BE22D7" w:rsidRDefault="00C65701" w:rsidP="00C65701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C1605E" w:rsidRPr="009E4690" w:rsidRDefault="00C1605E" w:rsidP="0066642E">
            <w:pPr>
              <w:ind w:firstLine="720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751101" w:rsidRPr="00751101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751101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Goldfish</w:t>
            </w:r>
          </w:p>
          <w:p w:rsidR="00751101" w:rsidRPr="00751101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751101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Yogurt</w:t>
            </w:r>
          </w:p>
          <w:p w:rsidR="00751101" w:rsidRPr="00751101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751101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Water</w:t>
            </w:r>
          </w:p>
          <w:p w:rsidR="00751101" w:rsidRPr="00751101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751101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C1605E" w:rsidRPr="009E4690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/>
                <w:b/>
              </w:rPr>
            </w:pPr>
            <w:r w:rsidRPr="00751101"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DFE3E5" w:themeFill="background2"/>
          </w:tcPr>
          <w:p w:rsidR="00C1605E" w:rsidRPr="00D20CFC" w:rsidRDefault="00C1605E" w:rsidP="00C1605E">
            <w:pPr>
              <w:rPr>
                <w:rFonts w:ascii="Baskerville Old Face" w:hAnsi="Baskerville Old Face"/>
              </w:rPr>
            </w:pPr>
          </w:p>
        </w:tc>
      </w:tr>
      <w:tr w:rsidR="00C1605E" w:rsidTr="00751101">
        <w:trPr>
          <w:trHeight w:val="370"/>
        </w:trPr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C1605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22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C1605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23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C1605E">
            <w:pPr>
              <w:pStyle w:val="Dates"/>
              <w:rPr>
                <w:rFonts w:ascii="Baskerville Old Face" w:hAnsi="Baskerville Old Face"/>
                <w:b/>
              </w:rPr>
            </w:pPr>
            <w:r>
              <w:rPr>
                <w:rFonts w:ascii="Baskerville Old Face" w:hAnsi="Baskerville Old Face"/>
                <w:b/>
              </w:rPr>
              <w:t>24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C1605E">
            <w:pPr>
              <w:pStyle w:val="Dates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C1605E">
            <w:pPr>
              <w:pStyle w:val="Dates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Pr="009E4690" w:rsidRDefault="00C65701" w:rsidP="00C1605E">
            <w:pPr>
              <w:pStyle w:val="Dates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714" w:type="pct"/>
            <w:tcBorders>
              <w:bottom w:val="nil"/>
            </w:tcBorders>
          </w:tcPr>
          <w:p w:rsidR="00C1605E" w:rsidRDefault="00C65701" w:rsidP="00C1605E">
            <w:pPr>
              <w:pStyle w:val="Dates"/>
            </w:pPr>
            <w:r>
              <w:t>28</w:t>
            </w:r>
          </w:p>
        </w:tc>
      </w:tr>
      <w:tr w:rsidR="00C1605E" w:rsidTr="00751101">
        <w:trPr>
          <w:trHeight w:hRule="exact" w:val="1143"/>
        </w:trPr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1605E" w:rsidRPr="009E4690" w:rsidRDefault="00C1605E" w:rsidP="00C1605E">
            <w:pPr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0F6409" w:rsidRPr="009E4690" w:rsidRDefault="000F6409" w:rsidP="000F6409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Apple Slices w/Nutella</w:t>
            </w:r>
          </w:p>
          <w:p w:rsidR="000F6409" w:rsidRDefault="000F6409" w:rsidP="000F6409">
            <w:pPr>
              <w:jc w:val="center"/>
            </w:pPr>
            <w:r w:rsidRPr="008E6BF8">
              <w:rPr>
                <w:rFonts w:ascii="Baskerville Old Face" w:hAnsi="Baskerville Old Face" w:cs="BaskOldFace"/>
                <w:b/>
                <w:color w:val="0070C0"/>
                <w:sz w:val="22"/>
                <w:szCs w:val="22"/>
              </w:rPr>
              <w:t>*</w:t>
            </w: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Milk</w:t>
            </w:r>
          </w:p>
          <w:p w:rsidR="00C1605E" w:rsidRPr="009E4690" w:rsidRDefault="00C1605E" w:rsidP="00751101">
            <w:pPr>
              <w:ind w:firstLine="720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751101" w:rsidRDefault="000010A2" w:rsidP="000010A2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Multi-grain Chips</w:t>
            </w:r>
            <w:bookmarkStart w:id="0" w:name="_GoBack"/>
            <w:bookmarkEnd w:id="0"/>
          </w:p>
          <w:p w:rsidR="003D0CDE" w:rsidRDefault="003D0CDE" w:rsidP="003D0CDE">
            <w:pPr>
              <w:spacing w:before="0" w:after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Cheese Stick</w:t>
            </w:r>
            <w:r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/Cubes</w:t>
            </w:r>
          </w:p>
          <w:p w:rsidR="00751101" w:rsidRPr="009E4690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C1605E" w:rsidRPr="009E4690" w:rsidRDefault="00C1605E" w:rsidP="00C1605E">
            <w:pPr>
              <w:jc w:val="center"/>
              <w:rPr>
                <w:rFonts w:ascii="Baskerville Old Face" w:hAnsi="Baskerville Old Face"/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3D0CDE" w:rsidRPr="006A65FD" w:rsidRDefault="003D0CDE" w:rsidP="003D0CD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Breakfast Bar</w:t>
            </w:r>
          </w:p>
          <w:p w:rsidR="00C65701" w:rsidRPr="00BE22D7" w:rsidRDefault="00C65701" w:rsidP="00C65701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C1605E" w:rsidRPr="009E4690" w:rsidRDefault="00C1605E" w:rsidP="0066642E">
            <w:pPr>
              <w:ind w:firstLine="720"/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751101" w:rsidRPr="009E4690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Baked C</w:t>
            </w:r>
            <w:r w:rsidR="003D0CDE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hips</w:t>
            </w:r>
          </w:p>
          <w:p w:rsidR="00751101" w:rsidRPr="009E4690" w:rsidRDefault="003D0CDE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Fruit Cup</w:t>
            </w:r>
          </w:p>
          <w:p w:rsidR="00751101" w:rsidRPr="009E4690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 w:rsidRPr="009E4690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Water</w:t>
            </w:r>
          </w:p>
          <w:p w:rsidR="00C1605E" w:rsidRPr="009E4690" w:rsidRDefault="00C1605E" w:rsidP="00C1605E">
            <w:pPr>
              <w:autoSpaceDE w:val="0"/>
              <w:autoSpaceDN w:val="0"/>
              <w:adjustRightInd w:val="0"/>
              <w:spacing w:before="0" w:after="0"/>
              <w:jc w:val="center"/>
              <w:rPr>
                <w:b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751101" w:rsidRPr="006A65FD" w:rsidRDefault="003D0CDE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Muffin</w:t>
            </w:r>
          </w:p>
          <w:p w:rsidR="00C65701" w:rsidRPr="00BE22D7" w:rsidRDefault="00C65701" w:rsidP="00C65701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751101" w:rsidRPr="006A65FD" w:rsidRDefault="00751101" w:rsidP="00751101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</w:pPr>
            <w:r w:rsidRPr="006A65FD">
              <w:rPr>
                <w:rFonts w:ascii="Baskerville Old Face" w:hAnsi="Baskerville Old Face" w:cs="BaskOldFace"/>
                <w:b/>
                <w:color w:val="000000"/>
                <w:sz w:val="20"/>
                <w:szCs w:val="20"/>
              </w:rPr>
              <w:t>-or-</w:t>
            </w:r>
          </w:p>
          <w:p w:rsidR="00C1605E" w:rsidRPr="009E4690" w:rsidRDefault="00751101" w:rsidP="00751101">
            <w:pPr>
              <w:rPr>
                <w:b/>
              </w:rPr>
            </w:pPr>
            <w:r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 xml:space="preserve">   </w:t>
            </w:r>
            <w:r w:rsidRPr="006A65FD">
              <w:rPr>
                <w:rFonts w:ascii="Baskerville Old Face" w:hAnsi="Baskerville Old Face" w:cs="BaskOldFace"/>
                <w:b/>
                <w:color w:val="1C6194" w:themeColor="accent2" w:themeShade="BF"/>
                <w:sz w:val="20"/>
                <w:szCs w:val="20"/>
              </w:rPr>
              <w:t>*Student’s Choice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:rsidR="00C1605E" w:rsidRDefault="00C1605E" w:rsidP="00C1605E"/>
        </w:tc>
      </w:tr>
      <w:tr w:rsidR="00751101" w:rsidTr="00751101">
        <w:trPr>
          <w:trHeight w:val="80"/>
        </w:trPr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Pr="009E4690" w:rsidRDefault="00C65701" w:rsidP="00C1605E">
            <w:pPr>
              <w:pStyle w:val="Dates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Pr="009E4690" w:rsidRDefault="00C65701" w:rsidP="00C1605E">
            <w:pPr>
              <w:pStyle w:val="Dates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Pr="009E4690" w:rsidRDefault="00C65701" w:rsidP="00C1605E">
            <w:pPr>
              <w:pStyle w:val="Dates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Default="00C1605E" w:rsidP="00C1605E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Default="00C1605E" w:rsidP="00C1605E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Default="00C1605E" w:rsidP="00C1605E">
            <w:pPr>
              <w:pStyle w:val="Dates"/>
            </w:pPr>
          </w:p>
        </w:tc>
        <w:tc>
          <w:tcPr>
            <w:tcW w:w="714" w:type="pct"/>
            <w:tcBorders>
              <w:bottom w:val="nil"/>
            </w:tcBorders>
            <w:shd w:val="clear" w:color="auto" w:fill="DFE3E5" w:themeFill="background2"/>
          </w:tcPr>
          <w:p w:rsidR="00C1605E" w:rsidRDefault="00C1605E" w:rsidP="00C1605E">
            <w:pPr>
              <w:pStyle w:val="Dates"/>
            </w:pPr>
          </w:p>
        </w:tc>
      </w:tr>
      <w:tr w:rsidR="00751101" w:rsidTr="00751101">
        <w:trPr>
          <w:trHeight w:hRule="exact" w:val="783"/>
        </w:trPr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C1605E" w:rsidRDefault="00C1605E" w:rsidP="00C1605E"/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E91E65" w:rsidRPr="009E4690" w:rsidRDefault="00C65701" w:rsidP="00E91E65">
            <w:pPr>
              <w:autoSpaceDE w:val="0"/>
              <w:autoSpaceDN w:val="0"/>
              <w:adjustRightInd w:val="0"/>
              <w:spacing w:before="0" w:after="0"/>
              <w:jc w:val="center"/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</w:pPr>
            <w:r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>Breakfast</w:t>
            </w:r>
            <w:r w:rsidR="00E91E65">
              <w:rPr>
                <w:rFonts w:ascii="Baskerville Old Face" w:hAnsi="Baskerville Old Face" w:cs="BaskOldFace"/>
                <w:b/>
                <w:color w:val="000000"/>
                <w:sz w:val="22"/>
                <w:szCs w:val="22"/>
              </w:rPr>
              <w:t xml:space="preserve"> Bar</w:t>
            </w:r>
          </w:p>
          <w:p w:rsidR="00C65701" w:rsidRPr="00BE22D7" w:rsidRDefault="00C65701" w:rsidP="00C65701">
            <w:pPr>
              <w:spacing w:before="0"/>
              <w:jc w:val="center"/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</w:pPr>
            <w:r w:rsidRPr="00252F11">
              <w:rPr>
                <w:rFonts w:ascii="Baskerville Old Face" w:eastAsia="Times New Roman" w:hAnsi="Baskerville Old Face" w:cs="Arial"/>
                <w:b/>
                <w:color w:val="0070C0"/>
                <w:sz w:val="22"/>
                <w:szCs w:val="22"/>
              </w:rPr>
              <w:t>*</w:t>
            </w:r>
            <w:r w:rsidRPr="00BE22D7">
              <w:rPr>
                <w:rFonts w:ascii="Baskerville Old Face" w:eastAsia="Times New Roman" w:hAnsi="Baskerville Old Face" w:cs="Arial"/>
                <w:b/>
                <w:color w:val="000000" w:themeColor="text1"/>
                <w:sz w:val="22"/>
                <w:szCs w:val="22"/>
              </w:rPr>
              <w:t>Milk</w:t>
            </w:r>
          </w:p>
          <w:p w:rsidR="00751101" w:rsidRDefault="00751101" w:rsidP="00C1605E"/>
          <w:p w:rsidR="00751101" w:rsidRPr="00751101" w:rsidRDefault="00751101" w:rsidP="00751101"/>
          <w:p w:rsidR="00751101" w:rsidRPr="00751101" w:rsidRDefault="00751101" w:rsidP="00751101"/>
          <w:p w:rsidR="00C1605E" w:rsidRPr="00751101" w:rsidRDefault="00C1605E" w:rsidP="00751101">
            <w:pPr>
              <w:ind w:firstLine="720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C1605E" w:rsidRDefault="00C1605E" w:rsidP="00C1605E"/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C1605E" w:rsidRDefault="00C1605E" w:rsidP="00C1605E"/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C1605E" w:rsidRDefault="000E0418" w:rsidP="00C1605E">
            <w:r>
              <w:rPr>
                <w:b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-664845</wp:posOffset>
                  </wp:positionH>
                  <wp:positionV relativeFrom="paragraph">
                    <wp:posOffset>-186055</wp:posOffset>
                  </wp:positionV>
                  <wp:extent cx="2482850" cy="123825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 love winter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8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751101" w:rsidRDefault="00751101" w:rsidP="00C1605E"/>
          <w:p w:rsidR="00751101" w:rsidRPr="00751101" w:rsidRDefault="00751101" w:rsidP="00751101"/>
          <w:p w:rsidR="00751101" w:rsidRPr="00751101" w:rsidRDefault="00751101" w:rsidP="00751101"/>
          <w:p w:rsidR="00751101" w:rsidRPr="00751101" w:rsidRDefault="00751101" w:rsidP="00751101"/>
          <w:p w:rsidR="00C1605E" w:rsidRPr="00751101" w:rsidRDefault="00C1605E" w:rsidP="00751101">
            <w:pPr>
              <w:ind w:firstLine="720"/>
            </w:pPr>
          </w:p>
        </w:tc>
        <w:tc>
          <w:tcPr>
            <w:tcW w:w="714" w:type="pct"/>
            <w:tcBorders>
              <w:top w:val="nil"/>
            </w:tcBorders>
            <w:shd w:val="clear" w:color="auto" w:fill="DFE3E5" w:themeFill="background2"/>
          </w:tcPr>
          <w:p w:rsidR="00C1605E" w:rsidRDefault="00C1605E" w:rsidP="00C1605E"/>
        </w:tc>
      </w:tr>
    </w:tbl>
    <w:p w:rsidR="00F8354F" w:rsidRDefault="00F8354F" w:rsidP="00751101">
      <w:pPr>
        <w:pStyle w:val="NoSpacing"/>
      </w:pPr>
    </w:p>
    <w:sectPr w:rsidR="00F8354F" w:rsidSect="00751101">
      <w:pgSz w:w="15840" w:h="12240" w:orient="landscape" w:code="1"/>
      <w:pgMar w:top="720" w:right="720" w:bottom="720" w:left="720" w:header="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2E9E" w:rsidRDefault="00542E9E">
      <w:pPr>
        <w:spacing w:before="0" w:after="0"/>
      </w:pPr>
      <w:r>
        <w:separator/>
      </w:r>
    </w:p>
  </w:endnote>
  <w:endnote w:type="continuationSeparator" w:id="0">
    <w:p w:rsidR="00542E9E" w:rsidRDefault="00542E9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2E9E" w:rsidRDefault="00542E9E">
      <w:pPr>
        <w:spacing w:before="0" w:after="0"/>
      </w:pPr>
      <w:r>
        <w:separator/>
      </w:r>
    </w:p>
  </w:footnote>
  <w:footnote w:type="continuationSeparator" w:id="0">
    <w:p w:rsidR="00542E9E" w:rsidRDefault="00542E9E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1/31/2022"/>
    <w:docVar w:name="MonthStart" w:val="1/1/2022"/>
  </w:docVars>
  <w:rsids>
    <w:rsidRoot w:val="00EF26E1"/>
    <w:rsid w:val="000010A2"/>
    <w:rsid w:val="00021719"/>
    <w:rsid w:val="00033EDB"/>
    <w:rsid w:val="000958A4"/>
    <w:rsid w:val="000E0418"/>
    <w:rsid w:val="000F6409"/>
    <w:rsid w:val="00262469"/>
    <w:rsid w:val="003A221C"/>
    <w:rsid w:val="003B46B4"/>
    <w:rsid w:val="003D0CDE"/>
    <w:rsid w:val="00493576"/>
    <w:rsid w:val="004C7494"/>
    <w:rsid w:val="004E0BBB"/>
    <w:rsid w:val="004E34E8"/>
    <w:rsid w:val="00532D2F"/>
    <w:rsid w:val="00542E9E"/>
    <w:rsid w:val="00564A8B"/>
    <w:rsid w:val="0063118E"/>
    <w:rsid w:val="0066642E"/>
    <w:rsid w:val="006F561E"/>
    <w:rsid w:val="00704B49"/>
    <w:rsid w:val="00751101"/>
    <w:rsid w:val="007F20A4"/>
    <w:rsid w:val="007F7A5D"/>
    <w:rsid w:val="00804FC2"/>
    <w:rsid w:val="008265FF"/>
    <w:rsid w:val="008D616C"/>
    <w:rsid w:val="008E4054"/>
    <w:rsid w:val="008F2006"/>
    <w:rsid w:val="008F429E"/>
    <w:rsid w:val="00900CFD"/>
    <w:rsid w:val="00984C63"/>
    <w:rsid w:val="009E4690"/>
    <w:rsid w:val="009F4016"/>
    <w:rsid w:val="00A03BF5"/>
    <w:rsid w:val="00A45F9D"/>
    <w:rsid w:val="00A65D95"/>
    <w:rsid w:val="00A95775"/>
    <w:rsid w:val="00A97829"/>
    <w:rsid w:val="00B1753F"/>
    <w:rsid w:val="00B936C4"/>
    <w:rsid w:val="00BB4F88"/>
    <w:rsid w:val="00BE55EB"/>
    <w:rsid w:val="00C1605E"/>
    <w:rsid w:val="00C65701"/>
    <w:rsid w:val="00C83BD4"/>
    <w:rsid w:val="00CA55EB"/>
    <w:rsid w:val="00CB18BB"/>
    <w:rsid w:val="00D20CFC"/>
    <w:rsid w:val="00DD332C"/>
    <w:rsid w:val="00E02543"/>
    <w:rsid w:val="00E10F2A"/>
    <w:rsid w:val="00E53C4E"/>
    <w:rsid w:val="00E6043F"/>
    <w:rsid w:val="00E91E65"/>
    <w:rsid w:val="00EA11E4"/>
    <w:rsid w:val="00EA45F5"/>
    <w:rsid w:val="00EF26E1"/>
    <w:rsid w:val="00F8354F"/>
    <w:rsid w:val="00F94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EE93B6"/>
  <w15:docId w15:val="{04F79004-AD5D-4415-BD29-258261A5D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0CDE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335B74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26435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qFormat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rmalWeb">
    <w:name w:val="Normal (Web)"/>
    <w:basedOn w:val="Normal"/>
    <w:uiPriority w:val="99"/>
    <w:semiHidden/>
    <w:unhideWhenUsed/>
    <w:rsid w:val="00EF26E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8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bst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22C1CDF663B42B488814F248E320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70F3A-55D5-46DD-A142-B5536E9C9B89}"/>
      </w:docPartPr>
      <w:docPartBody>
        <w:p w:rsidR="003B6BAB" w:rsidRDefault="00827898">
          <w:pPr>
            <w:pStyle w:val="E22C1CDF663B42B488814F248E3209A2"/>
          </w:pPr>
          <w:r>
            <w:t>Sunday</w:t>
          </w:r>
        </w:p>
      </w:docPartBody>
    </w:docPart>
    <w:docPart>
      <w:docPartPr>
        <w:name w:val="98DF9B29144B4D468E0F41C93D6B5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74F00-BB1E-40D0-9225-97A59E370899}"/>
      </w:docPartPr>
      <w:docPartBody>
        <w:p w:rsidR="003B6BAB" w:rsidRDefault="00827898">
          <w:pPr>
            <w:pStyle w:val="98DF9B29144B4D468E0F41C93D6B5407"/>
          </w:pPr>
          <w:r>
            <w:t>Monday</w:t>
          </w:r>
        </w:p>
      </w:docPartBody>
    </w:docPart>
    <w:docPart>
      <w:docPartPr>
        <w:name w:val="2F297BD38AE44DA6BAF995B31BA0E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F40EE-14D8-49E8-B9A1-41059254C49C}"/>
      </w:docPartPr>
      <w:docPartBody>
        <w:p w:rsidR="003B6BAB" w:rsidRDefault="00827898">
          <w:pPr>
            <w:pStyle w:val="2F297BD38AE44DA6BAF995B31BA0E1B3"/>
          </w:pPr>
          <w:r>
            <w:t>Tuesday</w:t>
          </w:r>
        </w:p>
      </w:docPartBody>
    </w:docPart>
    <w:docPart>
      <w:docPartPr>
        <w:name w:val="5F127F84D2BE4C4487A030A31B9FD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1F78B0-43AE-46D9-B63E-CD44C92B2D90}"/>
      </w:docPartPr>
      <w:docPartBody>
        <w:p w:rsidR="003B6BAB" w:rsidRDefault="00827898">
          <w:pPr>
            <w:pStyle w:val="5F127F84D2BE4C4487A030A31B9FDF7F"/>
          </w:pPr>
          <w:r>
            <w:t>Wednesday</w:t>
          </w:r>
        </w:p>
      </w:docPartBody>
    </w:docPart>
    <w:docPart>
      <w:docPartPr>
        <w:name w:val="302B3CA4DE194B1DAC35C05DBA3F2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56375-A69C-4E37-B63F-C665166A76DC}"/>
      </w:docPartPr>
      <w:docPartBody>
        <w:p w:rsidR="003B6BAB" w:rsidRDefault="00827898">
          <w:pPr>
            <w:pStyle w:val="302B3CA4DE194B1DAC35C05DBA3F2158"/>
          </w:pPr>
          <w:r>
            <w:t>Thursday</w:t>
          </w:r>
        </w:p>
      </w:docPartBody>
    </w:docPart>
    <w:docPart>
      <w:docPartPr>
        <w:name w:val="CDF1E2647EA74A59BB23592B162F2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B721E-ED25-4FAE-88D4-7F8DA6AF4B61}"/>
      </w:docPartPr>
      <w:docPartBody>
        <w:p w:rsidR="003B6BAB" w:rsidRDefault="00827898">
          <w:pPr>
            <w:pStyle w:val="CDF1E2647EA74A59BB23592B162F2124"/>
          </w:pPr>
          <w:r>
            <w:t>Friday</w:t>
          </w:r>
        </w:p>
      </w:docPartBody>
    </w:docPart>
    <w:docPart>
      <w:docPartPr>
        <w:name w:val="D2EBDD68FA364D8EBF85999D793A6E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9BC566-B9E1-42D0-822B-341D1ADE4AA4}"/>
      </w:docPartPr>
      <w:docPartBody>
        <w:p w:rsidR="003B6BAB" w:rsidRDefault="00827898">
          <w:pPr>
            <w:pStyle w:val="D2EBDD68FA364D8EBF85999D793A6EF6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sk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ibre Baskerville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6E2"/>
    <w:rsid w:val="0026669B"/>
    <w:rsid w:val="003566E2"/>
    <w:rsid w:val="003B6BAB"/>
    <w:rsid w:val="00827898"/>
    <w:rsid w:val="00865416"/>
    <w:rsid w:val="009C2B79"/>
    <w:rsid w:val="00A57615"/>
    <w:rsid w:val="00E8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22C1CDF663B42B488814F248E3209A2">
    <w:name w:val="E22C1CDF663B42B488814F248E3209A2"/>
  </w:style>
  <w:style w:type="paragraph" w:customStyle="1" w:styleId="98DF9B29144B4D468E0F41C93D6B5407">
    <w:name w:val="98DF9B29144B4D468E0F41C93D6B5407"/>
  </w:style>
  <w:style w:type="paragraph" w:customStyle="1" w:styleId="2F297BD38AE44DA6BAF995B31BA0E1B3">
    <w:name w:val="2F297BD38AE44DA6BAF995B31BA0E1B3"/>
  </w:style>
  <w:style w:type="paragraph" w:customStyle="1" w:styleId="5F127F84D2BE4C4487A030A31B9FDF7F">
    <w:name w:val="5F127F84D2BE4C4487A030A31B9FDF7F"/>
  </w:style>
  <w:style w:type="paragraph" w:customStyle="1" w:styleId="302B3CA4DE194B1DAC35C05DBA3F2158">
    <w:name w:val="302B3CA4DE194B1DAC35C05DBA3F2158"/>
  </w:style>
  <w:style w:type="paragraph" w:customStyle="1" w:styleId="CDF1E2647EA74A59BB23592B162F2124">
    <w:name w:val="CDF1E2647EA74A59BB23592B162F2124"/>
  </w:style>
  <w:style w:type="paragraph" w:customStyle="1" w:styleId="D2EBDD68FA364D8EBF85999D793A6EF6">
    <w:name w:val="D2EBDD68FA364D8EBF85999D793A6EF6"/>
  </w:style>
  <w:style w:type="paragraph" w:customStyle="1" w:styleId="E8A12F87F52F433CB539EEB3EFAD1377">
    <w:name w:val="E8A12F87F52F433CB539EEB3EFAD1377"/>
  </w:style>
  <w:style w:type="paragraph" w:customStyle="1" w:styleId="34CF85D7BBD04A3788899EA0BB9B8E1E">
    <w:name w:val="34CF85D7BBD04A3788899EA0BB9B8E1E"/>
  </w:style>
  <w:style w:type="paragraph" w:customStyle="1" w:styleId="5AB1777640A045D9B83860322CDDF876">
    <w:name w:val="5AB1777640A045D9B83860322CDDF876"/>
  </w:style>
  <w:style w:type="paragraph" w:customStyle="1" w:styleId="D213DB1F6A6743B38D3A9AE7D893DF4A">
    <w:name w:val="D213DB1F6A6743B38D3A9AE7D893DF4A"/>
  </w:style>
  <w:style w:type="paragraph" w:customStyle="1" w:styleId="497EA672467046C2801267F21905D506">
    <w:name w:val="497EA672467046C2801267F21905D506"/>
  </w:style>
  <w:style w:type="paragraph" w:customStyle="1" w:styleId="9694D36225254414AF78355BFE9CAB9E">
    <w:name w:val="9694D36225254414AF78355BFE9CAB9E"/>
  </w:style>
  <w:style w:type="paragraph" w:customStyle="1" w:styleId="526905D0A40D4A53BC0888257852FBC7">
    <w:name w:val="526905D0A40D4A53BC0888257852FBC7"/>
  </w:style>
  <w:style w:type="paragraph" w:customStyle="1" w:styleId="DB35DEF9C25841A2B1D324E9A72EF7F4">
    <w:name w:val="DB35DEF9C25841A2B1D324E9A72EF7F4"/>
    <w:rsid w:val="003566E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Integral">
  <a:themeElements>
    <a:clrScheme name="Integral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B9F25"/>
      </a:hlink>
      <a:folHlink>
        <a:srgbClr val="B26B02"/>
      </a:folHlink>
    </a:clrScheme>
    <a:fontScheme name="Integral">
      <a:majorFont>
        <a:latin typeface="Tw Cen MT Condensed" panose="020B06060201040202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Grek" typeface="Calibri"/>
        <a:font script="Cyrl" typeface="Calibri"/>
        <a:font script="Jpan" typeface="メイリオ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Integral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682D6EBE-8D36-4FF2-9DB3-F3D8D7B671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3BEC48-801A-407A-A15F-0E00236C0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124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Tonya Combs</dc:creator>
  <cp:keywords/>
  <dc:description/>
  <cp:lastModifiedBy>Tonya Combs</cp:lastModifiedBy>
  <cp:revision>6</cp:revision>
  <cp:lastPrinted>2021-04-09T15:29:00Z</cp:lastPrinted>
  <dcterms:created xsi:type="dcterms:W3CDTF">2021-04-13T18:41:00Z</dcterms:created>
  <dcterms:modified xsi:type="dcterms:W3CDTF">2022-07-20T14:38:00Z</dcterms:modified>
  <cp:category/>
</cp:coreProperties>
</file>