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:rsidR="00F8354F" w:rsidRPr="00A45F9D" w:rsidRDefault="00EC0098" w:rsidP="001301A0">
            <w:pPr>
              <w:pStyle w:val="Month"/>
              <w:tabs>
                <w:tab w:val="left" w:pos="3090"/>
                <w:tab w:val="right" w:pos="11670"/>
              </w:tabs>
              <w:spacing w:after="40"/>
              <w:jc w:val="left"/>
              <w:rPr>
                <w:rFonts w:ascii="Algerian" w:hAnsi="Algerian"/>
              </w:rPr>
            </w:pPr>
            <w:r>
              <w:rPr>
                <w:rFonts w:ascii="Algerian" w:hAnsi="Algerian"/>
                <w:noProof/>
                <w:color w:val="C0504D" w:themeColor="accent2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-295275</wp:posOffset>
                  </wp:positionH>
                  <wp:positionV relativeFrom="paragraph">
                    <wp:posOffset>-133350</wp:posOffset>
                  </wp:positionV>
                  <wp:extent cx="4616450" cy="1098550"/>
                  <wp:effectExtent l="0" t="0" r="0" b="635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hanks1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450" cy="109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5775" w:rsidRPr="00A45F9D">
              <w:rPr>
                <w:rFonts w:ascii="Algerian" w:hAnsi="Algerian"/>
                <w:color w:val="C0504D" w:themeColor="accent2"/>
              </w:rPr>
              <w:tab/>
            </w:r>
            <w:r w:rsidR="00A95775" w:rsidRPr="00A45F9D">
              <w:rPr>
                <w:rFonts w:ascii="Algerian" w:hAnsi="Algerian"/>
                <w:color w:val="C0504D" w:themeColor="accent2"/>
              </w:rPr>
              <w:tab/>
            </w:r>
            <w:r w:rsidR="00804FC2" w:rsidRPr="00D77B08">
              <w:rPr>
                <w:rFonts w:ascii="Algerian" w:hAnsi="Algerian"/>
                <w:color w:val="C0504D" w:themeColor="accent2"/>
              </w:rPr>
              <w:fldChar w:fldCharType="begin"/>
            </w:r>
            <w:r w:rsidR="00804FC2" w:rsidRPr="00D77B08">
              <w:rPr>
                <w:rFonts w:ascii="Algerian" w:hAnsi="Algerian"/>
                <w:color w:val="C0504D" w:themeColor="accent2"/>
              </w:rPr>
              <w:instrText xml:space="preserve"> DOCVARIABLE  MonthStart \@ MMMM \* MERGEFORMAT </w:instrText>
            </w:r>
            <w:r w:rsidR="00804FC2" w:rsidRPr="00D77B08">
              <w:rPr>
                <w:rFonts w:ascii="Algerian" w:hAnsi="Algerian"/>
                <w:color w:val="C0504D" w:themeColor="accent2"/>
              </w:rPr>
              <w:fldChar w:fldCharType="separate"/>
            </w:r>
            <w:r w:rsidR="002A3894" w:rsidRPr="002A3894">
              <w:rPr>
                <w:rFonts w:ascii="Algerian" w:hAnsi="Algerian"/>
                <w:color w:val="C0504D" w:themeColor="accent2"/>
              </w:rPr>
              <w:t>November</w:t>
            </w:r>
            <w:r w:rsidR="00804FC2" w:rsidRPr="00D77B08">
              <w:rPr>
                <w:rFonts w:ascii="Algerian" w:hAnsi="Algerian"/>
                <w:color w:val="C0504D" w:themeColor="accent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:rsidR="00F8354F" w:rsidRPr="00A45F9D" w:rsidRDefault="00804FC2">
            <w:pPr>
              <w:pStyle w:val="Year"/>
              <w:spacing w:after="40"/>
              <w:rPr>
                <w:rFonts w:ascii="Algerian" w:hAnsi="Algerian"/>
              </w:rPr>
            </w:pPr>
            <w:r w:rsidRPr="00A45F9D">
              <w:rPr>
                <w:rFonts w:ascii="Algerian" w:hAnsi="Algerian"/>
                <w:color w:val="C0504D" w:themeColor="accent2"/>
              </w:rPr>
              <w:fldChar w:fldCharType="begin"/>
            </w:r>
            <w:r w:rsidRPr="00A45F9D">
              <w:rPr>
                <w:rFonts w:ascii="Algerian" w:hAnsi="Algerian"/>
                <w:color w:val="C0504D" w:themeColor="accent2"/>
              </w:rPr>
              <w:instrText xml:space="preserve"> DOCVARIABLE  MonthStart \@  yyyy   \* MERGEFORMAT </w:instrText>
            </w:r>
            <w:r w:rsidRPr="00A45F9D">
              <w:rPr>
                <w:rFonts w:ascii="Algerian" w:hAnsi="Algerian"/>
                <w:color w:val="C0504D" w:themeColor="accent2"/>
              </w:rPr>
              <w:fldChar w:fldCharType="separate"/>
            </w:r>
            <w:r w:rsidR="002A3894" w:rsidRPr="002A3894">
              <w:rPr>
                <w:rFonts w:ascii="Algerian" w:hAnsi="Algerian"/>
                <w:color w:val="C0504D" w:themeColor="accent2"/>
              </w:rPr>
              <w:t>202</w:t>
            </w:r>
            <w:r w:rsidRPr="00A45F9D">
              <w:rPr>
                <w:rFonts w:ascii="Algerian" w:hAnsi="Algerian"/>
                <w:color w:val="C0504D" w:themeColor="accent2"/>
              </w:rPr>
              <w:fldChar w:fldCharType="end"/>
            </w:r>
            <w:r w:rsidR="00606EF9">
              <w:rPr>
                <w:rFonts w:ascii="Algerian" w:hAnsi="Algerian"/>
                <w:color w:val="C0504D" w:themeColor="accent2"/>
              </w:rPr>
              <w:t>2</w:t>
            </w:r>
          </w:p>
        </w:tc>
      </w:tr>
      <w:tr w:rsidR="00F8354F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606EF9" w:rsidTr="00606E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62B2544305584373B523D725B0CBAF4A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:rsidR="00606EF9" w:rsidRDefault="00606EF9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17365D" w:themeFill="text2" w:themeFillShade="BF"/>
          </w:tcPr>
          <w:p w:rsidR="00606EF9" w:rsidRDefault="007775E5">
            <w:pPr>
              <w:pStyle w:val="Days"/>
            </w:pPr>
            <w:sdt>
              <w:sdtPr>
                <w:id w:val="-1020851123"/>
                <w:placeholder>
                  <w:docPart w:val="580496D70ECB4951BE8E41015919E069"/>
                </w:placeholder>
                <w:temporary/>
                <w:showingPlcHdr/>
                <w15:appearance w15:val="hidden"/>
              </w:sdtPr>
              <w:sdtEndPr/>
              <w:sdtContent>
                <w:r w:rsidR="00606EF9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17365D" w:themeFill="text2" w:themeFillShade="BF"/>
          </w:tcPr>
          <w:p w:rsidR="00606EF9" w:rsidRDefault="007775E5">
            <w:pPr>
              <w:pStyle w:val="Days"/>
            </w:pPr>
            <w:sdt>
              <w:sdtPr>
                <w:id w:val="1121034790"/>
                <w:placeholder>
                  <w:docPart w:val="1ACFD15703824F909C947BD1D8BE5BFC"/>
                </w:placeholder>
                <w:temporary/>
                <w:showingPlcHdr/>
                <w15:appearance w15:val="hidden"/>
              </w:sdtPr>
              <w:sdtEndPr/>
              <w:sdtContent>
                <w:r w:rsidR="00606EF9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17365D" w:themeFill="text2" w:themeFillShade="BF"/>
          </w:tcPr>
          <w:p w:rsidR="00606EF9" w:rsidRDefault="007775E5">
            <w:pPr>
              <w:pStyle w:val="Days"/>
            </w:pPr>
            <w:sdt>
              <w:sdtPr>
                <w:id w:val="-328132386"/>
                <w:placeholder>
                  <w:docPart w:val="EB624CD90F104D159C23C6A6253F876D"/>
                </w:placeholder>
                <w:temporary/>
                <w:showingPlcHdr/>
                <w15:appearance w15:val="hidden"/>
              </w:sdtPr>
              <w:sdtEndPr/>
              <w:sdtContent>
                <w:r w:rsidR="00606EF9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17365D" w:themeFill="text2" w:themeFillShade="BF"/>
          </w:tcPr>
          <w:p w:rsidR="00606EF9" w:rsidRDefault="00606EF9">
            <w:pPr>
              <w:pStyle w:val="Days"/>
            </w:pPr>
            <w:r>
              <w:rPr>
                <w:rFonts w:ascii="Algerian" w:hAnsi="Algerian"/>
                <w:noProof/>
                <w:color w:val="C0504D" w:themeColor="accent2"/>
              </w:rPr>
              <w:drawing>
                <wp:anchor distT="0" distB="0" distL="114300" distR="114300" simplePos="0" relativeHeight="251666432" behindDoc="1" locked="0" layoutInCell="1" allowOverlap="1" wp14:anchorId="01606B23" wp14:editId="6AFAC80C">
                  <wp:simplePos x="0" y="0"/>
                  <wp:positionH relativeFrom="column">
                    <wp:posOffset>-2472690</wp:posOffset>
                  </wp:positionH>
                  <wp:positionV relativeFrom="paragraph">
                    <wp:posOffset>215900</wp:posOffset>
                  </wp:positionV>
                  <wp:extent cx="6223000" cy="876300"/>
                  <wp:effectExtent l="0" t="0" r="635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nov 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sdt>
              <w:sdtPr>
                <w:id w:val="1241452743"/>
                <w:placeholder>
                  <w:docPart w:val="0763F649FC2F400B848763642C2EEB26"/>
                </w:placeholder>
                <w:temporary/>
                <w:showingPlcHdr/>
                <w15:appearance w15:val="hidden"/>
              </w:sdtPr>
              <w:sdtEndPr/>
              <w:sdtContent>
                <w: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17365D" w:themeFill="text2" w:themeFillShade="BF"/>
          </w:tcPr>
          <w:p w:rsidR="00606EF9" w:rsidRDefault="007775E5">
            <w:pPr>
              <w:pStyle w:val="Days"/>
            </w:pPr>
            <w:sdt>
              <w:sdtPr>
                <w:id w:val="-65336403"/>
                <w:placeholder>
                  <w:docPart w:val="EAF4F4B4FE544A21B0576A3B3F58DC9B"/>
                </w:placeholder>
                <w:temporary/>
                <w:showingPlcHdr/>
                <w15:appearance w15:val="hidden"/>
              </w:sdtPr>
              <w:sdtEndPr/>
              <w:sdtContent>
                <w:r w:rsidR="00606EF9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:rsidR="00606EF9" w:rsidRDefault="007775E5">
            <w:pPr>
              <w:pStyle w:val="Days"/>
            </w:pPr>
            <w:sdt>
              <w:sdtPr>
                <w:id w:val="825547652"/>
                <w:placeholder>
                  <w:docPart w:val="78AAF28A9CB64198935FE48380588757"/>
                </w:placeholder>
                <w:temporary/>
                <w:showingPlcHdr/>
                <w15:appearance w15:val="hidden"/>
              </w:sdtPr>
              <w:sdtEndPr/>
              <w:sdtContent>
                <w:r w:rsidR="00606EF9">
                  <w:t>Saturday</w:t>
                </w:r>
              </w:sdtContent>
            </w:sdt>
          </w:p>
        </w:tc>
      </w:tr>
      <w:tr w:rsidR="00606EF9" w:rsidTr="00606EF9">
        <w:tc>
          <w:tcPr>
            <w:tcW w:w="714" w:type="pct"/>
            <w:tcBorders>
              <w:bottom w:val="nil"/>
            </w:tcBorders>
          </w:tcPr>
          <w:p w:rsidR="00606EF9" w:rsidRPr="00D77B08" w:rsidRDefault="00606EF9" w:rsidP="006F561E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D77B08">
              <w:rPr>
                <w:rFonts w:ascii="Baskerville Old Face" w:hAnsi="Baskerville Old Face"/>
                <w:b/>
                <w:color w:val="943634" w:themeColor="accent2" w:themeShade="BF"/>
                <w:sz w:val="20"/>
                <w:szCs w:val="20"/>
              </w:rPr>
              <w:t>*Student’s Choice</w:t>
            </w:r>
            <w:r w:rsidRPr="00D77B08">
              <w:rPr>
                <w:rFonts w:ascii="Baskerville Old Face" w:hAnsi="Baskerville Old Face"/>
                <w:b/>
                <w:color w:val="943634" w:themeColor="accent2" w:themeShade="BF"/>
              </w:rPr>
              <w:t xml:space="preserve"> </w:t>
            </w:r>
            <w:r w:rsidRPr="00D77B08">
              <w:rPr>
                <w:rFonts w:ascii="Baskerville Old Face" w:hAnsi="Baskerville Old Face"/>
                <w:b/>
                <w:color w:val="943634" w:themeColor="accent2" w:themeShade="BF"/>
              </w:rPr>
              <w:tab/>
            </w:r>
            <w:r w:rsidRPr="00D77B08">
              <w:rPr>
                <w:rFonts w:ascii="Baskerville Old Face" w:hAnsi="Baskerville Old Face"/>
                <w:b/>
              </w:rPr>
              <w:fldChar w:fldCharType="begin"/>
            </w:r>
            <w:r w:rsidRPr="00D77B08">
              <w:rPr>
                <w:rFonts w:ascii="Baskerville Old Face" w:hAnsi="Baskerville Old Face"/>
                <w:b/>
              </w:rPr>
              <w:instrText xml:space="preserve"> IF </w:instrText>
            </w:r>
            <w:r w:rsidRPr="00D77B08">
              <w:rPr>
                <w:rFonts w:ascii="Baskerville Old Face" w:hAnsi="Baskerville Old Face"/>
                <w:b/>
              </w:rPr>
              <w:fldChar w:fldCharType="begin"/>
            </w:r>
            <w:r w:rsidRPr="00D77B08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Pr="00D77B08">
              <w:rPr>
                <w:rFonts w:ascii="Baskerville Old Face" w:hAnsi="Baskerville Old Face"/>
                <w:b/>
              </w:rPr>
              <w:fldChar w:fldCharType="separate"/>
            </w:r>
            <w:r>
              <w:rPr>
                <w:rFonts w:ascii="Baskerville Old Face" w:hAnsi="Baskerville Old Face"/>
                <w:b/>
              </w:rPr>
              <w:instrText>Monday</w:instrText>
            </w:r>
            <w:r w:rsidRPr="00D77B08">
              <w:rPr>
                <w:rFonts w:ascii="Baskerville Old Face" w:hAnsi="Baskerville Old Face"/>
                <w:b/>
              </w:rPr>
              <w:fldChar w:fldCharType="end"/>
            </w:r>
            <w:r w:rsidRPr="00D77B08">
              <w:rPr>
                <w:rFonts w:ascii="Baskerville Old Face" w:hAnsi="Baskerville Old Face"/>
                <w:b/>
              </w:rPr>
              <w:instrText xml:space="preserve"> = "Sunday" 1 ""</w:instrText>
            </w:r>
            <w:r w:rsidRPr="00D77B08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9E4690" w:rsidRDefault="00606EF9" w:rsidP="00EE35EC">
            <w:pPr>
              <w:pStyle w:val="Dates"/>
              <w:tabs>
                <w:tab w:val="center" w:pos="920"/>
                <w:tab w:val="right" w:pos="1840"/>
              </w:tabs>
              <w:spacing w:after="0"/>
              <w:jc w:val="left"/>
              <w:rPr>
                <w:rFonts w:ascii="Baskerville Old Face" w:hAnsi="Baskerville Old Face"/>
                <w:b/>
              </w:rPr>
            </w:pPr>
            <w:r w:rsidRPr="00D77B08">
              <w:rPr>
                <w:rFonts w:ascii="Baskerville Old Face" w:hAnsi="Baskerville Old Face"/>
                <w:b/>
                <w:color w:val="943634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9E4690" w:rsidRDefault="00606EF9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>
              <w:rPr>
                <w:rFonts w:ascii="Baskerville Old Face" w:hAnsi="Baskerville Old Face"/>
                <w:b/>
              </w:rPr>
              <w:instrText>Monday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= "Tuesday" 1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=B2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>
              <w:rPr>
                <w:rFonts w:ascii="Baskerville Old Face" w:hAnsi="Baskerville Old Face"/>
                <w:b/>
                <w:noProof/>
              </w:rPr>
              <w:instrText>0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&lt;&gt; 0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=B2+1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Pr="009E4690">
              <w:rPr>
                <w:rFonts w:ascii="Baskerville Old Face" w:hAnsi="Baskerville Old Face"/>
                <w:b/>
                <w:noProof/>
              </w:rPr>
              <w:instrText>3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"" 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D20CFC" w:rsidRDefault="00606EF9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DocVariable MonthStart \@ dddd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</w:rPr>
              <w:instrText>Monday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= "Wednesday" 1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=C2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  <w:noProof/>
              </w:rPr>
              <w:instrText>0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&lt;&gt; 0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=C2+1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Pr="00D20CFC">
              <w:rPr>
                <w:rFonts w:ascii="Baskerville Old Face" w:hAnsi="Baskerville Old Face"/>
                <w:noProof/>
              </w:rPr>
              <w:instrText>4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"" 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D20CFC" w:rsidRDefault="00606EF9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DocVariable MonthStart \@ dddd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</w:rPr>
              <w:instrText>Monday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= "Thursday" 1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=D2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  <w:noProof/>
              </w:rPr>
              <w:instrText>0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&lt;&gt; 0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=D2+1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  <w:noProof/>
              </w:rPr>
              <w:instrText>2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"" 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D20CFC" w:rsidRDefault="00606EF9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DocVariable MonthStart \@ dddd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</w:rPr>
              <w:instrText>Monday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= "Friday" 1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=E2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  <w:noProof/>
              </w:rPr>
              <w:instrText>0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&lt;&gt; 0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=E2+1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  <w:noProof/>
              </w:rPr>
              <w:instrText>3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"" 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D20CFC" w:rsidRDefault="00606EF9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DocVariable MonthStart \@ dddd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</w:rPr>
              <w:instrText>Monday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= "Saturday" 1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=F2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  <w:noProof/>
              </w:rPr>
              <w:instrText>0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&lt;&gt; 0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=F2+1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>
              <w:rPr>
                <w:rFonts w:ascii="Baskerville Old Face" w:hAnsi="Baskerville Old Face"/>
                <w:noProof/>
              </w:rPr>
              <w:instrText>2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"" 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fldChar w:fldCharType="end"/>
            </w:r>
          </w:p>
        </w:tc>
      </w:tr>
      <w:tr w:rsidR="00606EF9" w:rsidTr="00606EF9">
        <w:trPr>
          <w:trHeight w:hRule="exact" w:val="891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D77B08" w:rsidRDefault="00606EF9" w:rsidP="00EE35EC">
            <w:pPr>
              <w:autoSpaceDE w:val="0"/>
              <w:autoSpaceDN w:val="0"/>
              <w:adjustRightInd w:val="0"/>
              <w:spacing w:before="0" w:after="0"/>
              <w:rPr>
                <w:rFonts w:ascii="Baskerville Old Face" w:hAnsi="Baskerville Old Face" w:cs="BaskOldFace"/>
                <w:b/>
                <w:color w:val="000000" w:themeColor="text1"/>
              </w:rPr>
            </w:pPr>
            <w:r w:rsidRPr="00D77B08">
              <w:rPr>
                <w:rFonts w:ascii="Baskerville Old Face" w:hAnsi="Baskerville Old Face" w:cs="BaskOldFace"/>
                <w:b/>
                <w:color w:val="000000" w:themeColor="text1"/>
              </w:rPr>
              <w:t xml:space="preserve">Allows the child to choose from snacks offered previously in the week. </w:t>
            </w:r>
          </w:p>
          <w:p w:rsidR="00606EF9" w:rsidRPr="009E4690" w:rsidRDefault="00606EF9" w:rsidP="00A95775">
            <w:pPr>
              <w:spacing w:after="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9E4690" w:rsidRDefault="00606EF9" w:rsidP="00CB18BB">
            <w:pPr>
              <w:spacing w:after="0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Offered at the Program Coordinator’s discretion.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9E4690" w:rsidRDefault="00606EF9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9E4690" w:rsidRDefault="00606EF9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9E4690" w:rsidRDefault="00606EF9" w:rsidP="008265F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9E4690" w:rsidRDefault="00606EF9" w:rsidP="00BE22D7">
            <w:pPr>
              <w:jc w:val="center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D20CFC" w:rsidRDefault="00606EF9" w:rsidP="006F561E">
            <w:pPr>
              <w:rPr>
                <w:rFonts w:ascii="Baskerville Old Face" w:hAnsi="Baskerville Old Face"/>
              </w:rPr>
            </w:pPr>
          </w:p>
        </w:tc>
      </w:tr>
      <w:tr w:rsidR="00606EF9" w:rsidTr="00606EF9"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C745CF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C745CF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C745CF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C745CF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C745CF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C745CF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C745CF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5</w:t>
            </w:r>
          </w:p>
        </w:tc>
      </w:tr>
      <w:tr w:rsidR="00606EF9" w:rsidTr="00606EF9">
        <w:trPr>
          <w:trHeight w:hRule="exact" w:val="116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Pr="00C745CF" w:rsidRDefault="00606EF9" w:rsidP="00C745CF">
            <w:pPr>
              <w:rPr>
                <w:rFonts w:ascii="Baskerville Old Face" w:hAnsi="Baskerville Old Face"/>
                <w:b/>
                <w:sz w:val="16"/>
                <w:szCs w:val="16"/>
              </w:rPr>
            </w:pPr>
            <w:r w:rsidRPr="008E6BF8">
              <w:rPr>
                <w:rFonts w:ascii="Libre Baskerville" w:eastAsia="Libre Baskerville" w:hAnsi="Libre Baskerville" w:cs="Libre Baskerville"/>
                <w:b/>
                <w:color w:val="0070C0"/>
              </w:rPr>
              <w:t>*Allergy Alternative Available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Pr="006A65FD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Granola Bar</w:t>
            </w:r>
          </w:p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Pr="00C745CF" w:rsidRDefault="00606EF9" w:rsidP="00C745CF">
            <w:pPr>
              <w:jc w:val="center"/>
              <w:rPr>
                <w:rFonts w:ascii="Baskerville Old Face" w:hAnsi="Baskerville Old Face"/>
                <w:b/>
                <w:color w:val="C0504D" w:themeColor="accent2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Default="00606EF9" w:rsidP="0080097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Goldfish</w:t>
            </w:r>
          </w:p>
          <w:p w:rsidR="00606EF9" w:rsidRDefault="00606EF9" w:rsidP="0080097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Yogurt</w:t>
            </w:r>
          </w:p>
          <w:p w:rsidR="00606EF9" w:rsidRPr="009E4690" w:rsidRDefault="00606EF9" w:rsidP="0080097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606EF9" w:rsidRPr="00C745CF" w:rsidRDefault="00606EF9" w:rsidP="00C745C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2B461E" w:rsidRPr="009E4690" w:rsidRDefault="002B461E" w:rsidP="002B46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2B461E" w:rsidRDefault="002B461E" w:rsidP="002B461E">
            <w:pPr>
              <w:jc w:val="center"/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06EF9" w:rsidRPr="00C745CF" w:rsidRDefault="00606EF9" w:rsidP="00C745C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Default="008D26CC" w:rsidP="00800976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 Cups</w:t>
            </w:r>
          </w:p>
          <w:p w:rsidR="00606EF9" w:rsidRDefault="008D26CC" w:rsidP="00800976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Sticks/Cubes</w:t>
            </w:r>
          </w:p>
          <w:p w:rsidR="00606EF9" w:rsidRPr="00C745CF" w:rsidRDefault="00606EF9" w:rsidP="00800976">
            <w:pPr>
              <w:spacing w:before="0" w:after="0"/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Pr="002B461E" w:rsidRDefault="002B461E" w:rsidP="00800976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B461E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Cereal</w:t>
            </w:r>
          </w:p>
          <w:p w:rsidR="00606EF9" w:rsidRPr="002B461E" w:rsidRDefault="00606EF9" w:rsidP="00800976">
            <w:pPr>
              <w:spacing w:before="0" w:after="0"/>
              <w:jc w:val="center"/>
              <w:rPr>
                <w:rFonts w:ascii="Baskerville Old Face" w:hAnsi="Baskerville Old Face"/>
                <w:b/>
                <w:i/>
                <w:color w:val="943634" w:themeColor="accent2" w:themeShade="BF"/>
                <w:sz w:val="22"/>
                <w:szCs w:val="22"/>
              </w:rPr>
            </w:pPr>
            <w:r w:rsidRPr="002B461E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2B461E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Pr="00800976" w:rsidRDefault="00606EF9" w:rsidP="00800976">
            <w:pPr>
              <w:spacing w:before="0" w:after="0"/>
              <w:jc w:val="center"/>
              <w:rPr>
                <w:rFonts w:ascii="Baskerville Old Face" w:hAnsi="Baskerville Old Face"/>
                <w:b/>
                <w:color w:val="000000" w:themeColor="text1"/>
                <w:sz w:val="20"/>
                <w:szCs w:val="20"/>
              </w:rPr>
            </w:pPr>
            <w:r w:rsidRPr="00800976">
              <w:rPr>
                <w:rFonts w:ascii="Baskerville Old Face" w:hAnsi="Baskerville Old Face"/>
                <w:b/>
                <w:color w:val="000000" w:themeColor="text1"/>
                <w:sz w:val="20"/>
                <w:szCs w:val="20"/>
              </w:rPr>
              <w:t>-or-</w:t>
            </w:r>
          </w:p>
          <w:p w:rsidR="00606EF9" w:rsidRPr="006A4F43" w:rsidRDefault="00606EF9" w:rsidP="00800976">
            <w:pPr>
              <w:jc w:val="center"/>
              <w:rPr>
                <w:rFonts w:ascii="Baskerville Old Face" w:hAnsi="Baskerville Old Face"/>
                <w:b/>
                <w:sz w:val="20"/>
                <w:szCs w:val="20"/>
              </w:rPr>
            </w:pPr>
            <w:r w:rsidRPr="00800976">
              <w:rPr>
                <w:rFonts w:ascii="Baskerville Old Face" w:hAnsi="Baskerville Old Face" w:cs="BaskOldFace"/>
                <w:b/>
                <w:color w:val="943634" w:themeColor="accent2" w:themeShade="BF"/>
                <w:sz w:val="20"/>
                <w:szCs w:val="20"/>
              </w:rPr>
              <w:t>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Pr="00C745CF" w:rsidRDefault="00606EF9" w:rsidP="00C745CF">
            <w:pPr>
              <w:rPr>
                <w:rFonts w:ascii="Baskerville Old Face" w:hAnsi="Baskerville Old Face"/>
                <w:sz w:val="16"/>
                <w:szCs w:val="16"/>
              </w:rPr>
            </w:pPr>
          </w:p>
        </w:tc>
      </w:tr>
      <w:tr w:rsidR="00606EF9" w:rsidTr="00606EF9"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9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jc w:val="right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10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color w:val="C00000"/>
                <w:sz w:val="22"/>
                <w:szCs w:val="22"/>
              </w:rPr>
              <w:t xml:space="preserve">     </w:t>
            </w:r>
            <w:r w:rsidRPr="00EC0098">
              <w:rPr>
                <w:rFonts w:ascii="Baskerville Old Face" w:hAnsi="Baskerville Old Face"/>
                <w:b/>
                <w:color w:val="C00000"/>
                <w:sz w:val="22"/>
                <w:szCs w:val="22"/>
              </w:rPr>
              <w:t>No School!</w:t>
            </w:r>
            <w:r>
              <w:rPr>
                <w:rFonts w:ascii="Baskerville Old Face" w:hAnsi="Baskerville Old Face"/>
                <w:b/>
                <w:sz w:val="16"/>
                <w:szCs w:val="16"/>
              </w:rPr>
              <w:tab/>
            </w:r>
            <w:r w:rsidRPr="00C745CF">
              <w:rPr>
                <w:rFonts w:ascii="Baskerville Old Face" w:hAnsi="Baskerville Old Face"/>
                <w:b/>
                <w:sz w:val="16"/>
                <w:szCs w:val="16"/>
              </w:rPr>
              <w:fldChar w:fldCharType="begin"/>
            </w:r>
            <w:r w:rsidRPr="00C745CF">
              <w:rPr>
                <w:rFonts w:ascii="Baskerville Old Face" w:hAnsi="Baskerville Old Face"/>
                <w:b/>
                <w:sz w:val="16"/>
                <w:szCs w:val="16"/>
              </w:rPr>
              <w:instrText xml:space="preserve"> =C6+1 </w:instrText>
            </w:r>
            <w:r w:rsidRPr="00C745CF">
              <w:rPr>
                <w:rFonts w:ascii="Baskerville Old Face" w:hAnsi="Baskerville Old Face"/>
                <w:b/>
                <w:sz w:val="16"/>
                <w:szCs w:val="16"/>
              </w:rPr>
              <w:fldChar w:fldCharType="separate"/>
            </w:r>
            <w:r w:rsidRPr="00C745CF">
              <w:rPr>
                <w:rFonts w:ascii="Baskerville Old Face" w:hAnsi="Baskerville Old Face"/>
                <w:b/>
                <w:noProof/>
                <w:sz w:val="16"/>
                <w:szCs w:val="16"/>
              </w:rPr>
              <w:t>11</w:t>
            </w:r>
            <w:r w:rsidRPr="00C745CF">
              <w:rPr>
                <w:rFonts w:ascii="Baskerville Old Face" w:hAnsi="Baskerville Old Face"/>
                <w:b/>
                <w:sz w:val="16"/>
                <w:szCs w:val="16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sz w:val="16"/>
                <w:szCs w:val="16"/>
              </w:rPr>
              <w:t>12</w:t>
            </w:r>
          </w:p>
        </w:tc>
      </w:tr>
      <w:tr w:rsidR="00606EF9" w:rsidTr="00606EF9">
        <w:trPr>
          <w:trHeight w:hRule="exact" w:val="97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C745CF" w:rsidRDefault="00606EF9" w:rsidP="00606EF9">
            <w:pPr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606EF9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606EF9" w:rsidRPr="00C745CF" w:rsidRDefault="00606EF9" w:rsidP="00606EF9">
            <w:pPr>
              <w:spacing w:before="0" w:after="0"/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9E4690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Pr="00C745CF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Cheez-Its</w:t>
            </w:r>
          </w:p>
          <w:p w:rsidR="00606EF9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Yogurt</w:t>
            </w:r>
          </w:p>
          <w:p w:rsidR="00606EF9" w:rsidRPr="00C745CF" w:rsidRDefault="00606EF9" w:rsidP="00606EF9">
            <w:pPr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800976" w:rsidRDefault="002B461E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Breakfast</w:t>
            </w:r>
            <w:r w:rsidR="00606EF9" w:rsidRPr="00800976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 xml:space="preserve"> Bar</w:t>
            </w:r>
          </w:p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Pr="00C745CF" w:rsidRDefault="00606EF9" w:rsidP="00606EF9">
            <w:pPr>
              <w:jc w:val="center"/>
              <w:rPr>
                <w:rFonts w:ascii="Baskerville Old Face" w:hAnsi="Baskerville Old Face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C745CF" w:rsidRDefault="00606EF9" w:rsidP="00606EF9">
            <w:pPr>
              <w:jc w:val="center"/>
              <w:rPr>
                <w:rFonts w:ascii="Baskerville Old Face" w:hAnsi="Baskerville Old Face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noProof/>
                <w:color w:val="C0504D" w:themeColor="accent2"/>
                <w:sz w:val="22"/>
                <w:szCs w:val="22"/>
              </w:rPr>
              <w:drawing>
                <wp:anchor distT="0" distB="0" distL="114300" distR="114300" simplePos="0" relativeHeight="251668480" behindDoc="1" locked="0" layoutInCell="1" allowOverlap="1" wp14:anchorId="31D96641" wp14:editId="7C348E39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58420</wp:posOffset>
                  </wp:positionV>
                  <wp:extent cx="685165" cy="679450"/>
                  <wp:effectExtent l="0" t="0" r="635" b="635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vets day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16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0098">
              <w:rPr>
                <w:rFonts w:ascii="Baskerville Old Face" w:hAnsi="Baskerville Old Face"/>
                <w:b/>
                <w:color w:val="000000" w:themeColor="text1"/>
                <w:sz w:val="22"/>
                <w:szCs w:val="22"/>
              </w:rPr>
              <w:t>Veteran’s Day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800976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</w:p>
          <w:p w:rsidR="00606EF9" w:rsidRPr="00C745CF" w:rsidRDefault="00606EF9" w:rsidP="00606EF9">
            <w:pPr>
              <w:rPr>
                <w:rFonts w:ascii="Baskerville Old Face" w:hAnsi="Baskerville Old Face"/>
                <w:sz w:val="16"/>
                <w:szCs w:val="16"/>
              </w:rPr>
            </w:pPr>
          </w:p>
        </w:tc>
      </w:tr>
      <w:tr w:rsidR="00606EF9" w:rsidTr="00606EF9"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13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14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15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16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17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18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19</w:t>
            </w:r>
          </w:p>
        </w:tc>
      </w:tr>
      <w:tr w:rsidR="00606EF9" w:rsidTr="00606EF9">
        <w:trPr>
          <w:trHeight w:hRule="exact" w:val="118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rPr>
                <w:rFonts w:ascii="Baskerville Old Face" w:hAnsi="Baskerville Old Face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Pr="00800976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800976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Cereal</w:t>
            </w:r>
          </w:p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Pr="00C745CF" w:rsidRDefault="00606EF9" w:rsidP="00606EF9">
            <w:pPr>
              <w:ind w:firstLine="720"/>
              <w:rPr>
                <w:rFonts w:ascii="Baskerville Old Face" w:hAnsi="Baskerville Old Face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Chex Mix</w:t>
            </w:r>
          </w:p>
          <w:p w:rsidR="00606EF9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 Cups</w:t>
            </w:r>
          </w:p>
          <w:p w:rsidR="00606EF9" w:rsidRPr="00C745CF" w:rsidRDefault="00606EF9" w:rsidP="00606EF9">
            <w:pPr>
              <w:ind w:firstLine="720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Pr="00C745CF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color w:val="000000" w:themeColor="text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Default="00BC59E1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Baked Chips</w:t>
            </w:r>
            <w:bookmarkStart w:id="0" w:name="_GoBack"/>
            <w:bookmarkEnd w:id="0"/>
          </w:p>
          <w:p w:rsidR="00606EF9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Yogurt</w:t>
            </w:r>
          </w:p>
          <w:p w:rsidR="00606EF9" w:rsidRPr="009E4690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606EF9" w:rsidRPr="00C745CF" w:rsidRDefault="00606EF9" w:rsidP="00606EF9">
            <w:pPr>
              <w:ind w:firstLine="720"/>
              <w:jc w:val="center"/>
              <w:rPr>
                <w:rFonts w:ascii="Baskerville Old Face" w:hAnsi="Baskerville Old Face"/>
                <w:color w:val="000000" w:themeColor="text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Pr="006A65FD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Animal Crackers</w:t>
            </w:r>
          </w:p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Pr="006A65FD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6A65FD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606EF9" w:rsidRPr="00C745CF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sz w:val="16"/>
                <w:szCs w:val="16"/>
              </w:rPr>
            </w:pPr>
            <w:r w:rsidRPr="006A65FD">
              <w:rPr>
                <w:rFonts w:ascii="Baskerville Old Face" w:hAnsi="Baskerville Old Face" w:cs="BaskOldFace"/>
                <w:b/>
                <w:color w:val="943634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rPr>
                <w:rFonts w:ascii="Baskerville Old Face" w:hAnsi="Baskerville Old Face"/>
                <w:sz w:val="16"/>
                <w:szCs w:val="16"/>
              </w:rPr>
            </w:pPr>
          </w:p>
        </w:tc>
      </w:tr>
      <w:tr w:rsidR="00606EF9" w:rsidTr="00606EF9"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20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21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22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23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24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25</w:t>
            </w:r>
          </w:p>
        </w:tc>
        <w:tc>
          <w:tcPr>
            <w:tcW w:w="714" w:type="pct"/>
            <w:tcBorders>
              <w:bottom w:val="nil"/>
            </w:tcBorders>
          </w:tcPr>
          <w:p w:rsidR="00606EF9" w:rsidRPr="00C745CF" w:rsidRDefault="00606EF9" w:rsidP="00606EF9">
            <w:pPr>
              <w:pStyle w:val="Dates"/>
              <w:tabs>
                <w:tab w:val="center" w:pos="919"/>
                <w:tab w:val="right" w:pos="1839"/>
              </w:tabs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26</w:t>
            </w:r>
          </w:p>
        </w:tc>
      </w:tr>
      <w:tr w:rsidR="00606EF9" w:rsidTr="00606EF9">
        <w:trPr>
          <w:trHeight w:hRule="exact" w:val="115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C745CF" w:rsidRDefault="00606EF9" w:rsidP="00606EF9">
            <w:pPr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045E0B" w:rsidRDefault="00045E0B" w:rsidP="00045E0B">
            <w:pPr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 Bar</w:t>
            </w:r>
          </w:p>
          <w:p w:rsidR="00045E0B" w:rsidRDefault="00045E0B" w:rsidP="00045E0B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Yogurt</w:t>
            </w:r>
          </w:p>
          <w:p w:rsidR="00045E0B" w:rsidRPr="00BE22D7" w:rsidRDefault="00045E0B" w:rsidP="00045E0B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  <w:p w:rsidR="00606EF9" w:rsidRPr="00C745CF" w:rsidRDefault="00606EF9" w:rsidP="00045E0B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606EF9" w:rsidRPr="00BE22D7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Pr="00C745CF" w:rsidRDefault="00606EF9" w:rsidP="00606EF9">
            <w:pPr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C745CF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C745CF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  <w:sz w:val="16"/>
                <w:szCs w:val="16"/>
              </w:rPr>
            </w:pPr>
            <w:r>
              <w:rPr>
                <w:rFonts w:ascii="Baskerville Old Face" w:hAnsi="Baskerville Old Face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67456" behindDoc="1" locked="0" layoutInCell="1" allowOverlap="1" wp14:anchorId="07410CE8" wp14:editId="6598DED8">
                  <wp:simplePos x="0" y="0"/>
                  <wp:positionH relativeFrom="column">
                    <wp:posOffset>-1091565</wp:posOffset>
                  </wp:positionH>
                  <wp:positionV relativeFrom="paragraph">
                    <wp:posOffset>-210185</wp:posOffset>
                  </wp:positionV>
                  <wp:extent cx="3653790" cy="1133475"/>
                  <wp:effectExtent l="0" t="0" r="381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hanksgiving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379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C745CF" w:rsidRDefault="00606EF9" w:rsidP="00606EF9">
            <w:pPr>
              <w:rPr>
                <w:rFonts w:ascii="Baskerville Old Face" w:hAnsi="Baskerville Old Face"/>
                <w:b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06EF9" w:rsidRPr="00C745CF" w:rsidRDefault="00606EF9" w:rsidP="00606EF9">
            <w:pPr>
              <w:rPr>
                <w:rFonts w:ascii="Baskerville Old Face" w:hAnsi="Baskerville Old Face"/>
                <w:sz w:val="16"/>
                <w:szCs w:val="16"/>
              </w:rPr>
            </w:pPr>
          </w:p>
        </w:tc>
      </w:tr>
      <w:tr w:rsidR="00606EF9" w:rsidTr="00606EF9">
        <w:trPr>
          <w:trHeight w:val="269"/>
        </w:trPr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jc w:val="right"/>
              <w:rPr>
                <w:rFonts w:ascii="Baskerville Old Face" w:hAnsi="Baskerville Old Face"/>
                <w:sz w:val="16"/>
                <w:szCs w:val="16"/>
              </w:rPr>
            </w:pPr>
            <w:r w:rsidRPr="00C745CF">
              <w:rPr>
                <w:rFonts w:ascii="Baskerville Old Face" w:hAnsi="Baskerville Old Face"/>
                <w:sz w:val="16"/>
                <w:szCs w:val="16"/>
              </w:rPr>
              <w:t>2</w:t>
            </w:r>
            <w:r>
              <w:rPr>
                <w:rFonts w:ascii="Baskerville Old Face" w:hAnsi="Baskerville Old Face"/>
                <w:sz w:val="16"/>
                <w:szCs w:val="16"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jc w:val="right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28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29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hAnsi="Baskerville Old Face"/>
                <w:sz w:val="16"/>
                <w:szCs w:val="16"/>
              </w:rPr>
              <w:t>30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EECE1" w:themeFill="background2"/>
          </w:tcPr>
          <w:p w:rsidR="00606EF9" w:rsidRPr="00C745CF" w:rsidRDefault="00606EF9" w:rsidP="00606EF9">
            <w:pPr>
              <w:pStyle w:val="Dates"/>
              <w:rPr>
                <w:rFonts w:ascii="Baskerville Old Face" w:hAnsi="Baskerville Old Face"/>
                <w:sz w:val="16"/>
                <w:szCs w:val="16"/>
              </w:rPr>
            </w:pPr>
          </w:p>
        </w:tc>
      </w:tr>
      <w:tr w:rsidR="00606EF9" w:rsidTr="00606EF9">
        <w:trPr>
          <w:trHeight w:hRule="exact" w:val="927"/>
        </w:trPr>
        <w:tc>
          <w:tcPr>
            <w:tcW w:w="714" w:type="pct"/>
            <w:tcBorders>
              <w:top w:val="nil"/>
            </w:tcBorders>
            <w:shd w:val="clear" w:color="auto" w:fill="EEECE1" w:themeFill="background2"/>
          </w:tcPr>
          <w:p w:rsidR="00606EF9" w:rsidRDefault="00606EF9" w:rsidP="00606EF9">
            <w:pPr>
              <w:jc w:val="center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EEECE1" w:themeFill="background2"/>
          </w:tcPr>
          <w:p w:rsidR="00606EF9" w:rsidRPr="00606EF9" w:rsidRDefault="00606EF9" w:rsidP="00606EF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Animal Crackers</w:t>
            </w:r>
          </w:p>
          <w:p w:rsidR="00606EF9" w:rsidRPr="00606EF9" w:rsidRDefault="00606EF9" w:rsidP="00606EF9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606EF9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606EF9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Pr="00B80D11" w:rsidRDefault="00606EF9" w:rsidP="00606EF9">
            <w:pPr>
              <w:rPr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</w:tcBorders>
            <w:shd w:val="clear" w:color="auto" w:fill="EEECE1" w:themeFill="background2"/>
          </w:tcPr>
          <w:p w:rsidR="00045E0B" w:rsidRPr="009E4690" w:rsidRDefault="00045E0B" w:rsidP="00045E0B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045E0B" w:rsidRPr="00BE22D7" w:rsidRDefault="00045E0B" w:rsidP="00045E0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06EF9" w:rsidRDefault="00606EF9" w:rsidP="00606EF9">
            <w:pPr>
              <w:spacing w:before="0" w:after="0"/>
              <w:jc w:val="center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EEECE1" w:themeFill="background2"/>
          </w:tcPr>
          <w:p w:rsidR="00606EF9" w:rsidRDefault="00606EF9" w:rsidP="00045E0B">
            <w:pPr>
              <w:spacing w:before="0" w:after="0"/>
              <w:jc w:val="center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EEECE1" w:themeFill="background2"/>
          </w:tcPr>
          <w:p w:rsidR="00606EF9" w:rsidRDefault="00606EF9" w:rsidP="00606EF9"/>
        </w:tc>
        <w:tc>
          <w:tcPr>
            <w:tcW w:w="714" w:type="pct"/>
            <w:tcBorders>
              <w:top w:val="nil"/>
            </w:tcBorders>
            <w:shd w:val="clear" w:color="auto" w:fill="EEECE1" w:themeFill="background2"/>
          </w:tcPr>
          <w:p w:rsidR="00606EF9" w:rsidRDefault="00606EF9" w:rsidP="00606EF9"/>
        </w:tc>
        <w:tc>
          <w:tcPr>
            <w:tcW w:w="714" w:type="pct"/>
            <w:tcBorders>
              <w:top w:val="nil"/>
            </w:tcBorders>
            <w:shd w:val="clear" w:color="auto" w:fill="EEECE1" w:themeFill="background2"/>
          </w:tcPr>
          <w:p w:rsidR="00606EF9" w:rsidRDefault="00606EF9" w:rsidP="00606EF9"/>
        </w:tc>
      </w:tr>
    </w:tbl>
    <w:p w:rsidR="00F8354F" w:rsidRDefault="001301A0" w:rsidP="001301A0">
      <w:pPr>
        <w:pStyle w:val="NoSpacing"/>
        <w:tabs>
          <w:tab w:val="left" w:pos="11190"/>
        </w:tabs>
      </w:pPr>
      <w:r>
        <w:tab/>
      </w:r>
    </w:p>
    <w:sectPr w:rsidR="00F8354F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5E5" w:rsidRDefault="007775E5">
      <w:pPr>
        <w:spacing w:before="0" w:after="0"/>
      </w:pPr>
      <w:r>
        <w:separator/>
      </w:r>
    </w:p>
  </w:endnote>
  <w:endnote w:type="continuationSeparator" w:id="0">
    <w:p w:rsidR="007775E5" w:rsidRDefault="007775E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5E5" w:rsidRDefault="007775E5">
      <w:pPr>
        <w:spacing w:before="0" w:after="0"/>
      </w:pPr>
      <w:r>
        <w:separator/>
      </w:r>
    </w:p>
  </w:footnote>
  <w:footnote w:type="continuationSeparator" w:id="0">
    <w:p w:rsidR="007775E5" w:rsidRDefault="007775E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11/30/2021"/>
    <w:docVar w:name="MonthStart" w:val="11/1/2021"/>
  </w:docVars>
  <w:rsids>
    <w:rsidRoot w:val="00EF26E1"/>
    <w:rsid w:val="00033EDB"/>
    <w:rsid w:val="00045E0B"/>
    <w:rsid w:val="000958A4"/>
    <w:rsid w:val="001301A0"/>
    <w:rsid w:val="00262469"/>
    <w:rsid w:val="002A3894"/>
    <w:rsid w:val="002B461E"/>
    <w:rsid w:val="003A221C"/>
    <w:rsid w:val="003B46B4"/>
    <w:rsid w:val="004B352A"/>
    <w:rsid w:val="004E0BBB"/>
    <w:rsid w:val="004E34E8"/>
    <w:rsid w:val="0050712E"/>
    <w:rsid w:val="00532D2F"/>
    <w:rsid w:val="00606EF9"/>
    <w:rsid w:val="0063118E"/>
    <w:rsid w:val="00652BBC"/>
    <w:rsid w:val="006A4F43"/>
    <w:rsid w:val="006A65FD"/>
    <w:rsid w:val="006F561E"/>
    <w:rsid w:val="007775E5"/>
    <w:rsid w:val="007F20A4"/>
    <w:rsid w:val="007F7A5D"/>
    <w:rsid w:val="00800976"/>
    <w:rsid w:val="00804FC2"/>
    <w:rsid w:val="00826214"/>
    <w:rsid w:val="008265FF"/>
    <w:rsid w:val="008D26CC"/>
    <w:rsid w:val="008D616C"/>
    <w:rsid w:val="00984C63"/>
    <w:rsid w:val="009E4690"/>
    <w:rsid w:val="00A03BF5"/>
    <w:rsid w:val="00A45F9D"/>
    <w:rsid w:val="00A95775"/>
    <w:rsid w:val="00B1753F"/>
    <w:rsid w:val="00B80D11"/>
    <w:rsid w:val="00B936C4"/>
    <w:rsid w:val="00B9735F"/>
    <w:rsid w:val="00BB4F88"/>
    <w:rsid w:val="00BC59E1"/>
    <w:rsid w:val="00BE22D7"/>
    <w:rsid w:val="00BE55EB"/>
    <w:rsid w:val="00C10C04"/>
    <w:rsid w:val="00C745CF"/>
    <w:rsid w:val="00CA55EB"/>
    <w:rsid w:val="00CB18BB"/>
    <w:rsid w:val="00D154E5"/>
    <w:rsid w:val="00D20CFC"/>
    <w:rsid w:val="00D77B08"/>
    <w:rsid w:val="00D80D11"/>
    <w:rsid w:val="00DD332C"/>
    <w:rsid w:val="00E6043F"/>
    <w:rsid w:val="00EA11E4"/>
    <w:rsid w:val="00EA45F5"/>
    <w:rsid w:val="00EC0098"/>
    <w:rsid w:val="00EE35EC"/>
    <w:rsid w:val="00EF26E1"/>
    <w:rsid w:val="00F448A9"/>
    <w:rsid w:val="00F8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11BDAC"/>
  <w15:docId w15:val="{04F79004-AD5D-4415-BD29-258261A5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5E0B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1F497D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17365D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bst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2B2544305584373B523D725B0CBA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C15F8-81F6-4477-ADD9-AD4F00888656}"/>
      </w:docPartPr>
      <w:docPartBody>
        <w:p w:rsidR="009E4C6C" w:rsidRDefault="00A71977" w:rsidP="00A71977">
          <w:pPr>
            <w:pStyle w:val="62B2544305584373B523D725B0CBAF4A"/>
          </w:pPr>
          <w:r>
            <w:t>Sunday</w:t>
          </w:r>
        </w:p>
      </w:docPartBody>
    </w:docPart>
    <w:docPart>
      <w:docPartPr>
        <w:name w:val="580496D70ECB4951BE8E41015919E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F0E2E-86DA-4C0C-8C63-105058E22CB2}"/>
      </w:docPartPr>
      <w:docPartBody>
        <w:p w:rsidR="009E4C6C" w:rsidRDefault="00A71977" w:rsidP="00A71977">
          <w:pPr>
            <w:pStyle w:val="580496D70ECB4951BE8E41015919E069"/>
          </w:pPr>
          <w:r>
            <w:t>Monday</w:t>
          </w:r>
        </w:p>
      </w:docPartBody>
    </w:docPart>
    <w:docPart>
      <w:docPartPr>
        <w:name w:val="1ACFD15703824F909C947BD1D8BE5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458C9-AEEF-4788-BCA8-799D581B29AE}"/>
      </w:docPartPr>
      <w:docPartBody>
        <w:p w:rsidR="009E4C6C" w:rsidRDefault="00A71977" w:rsidP="00A71977">
          <w:pPr>
            <w:pStyle w:val="1ACFD15703824F909C947BD1D8BE5BFC"/>
          </w:pPr>
          <w:r>
            <w:t>Tuesday</w:t>
          </w:r>
        </w:p>
      </w:docPartBody>
    </w:docPart>
    <w:docPart>
      <w:docPartPr>
        <w:name w:val="EB624CD90F104D159C23C6A6253F8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64FFE-FD3D-40E9-BD4C-31AD297CEE2B}"/>
      </w:docPartPr>
      <w:docPartBody>
        <w:p w:rsidR="009E4C6C" w:rsidRDefault="00A71977" w:rsidP="00A71977">
          <w:pPr>
            <w:pStyle w:val="EB624CD90F104D159C23C6A6253F876D"/>
          </w:pPr>
          <w:r>
            <w:t>Wednesday</w:t>
          </w:r>
        </w:p>
      </w:docPartBody>
    </w:docPart>
    <w:docPart>
      <w:docPartPr>
        <w:name w:val="0763F649FC2F400B848763642C2EE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B534B-61BD-47AB-BC38-5936EDB21C9F}"/>
      </w:docPartPr>
      <w:docPartBody>
        <w:p w:rsidR="009E4C6C" w:rsidRDefault="00A71977" w:rsidP="00A71977">
          <w:pPr>
            <w:pStyle w:val="0763F649FC2F400B848763642C2EEB26"/>
          </w:pPr>
          <w:r>
            <w:t>Thursday</w:t>
          </w:r>
        </w:p>
      </w:docPartBody>
    </w:docPart>
    <w:docPart>
      <w:docPartPr>
        <w:name w:val="EAF4F4B4FE544A21B0576A3B3F58D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A2C86-9FF6-450E-B562-BAD8921635B4}"/>
      </w:docPartPr>
      <w:docPartBody>
        <w:p w:rsidR="009E4C6C" w:rsidRDefault="00A71977" w:rsidP="00A71977">
          <w:pPr>
            <w:pStyle w:val="EAF4F4B4FE544A21B0576A3B3F58DC9B"/>
          </w:pPr>
          <w:r>
            <w:t>Friday</w:t>
          </w:r>
        </w:p>
      </w:docPartBody>
    </w:docPart>
    <w:docPart>
      <w:docPartPr>
        <w:name w:val="78AAF28A9CB64198935FE48380588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5E1B4-893A-4909-A55A-81DDC602EFF9}"/>
      </w:docPartPr>
      <w:docPartBody>
        <w:p w:rsidR="009E4C6C" w:rsidRDefault="00A71977" w:rsidP="00A71977">
          <w:pPr>
            <w:pStyle w:val="78AAF28A9CB64198935FE48380588757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E2"/>
    <w:rsid w:val="00031E11"/>
    <w:rsid w:val="0026669B"/>
    <w:rsid w:val="003566E2"/>
    <w:rsid w:val="003B6BAB"/>
    <w:rsid w:val="005F2A57"/>
    <w:rsid w:val="006144EE"/>
    <w:rsid w:val="007167B8"/>
    <w:rsid w:val="00827898"/>
    <w:rsid w:val="009E4C6C"/>
    <w:rsid w:val="00A7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2C1CDF663B42B488814F248E3209A2">
    <w:name w:val="E22C1CDF663B42B488814F248E3209A2"/>
  </w:style>
  <w:style w:type="paragraph" w:customStyle="1" w:styleId="98DF9B29144B4D468E0F41C93D6B5407">
    <w:name w:val="98DF9B29144B4D468E0F41C93D6B5407"/>
  </w:style>
  <w:style w:type="paragraph" w:customStyle="1" w:styleId="2F297BD38AE44DA6BAF995B31BA0E1B3">
    <w:name w:val="2F297BD38AE44DA6BAF995B31BA0E1B3"/>
  </w:style>
  <w:style w:type="paragraph" w:customStyle="1" w:styleId="5F127F84D2BE4C4487A030A31B9FDF7F">
    <w:name w:val="5F127F84D2BE4C4487A030A31B9FDF7F"/>
  </w:style>
  <w:style w:type="paragraph" w:customStyle="1" w:styleId="302B3CA4DE194B1DAC35C05DBA3F2158">
    <w:name w:val="302B3CA4DE194B1DAC35C05DBA3F2158"/>
  </w:style>
  <w:style w:type="paragraph" w:customStyle="1" w:styleId="CDF1E2647EA74A59BB23592B162F2124">
    <w:name w:val="CDF1E2647EA74A59BB23592B162F2124"/>
  </w:style>
  <w:style w:type="paragraph" w:customStyle="1" w:styleId="D2EBDD68FA364D8EBF85999D793A6EF6">
    <w:name w:val="D2EBDD68FA364D8EBF85999D793A6EF6"/>
  </w:style>
  <w:style w:type="paragraph" w:customStyle="1" w:styleId="E8A12F87F52F433CB539EEB3EFAD1377">
    <w:name w:val="E8A12F87F52F433CB539EEB3EFAD1377"/>
  </w:style>
  <w:style w:type="paragraph" w:customStyle="1" w:styleId="34CF85D7BBD04A3788899EA0BB9B8E1E">
    <w:name w:val="34CF85D7BBD04A3788899EA0BB9B8E1E"/>
  </w:style>
  <w:style w:type="paragraph" w:customStyle="1" w:styleId="5AB1777640A045D9B83860322CDDF876">
    <w:name w:val="5AB1777640A045D9B83860322CDDF876"/>
  </w:style>
  <w:style w:type="paragraph" w:customStyle="1" w:styleId="D213DB1F6A6743B38D3A9AE7D893DF4A">
    <w:name w:val="D213DB1F6A6743B38D3A9AE7D893DF4A"/>
  </w:style>
  <w:style w:type="paragraph" w:customStyle="1" w:styleId="497EA672467046C2801267F21905D506">
    <w:name w:val="497EA672467046C2801267F21905D506"/>
  </w:style>
  <w:style w:type="paragraph" w:customStyle="1" w:styleId="9694D36225254414AF78355BFE9CAB9E">
    <w:name w:val="9694D36225254414AF78355BFE9CAB9E"/>
  </w:style>
  <w:style w:type="paragraph" w:customStyle="1" w:styleId="526905D0A40D4A53BC0888257852FBC7">
    <w:name w:val="526905D0A40D4A53BC0888257852FBC7"/>
  </w:style>
  <w:style w:type="paragraph" w:customStyle="1" w:styleId="DB35DEF9C25841A2B1D324E9A72EF7F4">
    <w:name w:val="DB35DEF9C25841A2B1D324E9A72EF7F4"/>
    <w:rsid w:val="003566E2"/>
  </w:style>
  <w:style w:type="paragraph" w:customStyle="1" w:styleId="62B2544305584373B523D725B0CBAF4A">
    <w:name w:val="62B2544305584373B523D725B0CBAF4A"/>
    <w:rsid w:val="00A71977"/>
  </w:style>
  <w:style w:type="paragraph" w:customStyle="1" w:styleId="580496D70ECB4951BE8E41015919E069">
    <w:name w:val="580496D70ECB4951BE8E41015919E069"/>
    <w:rsid w:val="00A71977"/>
  </w:style>
  <w:style w:type="paragraph" w:customStyle="1" w:styleId="1ACFD15703824F909C947BD1D8BE5BFC">
    <w:name w:val="1ACFD15703824F909C947BD1D8BE5BFC"/>
    <w:rsid w:val="00A71977"/>
  </w:style>
  <w:style w:type="paragraph" w:customStyle="1" w:styleId="EB624CD90F104D159C23C6A6253F876D">
    <w:name w:val="EB624CD90F104D159C23C6A6253F876D"/>
    <w:rsid w:val="00A71977"/>
  </w:style>
  <w:style w:type="paragraph" w:customStyle="1" w:styleId="0763F649FC2F400B848763642C2EEB26">
    <w:name w:val="0763F649FC2F400B848763642C2EEB26"/>
    <w:rsid w:val="00A71977"/>
  </w:style>
  <w:style w:type="paragraph" w:customStyle="1" w:styleId="EAF4F4B4FE544A21B0576A3B3F58DC9B">
    <w:name w:val="EAF4F4B4FE544A21B0576A3B3F58DC9B"/>
    <w:rsid w:val="00A71977"/>
  </w:style>
  <w:style w:type="paragraph" w:customStyle="1" w:styleId="78AAF28A9CB64198935FE48380588757">
    <w:name w:val="78AAF28A9CB64198935FE48380588757"/>
    <w:rsid w:val="00A719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Organic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rganic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9AD42-FD25-455E-980A-373580EA0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47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Combs</dc:creator>
  <cp:keywords/>
  <dc:description/>
  <cp:lastModifiedBy>Tonya Combs</cp:lastModifiedBy>
  <cp:revision>10</cp:revision>
  <cp:lastPrinted>2021-04-09T15:29:00Z</cp:lastPrinted>
  <dcterms:created xsi:type="dcterms:W3CDTF">2021-04-09T16:55:00Z</dcterms:created>
  <dcterms:modified xsi:type="dcterms:W3CDTF">2022-07-20T14:24:00Z</dcterms:modified>
  <cp:category/>
</cp:coreProperties>
</file>