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:rsidR="00F8354F" w:rsidRPr="00A45F9D" w:rsidRDefault="001301A0" w:rsidP="001301A0">
            <w:pPr>
              <w:pStyle w:val="Month"/>
              <w:tabs>
                <w:tab w:val="left" w:pos="3090"/>
                <w:tab w:val="right" w:pos="11670"/>
              </w:tabs>
              <w:spacing w:after="40"/>
              <w:jc w:val="left"/>
              <w:rPr>
                <w:rFonts w:ascii="Algerian" w:hAnsi="Algerian"/>
              </w:rPr>
            </w:pPr>
            <w:r>
              <w:rPr>
                <w:rFonts w:ascii="Algerian" w:hAnsi="Algerian"/>
                <w:noProof/>
                <w:color w:val="F3A447" w:themeColor="accent2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-44450</wp:posOffset>
                  </wp:positionV>
                  <wp:extent cx="4387850" cy="96520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ct 2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850" cy="9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5775" w:rsidRPr="00A45F9D">
              <w:rPr>
                <w:rFonts w:ascii="Algerian" w:hAnsi="Algerian"/>
                <w:color w:val="F3A447" w:themeColor="accent2"/>
              </w:rPr>
              <w:tab/>
            </w:r>
            <w:r w:rsidR="00A95775" w:rsidRPr="00A45F9D">
              <w:rPr>
                <w:rFonts w:ascii="Algerian" w:hAnsi="Algerian"/>
                <w:color w:val="F3A447" w:themeColor="accent2"/>
              </w:rPr>
              <w:tab/>
            </w:r>
            <w:r w:rsidR="00804FC2" w:rsidRPr="00D77B08">
              <w:rPr>
                <w:rFonts w:ascii="Algerian" w:hAnsi="Algerian"/>
                <w:color w:val="F3A447" w:themeColor="accent2"/>
              </w:rPr>
              <w:fldChar w:fldCharType="begin"/>
            </w:r>
            <w:r w:rsidR="00804FC2" w:rsidRPr="00D77B08">
              <w:rPr>
                <w:rFonts w:ascii="Algerian" w:hAnsi="Algerian"/>
                <w:color w:val="F3A447" w:themeColor="accent2"/>
              </w:rPr>
              <w:instrText xml:space="preserve"> DOCVARIABLE  MonthStart \@ MMMM \* MERGEFORMAT </w:instrText>
            </w:r>
            <w:r w:rsidR="00804FC2" w:rsidRPr="00D77B08">
              <w:rPr>
                <w:rFonts w:ascii="Algerian" w:hAnsi="Algerian"/>
                <w:color w:val="F3A447" w:themeColor="accent2"/>
              </w:rPr>
              <w:fldChar w:fldCharType="separate"/>
            </w:r>
            <w:r w:rsidR="0050712E" w:rsidRPr="00D77B08">
              <w:rPr>
                <w:rFonts w:ascii="Algerian" w:hAnsi="Algerian"/>
                <w:color w:val="F3A447" w:themeColor="accent2"/>
              </w:rPr>
              <w:t>October</w:t>
            </w:r>
            <w:r w:rsidR="00804FC2" w:rsidRPr="00D77B08">
              <w:rPr>
                <w:rFonts w:ascii="Algerian" w:hAnsi="Algerian"/>
                <w:color w:val="F3A447" w:themeColor="accent2"/>
              </w:rPr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:rsidR="00F8354F" w:rsidRPr="00A45F9D" w:rsidRDefault="00804FC2">
            <w:pPr>
              <w:pStyle w:val="Year"/>
              <w:spacing w:after="40"/>
              <w:rPr>
                <w:rFonts w:ascii="Algerian" w:hAnsi="Algerian"/>
              </w:rPr>
            </w:pPr>
            <w:r w:rsidRPr="00A45F9D">
              <w:rPr>
                <w:rFonts w:ascii="Algerian" w:hAnsi="Algerian"/>
                <w:color w:val="F3A447" w:themeColor="accent2"/>
              </w:rPr>
              <w:fldChar w:fldCharType="begin"/>
            </w:r>
            <w:r w:rsidRPr="00A45F9D">
              <w:rPr>
                <w:rFonts w:ascii="Algerian" w:hAnsi="Algerian"/>
                <w:color w:val="F3A447" w:themeColor="accent2"/>
              </w:rPr>
              <w:instrText xml:space="preserve"> DOCVARIABLE  MonthStart \@  yyyy   \* MERGEFORMAT </w:instrText>
            </w:r>
            <w:r w:rsidRPr="00A45F9D">
              <w:rPr>
                <w:rFonts w:ascii="Algerian" w:hAnsi="Algerian"/>
                <w:color w:val="F3A447" w:themeColor="accent2"/>
              </w:rPr>
              <w:fldChar w:fldCharType="separate"/>
            </w:r>
            <w:r w:rsidR="0050712E" w:rsidRPr="0050712E">
              <w:rPr>
                <w:rFonts w:ascii="Algerian" w:hAnsi="Algerian"/>
                <w:color w:val="F3A447" w:themeColor="accent2"/>
              </w:rPr>
              <w:t>202</w:t>
            </w:r>
            <w:r w:rsidRPr="00A45F9D">
              <w:rPr>
                <w:rFonts w:ascii="Algerian" w:hAnsi="Algerian"/>
                <w:color w:val="F3A447" w:themeColor="accent2"/>
              </w:rPr>
              <w:fldChar w:fldCharType="end"/>
            </w:r>
            <w:r w:rsidR="00252F11">
              <w:rPr>
                <w:rFonts w:ascii="Algerian" w:hAnsi="Algerian"/>
                <w:color w:val="F3A447" w:themeColor="accent2"/>
              </w:rPr>
              <w:t>2</w:t>
            </w:r>
          </w:p>
        </w:tc>
      </w:tr>
      <w:tr w:rsidR="00F8354F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156"/>
        <w:gridCol w:w="2069"/>
        <w:gridCol w:w="2072"/>
        <w:gridCol w:w="2069"/>
        <w:gridCol w:w="1917"/>
        <w:gridCol w:w="2055"/>
        <w:gridCol w:w="2052"/>
      </w:tblGrid>
      <w:tr w:rsidR="008D616C" w:rsidTr="00BE0D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E22C1CDF663B42B488814F248E3209A2"/>
            </w:placeholder>
            <w:temporary/>
            <w:showingPlcHdr/>
            <w15:appearance w15:val="hidden"/>
          </w:sdtPr>
          <w:sdtEndPr/>
          <w:sdtContent>
            <w:tc>
              <w:tcPr>
                <w:tcW w:w="749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9" w:type="pct"/>
            <w:tcBorders>
              <w:bottom w:val="single" w:sz="4" w:space="0" w:color="BFBFBF" w:themeColor="background1" w:themeShade="BF"/>
            </w:tcBorders>
            <w:shd w:val="clear" w:color="auto" w:fill="32391C" w:themeFill="text2" w:themeFillShade="BF"/>
          </w:tcPr>
          <w:p w:rsidR="00F8354F" w:rsidRDefault="00F54AA8">
            <w:pPr>
              <w:pStyle w:val="Days"/>
            </w:pPr>
            <w:sdt>
              <w:sdtPr>
                <w:id w:val="-1020851123"/>
                <w:placeholder>
                  <w:docPart w:val="98DF9B29144B4D468E0F41C93D6B5407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Monday</w:t>
                </w:r>
              </w:sdtContent>
            </w:sdt>
          </w:p>
        </w:tc>
        <w:tc>
          <w:tcPr>
            <w:tcW w:w="720" w:type="pct"/>
            <w:tcBorders>
              <w:bottom w:val="single" w:sz="4" w:space="0" w:color="BFBFBF" w:themeColor="background1" w:themeShade="BF"/>
            </w:tcBorders>
            <w:shd w:val="clear" w:color="auto" w:fill="32391C" w:themeFill="text2" w:themeFillShade="BF"/>
          </w:tcPr>
          <w:p w:rsidR="00F8354F" w:rsidRDefault="00F54AA8">
            <w:pPr>
              <w:pStyle w:val="Days"/>
            </w:pPr>
            <w:sdt>
              <w:sdtPr>
                <w:id w:val="1121034790"/>
                <w:placeholder>
                  <w:docPart w:val="2F297BD38AE44DA6BAF995B31BA0E1B3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Tuesday</w:t>
                </w:r>
              </w:sdtContent>
            </w:sdt>
          </w:p>
        </w:tc>
        <w:tc>
          <w:tcPr>
            <w:tcW w:w="719" w:type="pct"/>
            <w:tcBorders>
              <w:bottom w:val="single" w:sz="4" w:space="0" w:color="BFBFBF" w:themeColor="background1" w:themeShade="BF"/>
            </w:tcBorders>
            <w:shd w:val="clear" w:color="auto" w:fill="32391C" w:themeFill="text2" w:themeFillShade="BF"/>
          </w:tcPr>
          <w:p w:rsidR="00F8354F" w:rsidRDefault="00F54AA8">
            <w:pPr>
              <w:pStyle w:val="Days"/>
            </w:pPr>
            <w:sdt>
              <w:sdtPr>
                <w:id w:val="-328132386"/>
                <w:placeholder>
                  <w:docPart w:val="5F127F84D2BE4C4487A030A31B9FDF7F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Wednesday</w:t>
                </w:r>
              </w:sdtContent>
            </w:sdt>
          </w:p>
        </w:tc>
        <w:tc>
          <w:tcPr>
            <w:tcW w:w="666" w:type="pct"/>
            <w:tcBorders>
              <w:bottom w:val="single" w:sz="4" w:space="0" w:color="BFBFBF" w:themeColor="background1" w:themeShade="BF"/>
            </w:tcBorders>
            <w:shd w:val="clear" w:color="auto" w:fill="32391C" w:themeFill="text2" w:themeFillShade="BF"/>
          </w:tcPr>
          <w:p w:rsidR="00F8354F" w:rsidRDefault="00F54AA8">
            <w:pPr>
              <w:pStyle w:val="Days"/>
            </w:pPr>
            <w:sdt>
              <w:sdtPr>
                <w:id w:val="1241452743"/>
                <w:placeholder>
                  <w:docPart w:val="302B3CA4DE194B1DAC35C05DBA3F2158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91C" w:themeFill="text2" w:themeFillShade="BF"/>
          </w:tcPr>
          <w:p w:rsidR="00F8354F" w:rsidRDefault="00F54AA8">
            <w:pPr>
              <w:pStyle w:val="Days"/>
            </w:pPr>
            <w:sdt>
              <w:sdtPr>
                <w:id w:val="-65336403"/>
                <w:placeholder>
                  <w:docPart w:val="CDF1E2647EA74A59BB23592B162F2124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Friday</w:t>
                </w:r>
              </w:sdtContent>
            </w:sdt>
          </w:p>
        </w:tc>
        <w:tc>
          <w:tcPr>
            <w:tcW w:w="713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:rsidR="00F8354F" w:rsidRDefault="00F54AA8">
            <w:pPr>
              <w:pStyle w:val="Days"/>
            </w:pPr>
            <w:sdt>
              <w:sdtPr>
                <w:id w:val="825547652"/>
                <w:placeholder>
                  <w:docPart w:val="D2EBDD68FA364D8EBF85999D793A6EF6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Saturday</w:t>
                </w:r>
              </w:sdtContent>
            </w:sdt>
          </w:p>
        </w:tc>
      </w:tr>
      <w:tr w:rsidR="006F561E" w:rsidTr="00BE0D97">
        <w:tc>
          <w:tcPr>
            <w:tcW w:w="749" w:type="pct"/>
            <w:tcBorders>
              <w:bottom w:val="nil"/>
            </w:tcBorders>
          </w:tcPr>
          <w:p w:rsidR="006F561E" w:rsidRPr="00D77B08" w:rsidRDefault="006F561E" w:rsidP="006F561E">
            <w:pPr>
              <w:pStyle w:val="Dates"/>
              <w:tabs>
                <w:tab w:val="center" w:pos="920"/>
                <w:tab w:val="right" w:pos="1840"/>
              </w:tabs>
              <w:spacing w:after="0"/>
              <w:rPr>
                <w:rFonts w:ascii="Baskerville Old Face" w:hAnsi="Baskerville Old Face"/>
                <w:b/>
              </w:rPr>
            </w:pPr>
            <w:r w:rsidRPr="00D77B08">
              <w:rPr>
                <w:rFonts w:ascii="Baskerville Old Face" w:hAnsi="Baskerville Old Face"/>
                <w:b/>
                <w:color w:val="DC7D0E" w:themeColor="accent2" w:themeShade="BF"/>
                <w:sz w:val="20"/>
                <w:szCs w:val="20"/>
              </w:rPr>
              <w:t>*Student’s Choice</w:t>
            </w:r>
            <w:r w:rsidRPr="00D77B08">
              <w:rPr>
                <w:rFonts w:ascii="Baskerville Old Face" w:hAnsi="Baskerville Old Face"/>
                <w:b/>
                <w:color w:val="DC7D0E" w:themeColor="accent2" w:themeShade="BF"/>
              </w:rPr>
              <w:t xml:space="preserve"> </w:t>
            </w:r>
            <w:r w:rsidRPr="00D77B08">
              <w:rPr>
                <w:rFonts w:ascii="Baskerville Old Face" w:hAnsi="Baskerville Old Face"/>
                <w:b/>
                <w:color w:val="DC7D0E" w:themeColor="accent2" w:themeShade="BF"/>
              </w:rPr>
              <w:tab/>
            </w:r>
            <w:r w:rsidRPr="00D77B08">
              <w:rPr>
                <w:rFonts w:ascii="Baskerville Old Face" w:hAnsi="Baskerville Old Face"/>
                <w:b/>
              </w:rPr>
              <w:fldChar w:fldCharType="begin"/>
            </w:r>
            <w:r w:rsidRPr="00D77B08">
              <w:rPr>
                <w:rFonts w:ascii="Baskerville Old Face" w:hAnsi="Baskerville Old Face"/>
                <w:b/>
              </w:rPr>
              <w:instrText xml:space="preserve"> IF </w:instrText>
            </w:r>
            <w:r w:rsidRPr="00D77B08">
              <w:rPr>
                <w:rFonts w:ascii="Baskerville Old Face" w:hAnsi="Baskerville Old Face"/>
                <w:b/>
              </w:rPr>
              <w:fldChar w:fldCharType="begin"/>
            </w:r>
            <w:r w:rsidRPr="00D77B08">
              <w:rPr>
                <w:rFonts w:ascii="Baskerville Old Face" w:hAnsi="Baskerville Old Face"/>
                <w:b/>
              </w:rPr>
              <w:instrText xml:space="preserve"> DocVariable MonthStart \@ dddd </w:instrText>
            </w:r>
            <w:r w:rsidRPr="00D77B08">
              <w:rPr>
                <w:rFonts w:ascii="Baskerville Old Face" w:hAnsi="Baskerville Old Face"/>
                <w:b/>
              </w:rPr>
              <w:fldChar w:fldCharType="separate"/>
            </w:r>
            <w:r w:rsidR="0050712E" w:rsidRPr="00D77B08">
              <w:rPr>
                <w:rFonts w:ascii="Baskerville Old Face" w:hAnsi="Baskerville Old Face"/>
                <w:b/>
              </w:rPr>
              <w:instrText>Friday</w:instrText>
            </w:r>
            <w:r w:rsidRPr="00D77B08">
              <w:rPr>
                <w:rFonts w:ascii="Baskerville Old Face" w:hAnsi="Baskerville Old Face"/>
                <w:b/>
              </w:rPr>
              <w:fldChar w:fldCharType="end"/>
            </w:r>
            <w:r w:rsidRPr="00D77B08">
              <w:rPr>
                <w:rFonts w:ascii="Baskerville Old Face" w:hAnsi="Baskerville Old Face"/>
                <w:b/>
              </w:rPr>
              <w:instrText xml:space="preserve"> = "Sunday" 1 ""</w:instrText>
            </w:r>
            <w:r w:rsidRPr="00D77B08">
              <w:rPr>
                <w:rFonts w:ascii="Baskerville Old Face" w:hAnsi="Baskerville Old Face"/>
                <w:b/>
              </w:rPr>
              <w:fldChar w:fldCharType="end"/>
            </w:r>
          </w:p>
        </w:tc>
        <w:tc>
          <w:tcPr>
            <w:tcW w:w="719" w:type="pct"/>
            <w:tcBorders>
              <w:bottom w:val="nil"/>
            </w:tcBorders>
          </w:tcPr>
          <w:p w:rsidR="006F561E" w:rsidRPr="009E4690" w:rsidRDefault="00D77B08" w:rsidP="00984C63">
            <w:pPr>
              <w:pStyle w:val="Dates"/>
              <w:tabs>
                <w:tab w:val="center" w:pos="920"/>
                <w:tab w:val="right" w:pos="1840"/>
              </w:tabs>
              <w:spacing w:after="0"/>
              <w:rPr>
                <w:rFonts w:ascii="Baskerville Old Face" w:hAnsi="Baskerville Old Face"/>
                <w:b/>
              </w:rPr>
            </w:pPr>
            <w:r w:rsidRPr="00D77B08">
              <w:rPr>
                <w:rFonts w:ascii="Baskerville Old Face" w:hAnsi="Baskerville Old Face"/>
                <w:b/>
                <w:color w:val="DC7D0E" w:themeColor="accent2" w:themeShade="BF"/>
                <w:sz w:val="20"/>
                <w:szCs w:val="20"/>
              </w:rPr>
              <w:t>*Student’s Choice</w:t>
            </w:r>
            <w:r w:rsidRPr="00D77B08">
              <w:rPr>
                <w:rFonts w:ascii="Baskerville Old Face" w:hAnsi="Baskerville Old Face"/>
                <w:b/>
                <w:color w:val="DC7D0E" w:themeColor="accent2" w:themeShade="BF"/>
              </w:rPr>
              <w:t xml:space="preserve"> </w:t>
            </w:r>
            <w:r w:rsidRPr="00D77B08">
              <w:rPr>
                <w:rFonts w:ascii="Baskerville Old Face" w:hAnsi="Baskerville Old Face"/>
                <w:b/>
                <w:color w:val="DC7D0E" w:themeColor="accent2" w:themeShade="BF"/>
              </w:rPr>
              <w:tab/>
            </w:r>
          </w:p>
        </w:tc>
        <w:tc>
          <w:tcPr>
            <w:tcW w:w="720" w:type="pct"/>
            <w:tcBorders>
              <w:bottom w:val="nil"/>
            </w:tcBorders>
          </w:tcPr>
          <w:p w:rsidR="006F561E" w:rsidRPr="009E4690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DocVariable MonthStart \@ dddd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50712E">
              <w:rPr>
                <w:rFonts w:ascii="Baskerville Old Face" w:hAnsi="Baskerville Old Face"/>
                <w:b/>
              </w:rPr>
              <w:instrText>Friday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= "Tuesday" 1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=B2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50712E">
              <w:rPr>
                <w:rFonts w:ascii="Baskerville Old Face" w:hAnsi="Baskerville Old Face"/>
                <w:b/>
                <w:noProof/>
              </w:rPr>
              <w:instrText>0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&lt;&gt; 0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=B2+1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Pr="009E4690">
              <w:rPr>
                <w:rFonts w:ascii="Baskerville Old Face" w:hAnsi="Baskerville Old Face"/>
                <w:b/>
                <w:noProof/>
              </w:rPr>
              <w:instrText>3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"" 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</w:p>
        </w:tc>
        <w:tc>
          <w:tcPr>
            <w:tcW w:w="719" w:type="pct"/>
            <w:tcBorders>
              <w:bottom w:val="nil"/>
            </w:tcBorders>
          </w:tcPr>
          <w:p w:rsidR="006F561E" w:rsidRPr="00D20CFC" w:rsidRDefault="006F561E" w:rsidP="006F561E">
            <w:pPr>
              <w:pStyle w:val="Dates"/>
              <w:rPr>
                <w:rFonts w:ascii="Baskerville Old Face" w:hAnsi="Baskerville Old Face"/>
              </w:rPr>
            </w:pP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DocVariable MonthStart \@ dddd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50712E">
              <w:rPr>
                <w:rFonts w:ascii="Baskerville Old Face" w:hAnsi="Baskerville Old Face"/>
              </w:rPr>
              <w:instrText>Friday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= "Wednesday" 1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=C2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50712E">
              <w:rPr>
                <w:rFonts w:ascii="Baskerville Old Face" w:hAnsi="Baskerville Old Face"/>
                <w:noProof/>
              </w:rPr>
              <w:instrText>0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&lt;&gt; 0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=C2+1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Pr="00D20CFC">
              <w:rPr>
                <w:rFonts w:ascii="Baskerville Old Face" w:hAnsi="Baskerville Old Face"/>
                <w:noProof/>
              </w:rPr>
              <w:instrText>4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"" 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fldChar w:fldCharType="end"/>
            </w:r>
          </w:p>
        </w:tc>
        <w:tc>
          <w:tcPr>
            <w:tcW w:w="666" w:type="pct"/>
            <w:tcBorders>
              <w:bottom w:val="nil"/>
            </w:tcBorders>
          </w:tcPr>
          <w:p w:rsidR="006F561E" w:rsidRPr="00D20CFC" w:rsidRDefault="006F561E" w:rsidP="009E791E">
            <w:pPr>
              <w:pStyle w:val="Dates"/>
              <w:spacing w:before="0" w:after="0"/>
              <w:rPr>
                <w:rFonts w:ascii="Baskerville Old Face" w:hAnsi="Baskerville Old Face"/>
              </w:rPr>
            </w:pP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DocVariable MonthStart \@ dddd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50712E">
              <w:rPr>
                <w:rFonts w:ascii="Baskerville Old Face" w:hAnsi="Baskerville Old Face"/>
              </w:rPr>
              <w:instrText>Friday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= "Thursday" 1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=D2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50712E">
              <w:rPr>
                <w:rFonts w:ascii="Baskerville Old Face" w:hAnsi="Baskerville Old Face"/>
                <w:noProof/>
              </w:rPr>
              <w:instrText>0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&lt;&gt; 0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=D2+1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A95775">
              <w:rPr>
                <w:rFonts w:ascii="Baskerville Old Face" w:hAnsi="Baskerville Old Face"/>
                <w:noProof/>
              </w:rPr>
              <w:instrText>2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"" 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D20CFC" w:rsidRDefault="006F561E" w:rsidP="009E791E">
            <w:pPr>
              <w:pStyle w:val="Dates"/>
              <w:spacing w:before="0" w:after="0"/>
              <w:rPr>
                <w:rFonts w:ascii="Baskerville Old Face" w:hAnsi="Baskerville Old Face"/>
              </w:rPr>
            </w:pPr>
          </w:p>
        </w:tc>
        <w:tc>
          <w:tcPr>
            <w:tcW w:w="713" w:type="pct"/>
            <w:tcBorders>
              <w:bottom w:val="nil"/>
            </w:tcBorders>
          </w:tcPr>
          <w:p w:rsidR="006F561E" w:rsidRPr="00D20CFC" w:rsidRDefault="00252F11" w:rsidP="006F561E">
            <w:pPr>
              <w:pStyle w:val="Dates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1</w:t>
            </w:r>
          </w:p>
        </w:tc>
      </w:tr>
      <w:tr w:rsidR="006F561E" w:rsidTr="00BE0D97">
        <w:trPr>
          <w:trHeight w:hRule="exact" w:val="702"/>
        </w:trPr>
        <w:tc>
          <w:tcPr>
            <w:tcW w:w="749" w:type="pct"/>
            <w:tcBorders>
              <w:top w:val="nil"/>
              <w:bottom w:val="single" w:sz="4" w:space="0" w:color="BFBFBF" w:themeColor="background1" w:themeShade="BF"/>
            </w:tcBorders>
          </w:tcPr>
          <w:p w:rsidR="00D77B08" w:rsidRPr="00D77B08" w:rsidRDefault="00D77B08" w:rsidP="00D77B08">
            <w:pPr>
              <w:autoSpaceDE w:val="0"/>
              <w:autoSpaceDN w:val="0"/>
              <w:adjustRightInd w:val="0"/>
              <w:spacing w:before="0" w:after="0"/>
              <w:rPr>
                <w:rFonts w:ascii="Baskerville Old Face" w:hAnsi="Baskerville Old Face" w:cs="BaskOldFace"/>
                <w:b/>
                <w:color w:val="000000" w:themeColor="text1"/>
              </w:rPr>
            </w:pPr>
            <w:r w:rsidRPr="00D77B08">
              <w:rPr>
                <w:rFonts w:ascii="Baskerville Old Face" w:hAnsi="Baskerville Old Face" w:cs="BaskOldFace"/>
                <w:b/>
                <w:color w:val="000000" w:themeColor="text1"/>
              </w:rPr>
              <w:t xml:space="preserve">Allows the child to choose from snacks offered previously in the week. </w:t>
            </w:r>
          </w:p>
          <w:p w:rsidR="006F561E" w:rsidRPr="009E4690" w:rsidRDefault="006F561E" w:rsidP="00A95775">
            <w:pPr>
              <w:spacing w:after="0"/>
              <w:rPr>
                <w:rFonts w:ascii="Baskerville Old Face" w:hAnsi="Baskerville Old Face"/>
                <w:b/>
              </w:rPr>
            </w:pPr>
          </w:p>
        </w:tc>
        <w:tc>
          <w:tcPr>
            <w:tcW w:w="719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D77B08" w:rsidP="00CB18BB">
            <w:pPr>
              <w:spacing w:after="0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Offered at the Program Coordinator’s discretion</w:t>
            </w:r>
            <w:r w:rsidR="00AB7382">
              <w:rPr>
                <w:rFonts w:ascii="Baskerville Old Face" w:hAnsi="Baskerville Old Face"/>
                <w:b/>
                <w:color w:val="000000" w:themeColor="text1"/>
              </w:rPr>
              <w:t>.</w:t>
            </w:r>
          </w:p>
        </w:tc>
        <w:tc>
          <w:tcPr>
            <w:tcW w:w="720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6F561E" w:rsidP="006F561E">
            <w:pPr>
              <w:rPr>
                <w:rFonts w:ascii="Baskerville Old Face" w:hAnsi="Baskerville Old Face"/>
                <w:b/>
              </w:rPr>
            </w:pPr>
          </w:p>
        </w:tc>
        <w:tc>
          <w:tcPr>
            <w:tcW w:w="719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6F561E" w:rsidP="006F561E">
            <w:pPr>
              <w:rPr>
                <w:rFonts w:ascii="Baskerville Old Face" w:hAnsi="Baskerville Old Face"/>
                <w:b/>
              </w:rPr>
            </w:pPr>
          </w:p>
        </w:tc>
        <w:tc>
          <w:tcPr>
            <w:tcW w:w="666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6F561E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6F561E" w:rsidP="009E791E">
            <w:pPr>
              <w:spacing w:before="0" w:after="0"/>
              <w:jc w:val="center"/>
              <w:rPr>
                <w:rFonts w:ascii="Baskerville Old Face" w:hAnsi="Baskerville Old Face"/>
                <w:b/>
              </w:rPr>
            </w:pPr>
          </w:p>
        </w:tc>
        <w:tc>
          <w:tcPr>
            <w:tcW w:w="713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D20CFC" w:rsidRDefault="006F561E" w:rsidP="006F561E">
            <w:pPr>
              <w:rPr>
                <w:rFonts w:ascii="Baskerville Old Face" w:hAnsi="Baskerville Old Face"/>
              </w:rPr>
            </w:pPr>
          </w:p>
        </w:tc>
      </w:tr>
      <w:tr w:rsidR="008D616C" w:rsidTr="00BE0D97">
        <w:tc>
          <w:tcPr>
            <w:tcW w:w="749" w:type="pct"/>
            <w:tcBorders>
              <w:bottom w:val="nil"/>
            </w:tcBorders>
            <w:shd w:val="clear" w:color="auto" w:fill="FEFAC9" w:themeFill="background2"/>
          </w:tcPr>
          <w:p w:rsidR="006F561E" w:rsidRPr="009E4690" w:rsidRDefault="00252F11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2</w:t>
            </w:r>
          </w:p>
        </w:tc>
        <w:tc>
          <w:tcPr>
            <w:tcW w:w="719" w:type="pct"/>
            <w:tcBorders>
              <w:bottom w:val="nil"/>
            </w:tcBorders>
            <w:shd w:val="clear" w:color="auto" w:fill="FEFAC9" w:themeFill="background2"/>
          </w:tcPr>
          <w:p w:rsidR="006F561E" w:rsidRPr="009E4690" w:rsidRDefault="00252F11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3</w:t>
            </w:r>
          </w:p>
        </w:tc>
        <w:tc>
          <w:tcPr>
            <w:tcW w:w="720" w:type="pct"/>
            <w:tcBorders>
              <w:bottom w:val="nil"/>
            </w:tcBorders>
            <w:shd w:val="clear" w:color="auto" w:fill="FEFAC9" w:themeFill="background2"/>
          </w:tcPr>
          <w:p w:rsidR="006F561E" w:rsidRPr="009E4690" w:rsidRDefault="00252F11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4</w:t>
            </w:r>
          </w:p>
        </w:tc>
        <w:tc>
          <w:tcPr>
            <w:tcW w:w="719" w:type="pct"/>
            <w:tcBorders>
              <w:bottom w:val="nil"/>
            </w:tcBorders>
            <w:shd w:val="clear" w:color="auto" w:fill="FEFAC9" w:themeFill="background2"/>
          </w:tcPr>
          <w:p w:rsidR="006F561E" w:rsidRPr="009E4690" w:rsidRDefault="00252F11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5</w:t>
            </w:r>
          </w:p>
        </w:tc>
        <w:tc>
          <w:tcPr>
            <w:tcW w:w="666" w:type="pct"/>
            <w:tcBorders>
              <w:bottom w:val="nil"/>
            </w:tcBorders>
            <w:shd w:val="clear" w:color="auto" w:fill="FEFAC9" w:themeFill="background2"/>
          </w:tcPr>
          <w:p w:rsidR="006F561E" w:rsidRPr="009E4690" w:rsidRDefault="00252F11" w:rsidP="009E791E">
            <w:pPr>
              <w:pStyle w:val="Dates"/>
              <w:spacing w:before="0" w:after="0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6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EFAC9" w:themeFill="background2"/>
          </w:tcPr>
          <w:p w:rsidR="006F561E" w:rsidRPr="009E4690" w:rsidRDefault="00252F11" w:rsidP="009E791E">
            <w:pPr>
              <w:pStyle w:val="Dates"/>
              <w:spacing w:before="0" w:after="0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7</w:t>
            </w:r>
          </w:p>
        </w:tc>
        <w:tc>
          <w:tcPr>
            <w:tcW w:w="713" w:type="pct"/>
            <w:tcBorders>
              <w:bottom w:val="nil"/>
            </w:tcBorders>
            <w:shd w:val="clear" w:color="auto" w:fill="FEFAC9" w:themeFill="background2"/>
          </w:tcPr>
          <w:p w:rsidR="006F561E" w:rsidRPr="00D20CFC" w:rsidRDefault="00252F11" w:rsidP="006F561E">
            <w:pPr>
              <w:pStyle w:val="Dates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8</w:t>
            </w:r>
          </w:p>
        </w:tc>
      </w:tr>
      <w:tr w:rsidR="008D616C" w:rsidTr="00BE0D97">
        <w:trPr>
          <w:trHeight w:hRule="exact" w:val="1260"/>
        </w:trPr>
        <w:tc>
          <w:tcPr>
            <w:tcW w:w="74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EFAC9" w:themeFill="background2"/>
          </w:tcPr>
          <w:p w:rsidR="006F561E" w:rsidRPr="00252F11" w:rsidRDefault="00252F11" w:rsidP="00252F11">
            <w:r w:rsidRPr="008E6BF8">
              <w:rPr>
                <w:rFonts w:ascii="Libre Baskerville" w:eastAsia="Libre Baskerville" w:hAnsi="Libre Baskerville" w:cs="Libre Baskerville"/>
                <w:b/>
                <w:color w:val="0070C0"/>
              </w:rPr>
              <w:t>*Allergy Alternative Available</w:t>
            </w:r>
          </w:p>
        </w:tc>
        <w:tc>
          <w:tcPr>
            <w:tcW w:w="71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EFAC9" w:themeFill="background2"/>
          </w:tcPr>
          <w:p w:rsidR="00BE22D7" w:rsidRPr="00BE22D7" w:rsidRDefault="00BE22D7" w:rsidP="00BE22D7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Goldfish</w:t>
            </w:r>
          </w:p>
          <w:p w:rsidR="00BE22D7" w:rsidRDefault="00BE22D7" w:rsidP="00BE22D7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 w:rsidR="004573B4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8265FF" w:rsidRPr="009E4690" w:rsidRDefault="00BE22D7" w:rsidP="00BE22D7">
            <w:pPr>
              <w:jc w:val="center"/>
              <w:rPr>
                <w:rFonts w:ascii="Baskerville Old Face" w:hAnsi="Baskerville Old Face"/>
                <w:b/>
                <w:color w:val="F3A447" w:themeColor="accent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2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EFAC9" w:themeFill="background2"/>
          </w:tcPr>
          <w:p w:rsidR="00082767" w:rsidRPr="009E4690" w:rsidRDefault="00082767" w:rsidP="00082767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BE22D7" w:rsidRPr="00BE22D7" w:rsidRDefault="00252F11" w:rsidP="009E791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="00BE22D7"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BE22D7" w:rsidRPr="00BE22D7" w:rsidRDefault="00BE22D7" w:rsidP="009E791E">
            <w:pPr>
              <w:spacing w:before="0" w:after="0"/>
              <w:jc w:val="center"/>
              <w:rPr>
                <w:rFonts w:ascii="Baskerville Old Face" w:hAnsi="Baskerville Old Face"/>
                <w:b/>
                <w:i/>
                <w:color w:val="DC7D0E" w:themeColor="accent2" w:themeShade="BF"/>
                <w:sz w:val="20"/>
                <w:szCs w:val="20"/>
              </w:rPr>
            </w:pPr>
          </w:p>
          <w:p w:rsidR="006F561E" w:rsidRPr="009E4690" w:rsidRDefault="006F561E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71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EFAC9" w:themeFill="background2"/>
          </w:tcPr>
          <w:p w:rsidR="00BE22D7" w:rsidRDefault="00BE0D97" w:rsidP="009E791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Multi-grain</w:t>
            </w:r>
            <w:r w:rsid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 xml:space="preserve"> Chips</w:t>
            </w:r>
          </w:p>
          <w:p w:rsidR="00BE22D7" w:rsidRDefault="00BE0D97" w:rsidP="009E791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 xml:space="preserve">Fruit </w:t>
            </w:r>
            <w:r w:rsid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Cups</w:t>
            </w:r>
          </w:p>
          <w:p w:rsidR="00BE22D7" w:rsidRPr="00BE22D7" w:rsidRDefault="00BE22D7" w:rsidP="009E791E">
            <w:pPr>
              <w:spacing w:before="0" w:after="0"/>
              <w:jc w:val="center"/>
              <w:rPr>
                <w:rFonts w:ascii="Baskerville Old Face" w:hAnsi="Baskerville Old Face"/>
                <w:b/>
                <w:i/>
                <w:color w:val="DC7D0E" w:themeColor="accent2" w:themeShade="BF"/>
                <w:sz w:val="20"/>
                <w:szCs w:val="20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  <w:p w:rsidR="006F561E" w:rsidRPr="009E4690" w:rsidRDefault="006F561E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666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EFAC9" w:themeFill="background2"/>
          </w:tcPr>
          <w:p w:rsidR="006A65FD" w:rsidRPr="00BE22D7" w:rsidRDefault="006A65FD" w:rsidP="009E791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Muffin</w:t>
            </w:r>
          </w:p>
          <w:p w:rsidR="00252F11" w:rsidRPr="00BE22D7" w:rsidRDefault="00252F11" w:rsidP="00252F11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F561E" w:rsidRPr="009E4690" w:rsidRDefault="006F561E" w:rsidP="009E791E">
            <w:pPr>
              <w:spacing w:before="0" w:after="0"/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EFAC9" w:themeFill="background2"/>
          </w:tcPr>
          <w:p w:rsidR="00BE22D7" w:rsidRPr="009E4690" w:rsidRDefault="00BE22D7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Baked Ch</w:t>
            </w:r>
            <w:r w:rsidR="00BE0D97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ips</w:t>
            </w:r>
          </w:p>
          <w:p w:rsidR="00BE22D7" w:rsidRPr="009E4690" w:rsidRDefault="00BE0D97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Fruit Cup</w:t>
            </w:r>
          </w:p>
          <w:p w:rsidR="00BE22D7" w:rsidRPr="009E4690" w:rsidRDefault="00BE22D7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  <w:p w:rsidR="00BE22D7" w:rsidRPr="009E4690" w:rsidRDefault="00BE22D7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-or-</w:t>
            </w:r>
          </w:p>
          <w:p w:rsidR="006F561E" w:rsidRPr="009E4690" w:rsidRDefault="00BE22D7" w:rsidP="009E791E">
            <w:pPr>
              <w:spacing w:before="0" w:after="0"/>
              <w:rPr>
                <w:b/>
              </w:rPr>
            </w:pPr>
            <w:r w:rsidRPr="00BE22D7">
              <w:rPr>
                <w:rFonts w:ascii="Baskerville Old Face" w:hAnsi="Baskerville Old Face" w:cs="BaskOldFace"/>
                <w:b/>
                <w:color w:val="DC7D0E" w:themeColor="accent2" w:themeShade="BF"/>
                <w:sz w:val="22"/>
                <w:szCs w:val="22"/>
              </w:rPr>
              <w:t>*Student’s Choice</w:t>
            </w:r>
          </w:p>
        </w:tc>
        <w:tc>
          <w:tcPr>
            <w:tcW w:w="71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EFAC9" w:themeFill="background2"/>
          </w:tcPr>
          <w:p w:rsidR="006F561E" w:rsidRDefault="006F561E" w:rsidP="006F561E"/>
        </w:tc>
      </w:tr>
      <w:tr w:rsidR="006F561E" w:rsidTr="00BE0D97">
        <w:tc>
          <w:tcPr>
            <w:tcW w:w="749" w:type="pct"/>
            <w:tcBorders>
              <w:bottom w:val="nil"/>
            </w:tcBorders>
          </w:tcPr>
          <w:p w:rsidR="006F561E" w:rsidRPr="009E4690" w:rsidRDefault="00252F11" w:rsidP="006F561E">
            <w:pPr>
              <w:pStyle w:val="Dates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" w:type="pct"/>
            <w:tcBorders>
              <w:bottom w:val="nil"/>
            </w:tcBorders>
          </w:tcPr>
          <w:p w:rsidR="006F561E" w:rsidRPr="009E4690" w:rsidRDefault="00252F11" w:rsidP="006F561E">
            <w:pPr>
              <w:pStyle w:val="Dates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20" w:type="pct"/>
            <w:tcBorders>
              <w:bottom w:val="nil"/>
            </w:tcBorders>
          </w:tcPr>
          <w:p w:rsidR="006F561E" w:rsidRPr="009E4690" w:rsidRDefault="00252F11" w:rsidP="006F561E">
            <w:pPr>
              <w:pStyle w:val="Dates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19" w:type="pct"/>
            <w:tcBorders>
              <w:bottom w:val="nil"/>
            </w:tcBorders>
          </w:tcPr>
          <w:p w:rsidR="006F561E" w:rsidRPr="009E4690" w:rsidRDefault="00252F11" w:rsidP="006F561E">
            <w:pPr>
              <w:pStyle w:val="Dates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666" w:type="pct"/>
            <w:tcBorders>
              <w:bottom w:val="nil"/>
            </w:tcBorders>
          </w:tcPr>
          <w:p w:rsidR="006F561E" w:rsidRPr="009E4690" w:rsidRDefault="00252F11" w:rsidP="009E791E">
            <w:pPr>
              <w:pStyle w:val="Dates"/>
              <w:spacing w:before="0" w:after="0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9E4690" w:rsidRDefault="00252F11" w:rsidP="009E791E">
            <w:pPr>
              <w:pStyle w:val="Dates"/>
              <w:spacing w:before="0" w:after="0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13" w:type="pct"/>
            <w:tcBorders>
              <w:bottom w:val="nil"/>
            </w:tcBorders>
          </w:tcPr>
          <w:p w:rsidR="006F561E" w:rsidRDefault="00252F11" w:rsidP="006F561E">
            <w:pPr>
              <w:pStyle w:val="Dates"/>
            </w:pPr>
            <w:r>
              <w:t>15</w:t>
            </w:r>
          </w:p>
        </w:tc>
      </w:tr>
      <w:tr w:rsidR="006F561E" w:rsidTr="00BE0D97">
        <w:trPr>
          <w:trHeight w:hRule="exact" w:val="1062"/>
        </w:trPr>
        <w:tc>
          <w:tcPr>
            <w:tcW w:w="749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6F561E" w:rsidP="006F561E">
            <w:pPr>
              <w:rPr>
                <w:b/>
              </w:rPr>
            </w:pPr>
          </w:p>
        </w:tc>
        <w:tc>
          <w:tcPr>
            <w:tcW w:w="719" w:type="pct"/>
            <w:tcBorders>
              <w:top w:val="nil"/>
              <w:bottom w:val="single" w:sz="4" w:space="0" w:color="BFBFBF" w:themeColor="background1" w:themeShade="BF"/>
            </w:tcBorders>
          </w:tcPr>
          <w:p w:rsidR="00082767" w:rsidRDefault="00082767" w:rsidP="00252F11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</w:p>
          <w:p w:rsidR="00652BBC" w:rsidRPr="00BE22D7" w:rsidRDefault="00652BBC" w:rsidP="00252F11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Muffin</w:t>
            </w:r>
          </w:p>
          <w:p w:rsidR="00082767" w:rsidRPr="00BE22D7" w:rsidRDefault="00082767" w:rsidP="00082767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9E4690" w:rsidRPr="009E4690" w:rsidRDefault="009E4690" w:rsidP="009E791E">
            <w:pPr>
              <w:pStyle w:val="Normal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720" w:type="pct"/>
            <w:tcBorders>
              <w:top w:val="nil"/>
              <w:bottom w:val="single" w:sz="4" w:space="0" w:color="BFBFBF" w:themeColor="background1" w:themeShade="BF"/>
            </w:tcBorders>
          </w:tcPr>
          <w:p w:rsidR="00EF3C4D" w:rsidRDefault="00EF3C4D" w:rsidP="009E791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</w:p>
          <w:p w:rsidR="00652BBC" w:rsidRPr="00BE22D7" w:rsidRDefault="00652BBC" w:rsidP="009E791E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Cheez-Its</w:t>
            </w:r>
          </w:p>
          <w:p w:rsidR="00652BBC" w:rsidRDefault="00652BBC" w:rsidP="00EF3C4D">
            <w:pPr>
              <w:spacing w:before="0" w:after="0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 xml:space="preserve">Cheese </w:t>
            </w:r>
            <w:r w:rsidR="00EF3C4D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S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6F561E" w:rsidRPr="009E4690" w:rsidRDefault="00652BBC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9" w:type="pct"/>
            <w:tcBorders>
              <w:top w:val="nil"/>
              <w:bottom w:val="single" w:sz="4" w:space="0" w:color="BFBFBF" w:themeColor="background1" w:themeShade="BF"/>
            </w:tcBorders>
          </w:tcPr>
          <w:p w:rsidR="00082767" w:rsidRDefault="00082767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</w:p>
          <w:p w:rsidR="00BE0D97" w:rsidRPr="009E4690" w:rsidRDefault="00BE0D97" w:rsidP="00BE0D97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BE0D97" w:rsidRPr="00BE22D7" w:rsidRDefault="00BE0D97" w:rsidP="00BE0D97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F561E" w:rsidRPr="009E4690" w:rsidRDefault="006F561E" w:rsidP="009E791E">
            <w:pPr>
              <w:spacing w:before="0" w:after="0"/>
              <w:rPr>
                <w:rFonts w:ascii="Baskerville Old Face" w:hAnsi="Baskerville Old Face"/>
                <w:b/>
              </w:rPr>
            </w:pPr>
          </w:p>
        </w:tc>
        <w:tc>
          <w:tcPr>
            <w:tcW w:w="666" w:type="pct"/>
            <w:tcBorders>
              <w:top w:val="nil"/>
              <w:bottom w:val="single" w:sz="4" w:space="0" w:color="BFBFBF" w:themeColor="background1" w:themeShade="BF"/>
            </w:tcBorders>
          </w:tcPr>
          <w:p w:rsidR="00082767" w:rsidRDefault="00082767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</w:p>
          <w:p w:rsidR="00652BBC" w:rsidRDefault="00D13A59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Breakfast</w:t>
            </w:r>
            <w:r w:rsidR="00652BBC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Bar</w:t>
            </w:r>
          </w:p>
          <w:p w:rsidR="00652BBC" w:rsidRPr="009E4690" w:rsidRDefault="00082767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Fruit</w:t>
            </w:r>
            <w:r w:rsidR="00652BBC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Cup</w:t>
            </w:r>
          </w:p>
          <w:p w:rsidR="006F561E" w:rsidRPr="009E4690" w:rsidRDefault="00652BBC" w:rsidP="009E791E">
            <w:pPr>
              <w:spacing w:before="0" w:after="0"/>
              <w:jc w:val="center"/>
              <w:rPr>
                <w:rFonts w:ascii="Baskerville Old Face" w:hAnsi="Baskerville Old Face"/>
                <w:b/>
                <w:color w:val="000000" w:themeColor="text1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A65FD" w:rsidRDefault="00082767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Cereal</w:t>
            </w:r>
          </w:p>
          <w:p w:rsidR="00252F11" w:rsidRPr="00BE22D7" w:rsidRDefault="00252F11" w:rsidP="00252F11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A65FD" w:rsidRPr="009E4690" w:rsidRDefault="006A65FD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-or-</w:t>
            </w:r>
          </w:p>
          <w:p w:rsidR="006F561E" w:rsidRPr="009E4690" w:rsidRDefault="006A65FD" w:rsidP="009E791E">
            <w:pPr>
              <w:spacing w:before="0" w:after="0"/>
              <w:jc w:val="center"/>
              <w:rPr>
                <w:rFonts w:ascii="Baskerville Old Face" w:hAnsi="Baskerville Old Face"/>
                <w:b/>
              </w:rPr>
            </w:pPr>
            <w:r w:rsidRPr="00BE22D7">
              <w:rPr>
                <w:rFonts w:ascii="Baskerville Old Face" w:hAnsi="Baskerville Old Face" w:cs="BaskOldFace"/>
                <w:b/>
                <w:color w:val="DC7D0E" w:themeColor="accent2" w:themeShade="BF"/>
                <w:sz w:val="22"/>
                <w:szCs w:val="22"/>
              </w:rPr>
              <w:t>*Student’s Choice</w:t>
            </w:r>
            <w:r w:rsidRPr="009E4690">
              <w:rPr>
                <w:rFonts w:ascii="Baskerville Old Face" w:hAnsi="Baskerville Old Face"/>
                <w:b/>
              </w:rPr>
              <w:t xml:space="preserve"> </w:t>
            </w:r>
          </w:p>
        </w:tc>
        <w:tc>
          <w:tcPr>
            <w:tcW w:w="713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D20CFC" w:rsidRDefault="006F561E" w:rsidP="006F561E">
            <w:pPr>
              <w:rPr>
                <w:rFonts w:ascii="Baskerville Old Face" w:hAnsi="Baskerville Old Face"/>
              </w:rPr>
            </w:pPr>
          </w:p>
        </w:tc>
      </w:tr>
      <w:tr w:rsidR="008D616C" w:rsidTr="00BE0D97">
        <w:tc>
          <w:tcPr>
            <w:tcW w:w="749" w:type="pct"/>
            <w:tcBorders>
              <w:bottom w:val="nil"/>
            </w:tcBorders>
            <w:shd w:val="clear" w:color="auto" w:fill="FEFAC9" w:themeFill="background2"/>
          </w:tcPr>
          <w:p w:rsidR="006F561E" w:rsidRPr="009E4690" w:rsidRDefault="00252F11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16</w:t>
            </w:r>
          </w:p>
        </w:tc>
        <w:tc>
          <w:tcPr>
            <w:tcW w:w="719" w:type="pct"/>
            <w:tcBorders>
              <w:bottom w:val="nil"/>
            </w:tcBorders>
            <w:shd w:val="clear" w:color="auto" w:fill="FEFAC9" w:themeFill="background2"/>
          </w:tcPr>
          <w:p w:rsidR="006F561E" w:rsidRPr="009E4690" w:rsidRDefault="00252F11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17</w:t>
            </w:r>
          </w:p>
        </w:tc>
        <w:tc>
          <w:tcPr>
            <w:tcW w:w="720" w:type="pct"/>
            <w:tcBorders>
              <w:bottom w:val="nil"/>
            </w:tcBorders>
            <w:shd w:val="clear" w:color="auto" w:fill="FEFAC9" w:themeFill="background2"/>
          </w:tcPr>
          <w:p w:rsidR="006F561E" w:rsidRPr="009E4690" w:rsidRDefault="00252F11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18</w:t>
            </w:r>
          </w:p>
        </w:tc>
        <w:tc>
          <w:tcPr>
            <w:tcW w:w="719" w:type="pct"/>
            <w:tcBorders>
              <w:bottom w:val="nil"/>
            </w:tcBorders>
            <w:shd w:val="clear" w:color="auto" w:fill="FEFAC9" w:themeFill="background2"/>
          </w:tcPr>
          <w:p w:rsidR="006F561E" w:rsidRPr="009E4690" w:rsidRDefault="00252F11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19</w:t>
            </w:r>
          </w:p>
        </w:tc>
        <w:tc>
          <w:tcPr>
            <w:tcW w:w="666" w:type="pct"/>
            <w:tcBorders>
              <w:bottom w:val="nil"/>
            </w:tcBorders>
            <w:shd w:val="clear" w:color="auto" w:fill="FEFAC9" w:themeFill="background2"/>
          </w:tcPr>
          <w:p w:rsidR="006F561E" w:rsidRPr="009E4690" w:rsidRDefault="00252F11" w:rsidP="009E791E">
            <w:pPr>
              <w:pStyle w:val="Dates"/>
              <w:spacing w:before="0" w:after="0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20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EFAC9" w:themeFill="background2"/>
          </w:tcPr>
          <w:p w:rsidR="006F561E" w:rsidRPr="009E4690" w:rsidRDefault="00252F11" w:rsidP="009E791E">
            <w:pPr>
              <w:pStyle w:val="Dates"/>
              <w:spacing w:before="0" w:after="0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21</w:t>
            </w:r>
          </w:p>
        </w:tc>
        <w:tc>
          <w:tcPr>
            <w:tcW w:w="713" w:type="pct"/>
            <w:tcBorders>
              <w:bottom w:val="nil"/>
            </w:tcBorders>
            <w:shd w:val="clear" w:color="auto" w:fill="FEFAC9" w:themeFill="background2"/>
          </w:tcPr>
          <w:p w:rsidR="006F561E" w:rsidRPr="00D20CFC" w:rsidRDefault="00252F11" w:rsidP="006F561E">
            <w:pPr>
              <w:pStyle w:val="Dates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22</w:t>
            </w:r>
          </w:p>
        </w:tc>
      </w:tr>
      <w:tr w:rsidR="008D616C" w:rsidTr="00BE0D97">
        <w:trPr>
          <w:trHeight w:hRule="exact" w:val="1242"/>
        </w:trPr>
        <w:tc>
          <w:tcPr>
            <w:tcW w:w="74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EFAC9" w:themeFill="background2"/>
          </w:tcPr>
          <w:p w:rsidR="006F561E" w:rsidRPr="009E4690" w:rsidRDefault="006F561E" w:rsidP="006F561E">
            <w:pPr>
              <w:rPr>
                <w:rFonts w:ascii="Baskerville Old Face" w:hAnsi="Baskerville Old Face"/>
                <w:b/>
              </w:rPr>
            </w:pPr>
          </w:p>
        </w:tc>
        <w:tc>
          <w:tcPr>
            <w:tcW w:w="71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EFAC9" w:themeFill="background2"/>
          </w:tcPr>
          <w:p w:rsidR="006A65FD" w:rsidRDefault="006A65FD" w:rsidP="006A65F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</w:p>
          <w:p w:rsidR="006A65FD" w:rsidRPr="006A65FD" w:rsidRDefault="00BE0D97" w:rsidP="006A65F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Animal Crackers</w:t>
            </w:r>
          </w:p>
          <w:p w:rsidR="00082767" w:rsidRPr="00BE22D7" w:rsidRDefault="00082767" w:rsidP="00082767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F561E" w:rsidRPr="009E4690" w:rsidRDefault="006F561E" w:rsidP="009E4690">
            <w:pPr>
              <w:ind w:firstLine="720"/>
              <w:rPr>
                <w:rFonts w:ascii="Baskerville Old Face" w:hAnsi="Baskerville Old Face"/>
                <w:b/>
                <w:sz w:val="22"/>
                <w:szCs w:val="22"/>
              </w:rPr>
            </w:pPr>
          </w:p>
        </w:tc>
        <w:tc>
          <w:tcPr>
            <w:tcW w:w="72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EFAC9" w:themeFill="background2"/>
          </w:tcPr>
          <w:p w:rsidR="006A65FD" w:rsidRDefault="006A65FD" w:rsidP="006A65F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</w:p>
          <w:p w:rsidR="006A65FD" w:rsidRDefault="00D13A59" w:rsidP="006A65F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Breakfast</w:t>
            </w:r>
            <w:r w:rsidR="006A65FD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Bar</w:t>
            </w:r>
          </w:p>
          <w:p w:rsidR="006A65FD" w:rsidRPr="009E4690" w:rsidRDefault="00082767" w:rsidP="006A65F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Fruit Cup</w:t>
            </w:r>
          </w:p>
          <w:p w:rsidR="006A65FD" w:rsidRPr="009E4690" w:rsidRDefault="006A65FD" w:rsidP="006A65F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  <w:p w:rsidR="006F561E" w:rsidRPr="009E4690" w:rsidRDefault="006F561E" w:rsidP="003A221C">
            <w:pPr>
              <w:ind w:firstLine="720"/>
              <w:rPr>
                <w:rFonts w:ascii="Baskerville Old Face" w:hAnsi="Baskerville Old Face"/>
                <w:b/>
                <w:sz w:val="22"/>
                <w:szCs w:val="22"/>
              </w:rPr>
            </w:pPr>
          </w:p>
        </w:tc>
        <w:tc>
          <w:tcPr>
            <w:tcW w:w="71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EFAC9" w:themeFill="background2"/>
          </w:tcPr>
          <w:p w:rsidR="006A65FD" w:rsidRDefault="006A65FD" w:rsidP="009E791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</w:p>
          <w:p w:rsidR="00341082" w:rsidRDefault="00BE0D97" w:rsidP="00341082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Muffin</w:t>
            </w:r>
            <w:bookmarkStart w:id="0" w:name="_GoBack"/>
            <w:bookmarkEnd w:id="0"/>
          </w:p>
          <w:p w:rsidR="00341082" w:rsidRPr="009E4690" w:rsidRDefault="00341082" w:rsidP="00341082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6F561E" w:rsidRPr="00BE22D7" w:rsidRDefault="006F561E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color w:val="000000" w:themeColor="text1"/>
                <w:sz w:val="22"/>
                <w:szCs w:val="22"/>
              </w:rPr>
            </w:pPr>
          </w:p>
        </w:tc>
        <w:tc>
          <w:tcPr>
            <w:tcW w:w="666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EFAC9" w:themeFill="background2"/>
          </w:tcPr>
          <w:p w:rsidR="00082767" w:rsidRDefault="00082767" w:rsidP="009E791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</w:p>
          <w:p w:rsidR="00BE22D7" w:rsidRPr="00BE22D7" w:rsidRDefault="00BE22D7" w:rsidP="009E791E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Cheez-Its</w:t>
            </w:r>
          </w:p>
          <w:p w:rsidR="00BE22D7" w:rsidRPr="00BE22D7" w:rsidRDefault="00BE22D7" w:rsidP="009E791E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Yogurt</w:t>
            </w:r>
          </w:p>
          <w:p w:rsidR="00BE22D7" w:rsidRPr="00BE22D7" w:rsidRDefault="00BE22D7" w:rsidP="009E791E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  <w:p w:rsidR="006F561E" w:rsidRPr="00BE22D7" w:rsidRDefault="006F561E" w:rsidP="009E791E">
            <w:pPr>
              <w:spacing w:before="0" w:after="0"/>
              <w:ind w:firstLine="720"/>
              <w:jc w:val="center"/>
              <w:rPr>
                <w:rFonts w:ascii="Baskerville Old Face" w:hAnsi="Baskerville Old Face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EFAC9" w:themeFill="background2"/>
          </w:tcPr>
          <w:p w:rsidR="00082767" w:rsidRPr="009E4690" w:rsidRDefault="00082767" w:rsidP="00082767">
            <w:pPr>
              <w:jc w:val="center"/>
              <w:rPr>
                <w:rFonts w:ascii="Baskerville Old Face" w:hAnsi="Baskerville Old Face"/>
                <w:b/>
                <w:color w:val="DC7D0E" w:themeColor="accent2" w:themeShade="BF"/>
              </w:rPr>
            </w:pPr>
            <w:r w:rsidRPr="009E4690">
              <w:rPr>
                <w:rFonts w:ascii="Baskerville Old Face" w:hAnsi="Baskerville Old Face"/>
                <w:b/>
                <w:color w:val="DC7D0E" w:themeColor="accent2" w:themeShade="BF"/>
              </w:rPr>
              <w:t xml:space="preserve">No School! </w:t>
            </w:r>
          </w:p>
          <w:p w:rsidR="00082767" w:rsidRPr="009E4690" w:rsidRDefault="00082767" w:rsidP="00082767">
            <w:pPr>
              <w:jc w:val="center"/>
              <w:rPr>
                <w:rFonts w:ascii="Baskerville Old Face" w:hAnsi="Baskerville Old Face"/>
                <w:b/>
                <w:color w:val="DC7D0E" w:themeColor="accent2" w:themeShade="BF"/>
              </w:rPr>
            </w:pPr>
          </w:p>
          <w:p w:rsidR="00082767" w:rsidRPr="00082767" w:rsidRDefault="00082767" w:rsidP="00082767">
            <w:pPr>
              <w:spacing w:before="0" w:after="0"/>
              <w:jc w:val="center"/>
              <w:rPr>
                <w:rFonts w:ascii="Baskerville Old Face" w:hAnsi="Baskerville Old Face"/>
                <w:b/>
                <w:color w:val="DC7D0E" w:themeColor="accent2" w:themeShade="BF"/>
              </w:rPr>
            </w:pPr>
            <w:r>
              <w:rPr>
                <w:rFonts w:ascii="Baskerville Old Face" w:hAnsi="Baskerville Old Face"/>
                <w:b/>
                <w:color w:val="DC7D0E" w:themeColor="accent2" w:themeShade="BF"/>
              </w:rPr>
              <w:t>Teacher Professional Development</w:t>
            </w:r>
          </w:p>
          <w:p w:rsidR="009E4690" w:rsidRPr="00BE22D7" w:rsidRDefault="009E4690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</w:rPr>
            </w:pPr>
          </w:p>
        </w:tc>
        <w:tc>
          <w:tcPr>
            <w:tcW w:w="71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EFAC9" w:themeFill="background2"/>
          </w:tcPr>
          <w:p w:rsidR="006F561E" w:rsidRPr="00D20CFC" w:rsidRDefault="006F561E" w:rsidP="006F561E">
            <w:pPr>
              <w:rPr>
                <w:rFonts w:ascii="Baskerville Old Face" w:hAnsi="Baskerville Old Face"/>
              </w:rPr>
            </w:pPr>
          </w:p>
        </w:tc>
      </w:tr>
      <w:tr w:rsidR="006F561E" w:rsidTr="00BE0D97">
        <w:tc>
          <w:tcPr>
            <w:tcW w:w="749" w:type="pct"/>
            <w:tcBorders>
              <w:bottom w:val="nil"/>
            </w:tcBorders>
          </w:tcPr>
          <w:p w:rsidR="006F561E" w:rsidRPr="009E4690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=G8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50712E">
              <w:rPr>
                <w:rFonts w:ascii="Baskerville Old Face" w:hAnsi="Baskerville Old Face"/>
                <w:b/>
                <w:noProof/>
              </w:rPr>
              <w:instrText>23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= 0,""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=G8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50712E">
              <w:rPr>
                <w:rFonts w:ascii="Baskerville Old Face" w:hAnsi="Baskerville Old Face"/>
                <w:b/>
                <w:noProof/>
              </w:rPr>
              <w:instrText>23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 &lt;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DocVariable MonthEnd \@ d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50712E">
              <w:rPr>
                <w:rFonts w:ascii="Baskerville Old Face" w:hAnsi="Baskerville Old Face"/>
                <w:b/>
              </w:rPr>
              <w:instrText>31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=G8+1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50712E">
              <w:rPr>
                <w:rFonts w:ascii="Baskerville Old Face" w:hAnsi="Baskerville Old Face"/>
                <w:b/>
                <w:noProof/>
              </w:rPr>
              <w:instrText>24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""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50712E">
              <w:rPr>
                <w:rFonts w:ascii="Baskerville Old Face" w:hAnsi="Baskerville Old Face"/>
                <w:b/>
                <w:noProof/>
              </w:rPr>
              <w:instrText>24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50712E">
              <w:rPr>
                <w:rFonts w:ascii="Baskerville Old Face" w:hAnsi="Baskerville Old Face"/>
                <w:b/>
                <w:noProof/>
              </w:rPr>
              <w:t>2</w: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="00252F11">
              <w:rPr>
                <w:rFonts w:ascii="Baskerville Old Face" w:hAnsi="Baskerville Old Face"/>
                <w:b/>
              </w:rPr>
              <w:t>3</w:t>
            </w:r>
          </w:p>
        </w:tc>
        <w:tc>
          <w:tcPr>
            <w:tcW w:w="719" w:type="pct"/>
            <w:tcBorders>
              <w:bottom w:val="nil"/>
            </w:tcBorders>
          </w:tcPr>
          <w:p w:rsidR="006F561E" w:rsidRPr="009E4690" w:rsidRDefault="00252F11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24</w:t>
            </w:r>
          </w:p>
        </w:tc>
        <w:tc>
          <w:tcPr>
            <w:tcW w:w="720" w:type="pct"/>
            <w:tcBorders>
              <w:bottom w:val="nil"/>
            </w:tcBorders>
          </w:tcPr>
          <w:p w:rsidR="006F561E" w:rsidRPr="009E4690" w:rsidRDefault="00252F11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25</w:t>
            </w:r>
          </w:p>
        </w:tc>
        <w:tc>
          <w:tcPr>
            <w:tcW w:w="719" w:type="pct"/>
            <w:tcBorders>
              <w:bottom w:val="nil"/>
            </w:tcBorders>
          </w:tcPr>
          <w:p w:rsidR="006F561E" w:rsidRPr="009E4690" w:rsidRDefault="00252F11" w:rsidP="006F561E">
            <w:pPr>
              <w:pStyle w:val="Dates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666" w:type="pct"/>
            <w:tcBorders>
              <w:bottom w:val="nil"/>
            </w:tcBorders>
          </w:tcPr>
          <w:p w:rsidR="006F561E" w:rsidRPr="009E4690" w:rsidRDefault="00252F11" w:rsidP="009E791E">
            <w:pPr>
              <w:pStyle w:val="Dates"/>
              <w:spacing w:before="0" w:after="0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252F11" w:rsidRDefault="00252F11" w:rsidP="00252F11">
            <w:pPr>
              <w:pStyle w:val="Dates"/>
              <w:tabs>
                <w:tab w:val="center" w:pos="919"/>
                <w:tab w:val="right" w:pos="1839"/>
              </w:tabs>
              <w:spacing w:before="0" w:after="0"/>
              <w:rPr>
                <w:b/>
              </w:rPr>
            </w:pPr>
            <w:r w:rsidRPr="00252F11">
              <w:rPr>
                <w:b/>
              </w:rPr>
              <w:t>28</w:t>
            </w:r>
          </w:p>
        </w:tc>
        <w:tc>
          <w:tcPr>
            <w:tcW w:w="713" w:type="pct"/>
            <w:tcBorders>
              <w:bottom w:val="nil"/>
            </w:tcBorders>
          </w:tcPr>
          <w:p w:rsidR="006F561E" w:rsidRDefault="00252F11" w:rsidP="006F561E">
            <w:pPr>
              <w:pStyle w:val="Dates"/>
            </w:pPr>
            <w:r>
              <w:t>29</w:t>
            </w:r>
          </w:p>
        </w:tc>
      </w:tr>
      <w:tr w:rsidR="006F561E" w:rsidTr="00BE0D97">
        <w:trPr>
          <w:trHeight w:hRule="exact" w:val="972"/>
        </w:trPr>
        <w:tc>
          <w:tcPr>
            <w:tcW w:w="749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6F561E" w:rsidP="006F561E">
            <w:pPr>
              <w:rPr>
                <w:b/>
              </w:rPr>
            </w:pPr>
          </w:p>
        </w:tc>
        <w:tc>
          <w:tcPr>
            <w:tcW w:w="719" w:type="pct"/>
            <w:tcBorders>
              <w:top w:val="nil"/>
              <w:bottom w:val="single" w:sz="4" w:space="0" w:color="BFBFBF" w:themeColor="background1" w:themeShade="BF"/>
            </w:tcBorders>
          </w:tcPr>
          <w:p w:rsidR="00082767" w:rsidRDefault="00082767" w:rsidP="00082767">
            <w:pPr>
              <w:jc w:val="center"/>
              <w:rPr>
                <w:rFonts w:ascii="Baskerville Old Face" w:hAnsi="Baskerville Old Face"/>
                <w:b/>
                <w:color w:val="DC7D0E" w:themeColor="accent2" w:themeShade="BF"/>
              </w:rPr>
            </w:pPr>
            <w:r w:rsidRPr="009E4690">
              <w:rPr>
                <w:rFonts w:ascii="Baskerville Old Face" w:hAnsi="Baskerville Old Face"/>
                <w:b/>
                <w:color w:val="DC7D0E" w:themeColor="accent2" w:themeShade="BF"/>
              </w:rPr>
              <w:t>No School!</w:t>
            </w:r>
          </w:p>
          <w:p w:rsidR="00082767" w:rsidRPr="009E4690" w:rsidRDefault="00082767" w:rsidP="00082767">
            <w:pPr>
              <w:jc w:val="center"/>
              <w:rPr>
                <w:rFonts w:ascii="Baskerville Old Face" w:hAnsi="Baskerville Old Face"/>
                <w:b/>
                <w:color w:val="DC7D0E" w:themeColor="accent2" w:themeShade="BF"/>
              </w:rPr>
            </w:pPr>
            <w:r>
              <w:rPr>
                <w:rFonts w:ascii="Baskerville Old Face" w:hAnsi="Baskerville Old Face"/>
                <w:b/>
                <w:color w:val="DC7D0E" w:themeColor="accent2" w:themeShade="BF"/>
              </w:rPr>
              <w:t>Optional Teacher Workday</w:t>
            </w:r>
            <w:r w:rsidRPr="009E4690">
              <w:rPr>
                <w:rFonts w:ascii="Baskerville Old Face" w:hAnsi="Baskerville Old Face"/>
                <w:b/>
                <w:color w:val="DC7D0E" w:themeColor="accent2" w:themeShade="BF"/>
              </w:rPr>
              <w:t xml:space="preserve"> </w:t>
            </w:r>
          </w:p>
          <w:p w:rsidR="006F561E" w:rsidRPr="009E4690" w:rsidRDefault="006F561E" w:rsidP="00082767">
            <w:pPr>
              <w:spacing w:before="0" w:after="0"/>
              <w:rPr>
                <w:rFonts w:ascii="Baskerville Old Face" w:hAnsi="Baskerville Old Face"/>
                <w:b/>
              </w:rPr>
            </w:pPr>
          </w:p>
        </w:tc>
        <w:tc>
          <w:tcPr>
            <w:tcW w:w="720" w:type="pct"/>
            <w:tcBorders>
              <w:top w:val="nil"/>
              <w:bottom w:val="single" w:sz="4" w:space="0" w:color="BFBFBF" w:themeColor="background1" w:themeShade="BF"/>
            </w:tcBorders>
          </w:tcPr>
          <w:p w:rsidR="00652BBC" w:rsidRPr="00BE22D7" w:rsidRDefault="00652BBC" w:rsidP="009E791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Cereal</w:t>
            </w:r>
          </w:p>
          <w:p w:rsidR="00252F11" w:rsidRPr="00BE22D7" w:rsidRDefault="00252F11" w:rsidP="00252F11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F561E" w:rsidRPr="009E4690" w:rsidRDefault="006F561E" w:rsidP="009E791E">
            <w:pPr>
              <w:spacing w:before="0" w:after="0"/>
              <w:jc w:val="center"/>
              <w:rPr>
                <w:rFonts w:ascii="Baskerville Old Face" w:hAnsi="Baskerville Old Face"/>
                <w:b/>
              </w:rPr>
            </w:pPr>
          </w:p>
        </w:tc>
        <w:tc>
          <w:tcPr>
            <w:tcW w:w="719" w:type="pct"/>
            <w:tcBorders>
              <w:top w:val="nil"/>
              <w:bottom w:val="single" w:sz="4" w:space="0" w:color="BFBFBF" w:themeColor="background1" w:themeShade="BF"/>
            </w:tcBorders>
          </w:tcPr>
          <w:p w:rsidR="00652BBC" w:rsidRDefault="00652BBC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Goldfish</w:t>
            </w:r>
          </w:p>
          <w:p w:rsidR="00652BBC" w:rsidRDefault="00BE0D97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Cheese Stick/Cubes</w:t>
            </w:r>
          </w:p>
          <w:p w:rsidR="00652BBC" w:rsidRPr="009E4690" w:rsidRDefault="00652BBC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  <w:p w:rsidR="006F561E" w:rsidRPr="009E4690" w:rsidRDefault="006F561E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666" w:type="pct"/>
            <w:tcBorders>
              <w:top w:val="nil"/>
              <w:bottom w:val="single" w:sz="4" w:space="0" w:color="BFBFBF" w:themeColor="background1" w:themeShade="BF"/>
            </w:tcBorders>
          </w:tcPr>
          <w:p w:rsidR="00082767" w:rsidRPr="009E4690" w:rsidRDefault="00BE0D97" w:rsidP="00082767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Multi-grain</w:t>
            </w:r>
            <w:r w:rsidR="00082767"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Chips</w:t>
            </w:r>
          </w:p>
          <w:p w:rsidR="00082767" w:rsidRPr="009E4690" w:rsidRDefault="00082767" w:rsidP="00082767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Yogurt</w:t>
            </w:r>
          </w:p>
          <w:p w:rsidR="006F561E" w:rsidRPr="009E4690" w:rsidRDefault="00082767" w:rsidP="00082767">
            <w:pPr>
              <w:autoSpaceDE w:val="0"/>
              <w:autoSpaceDN w:val="0"/>
              <w:adjustRightInd w:val="0"/>
              <w:spacing w:before="0" w:after="0"/>
              <w:jc w:val="center"/>
              <w:rPr>
                <w:b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A65FD" w:rsidRPr="006A65FD" w:rsidRDefault="00BE0D97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Breakfast</w:t>
            </w:r>
            <w:r w:rsidR="006A65FD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 xml:space="preserve"> Bar</w:t>
            </w:r>
          </w:p>
          <w:p w:rsidR="00252F11" w:rsidRPr="00BE22D7" w:rsidRDefault="00252F11" w:rsidP="00252F11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A65FD" w:rsidRPr="006A65FD" w:rsidRDefault="006A65FD" w:rsidP="009E791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6A65FD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6F561E" w:rsidRPr="006A65FD" w:rsidRDefault="006A65FD" w:rsidP="009E791E">
            <w:pPr>
              <w:spacing w:before="0" w:after="0"/>
              <w:rPr>
                <w:b/>
                <w:sz w:val="20"/>
                <w:szCs w:val="20"/>
              </w:rPr>
            </w:pPr>
            <w:r w:rsidRPr="006A65FD">
              <w:rPr>
                <w:rFonts w:ascii="Baskerville Old Face" w:hAnsi="Baskerville Old Face" w:cs="BaskOldFace"/>
                <w:b/>
                <w:color w:val="DC7D0E" w:themeColor="accent2" w:themeShade="BF"/>
                <w:sz w:val="20"/>
                <w:szCs w:val="20"/>
              </w:rPr>
              <w:t>*Student’s Choice</w:t>
            </w:r>
          </w:p>
        </w:tc>
        <w:tc>
          <w:tcPr>
            <w:tcW w:w="713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Default="006F561E" w:rsidP="006F561E"/>
        </w:tc>
      </w:tr>
      <w:tr w:rsidR="00252F11" w:rsidTr="00BE0D97">
        <w:trPr>
          <w:trHeight w:val="269"/>
        </w:trPr>
        <w:tc>
          <w:tcPr>
            <w:tcW w:w="749" w:type="pct"/>
            <w:tcBorders>
              <w:bottom w:val="nil"/>
            </w:tcBorders>
            <w:shd w:val="clear" w:color="auto" w:fill="FEFAC9" w:themeFill="background2"/>
          </w:tcPr>
          <w:p w:rsidR="00252F11" w:rsidRPr="009E4690" w:rsidRDefault="00252F11" w:rsidP="00252F11">
            <w:pPr>
              <w:rPr>
                <w:b/>
              </w:rPr>
            </w:pPr>
            <w:r>
              <w:rPr>
                <w:rFonts w:ascii="Baskerville Old Face" w:hAnsi="Baskerville Old Face"/>
                <w:b/>
                <w:color w:val="DC7D0E" w:themeColor="accent2" w:themeShade="BF"/>
                <w:sz w:val="20"/>
                <w:szCs w:val="20"/>
              </w:rPr>
              <w:t xml:space="preserve">                            </w:t>
            </w:r>
            <w:r>
              <w:rPr>
                <w:b/>
              </w:rPr>
              <w:tab/>
              <w:t xml:space="preserve">    30</w:t>
            </w:r>
          </w:p>
        </w:tc>
        <w:tc>
          <w:tcPr>
            <w:tcW w:w="719" w:type="pct"/>
            <w:tcBorders>
              <w:bottom w:val="nil"/>
            </w:tcBorders>
            <w:shd w:val="clear" w:color="auto" w:fill="FEFAC9" w:themeFill="background2"/>
          </w:tcPr>
          <w:p w:rsidR="00252F11" w:rsidRPr="009E4690" w:rsidRDefault="00252F11" w:rsidP="00252F11">
            <w:pPr>
              <w:rPr>
                <w:b/>
              </w:rPr>
            </w:pPr>
            <w:r>
              <w:rPr>
                <w:rFonts w:ascii="Baskerville Old Face" w:hAnsi="Baskerville Old Face"/>
                <w:b/>
                <w:color w:val="DC7D0E" w:themeColor="accent2" w:themeShade="BF"/>
                <w:sz w:val="20"/>
                <w:szCs w:val="20"/>
              </w:rPr>
              <w:t xml:space="preserve">       Halloween</w:t>
            </w:r>
            <w:r>
              <w:rPr>
                <w:b/>
              </w:rPr>
              <w:tab/>
              <w:t xml:space="preserve">    31</w:t>
            </w:r>
          </w:p>
        </w:tc>
        <w:tc>
          <w:tcPr>
            <w:tcW w:w="720" w:type="pct"/>
            <w:tcBorders>
              <w:bottom w:val="nil"/>
            </w:tcBorders>
            <w:shd w:val="clear" w:color="auto" w:fill="FEFAC9" w:themeFill="background2"/>
          </w:tcPr>
          <w:p w:rsidR="00252F11" w:rsidRPr="009E4690" w:rsidRDefault="00252F11" w:rsidP="00252F11">
            <w:pPr>
              <w:pStyle w:val="Dates"/>
              <w:rPr>
                <w:b/>
              </w:rPr>
            </w:pPr>
          </w:p>
        </w:tc>
        <w:tc>
          <w:tcPr>
            <w:tcW w:w="719" w:type="pct"/>
            <w:tcBorders>
              <w:bottom w:val="nil"/>
            </w:tcBorders>
            <w:shd w:val="clear" w:color="auto" w:fill="FEFAC9" w:themeFill="background2"/>
          </w:tcPr>
          <w:p w:rsidR="00252F11" w:rsidRDefault="00252F11" w:rsidP="00252F11">
            <w:pPr>
              <w:pStyle w:val="Dates"/>
            </w:pPr>
          </w:p>
        </w:tc>
        <w:tc>
          <w:tcPr>
            <w:tcW w:w="666" w:type="pct"/>
            <w:tcBorders>
              <w:bottom w:val="nil"/>
            </w:tcBorders>
            <w:shd w:val="clear" w:color="auto" w:fill="FEFAC9" w:themeFill="background2"/>
          </w:tcPr>
          <w:p w:rsidR="00252F11" w:rsidRDefault="00252F11" w:rsidP="00252F11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FEFAC9" w:themeFill="background2"/>
          </w:tcPr>
          <w:p w:rsidR="00252F11" w:rsidRPr="006A65FD" w:rsidRDefault="00252F11" w:rsidP="00252F11">
            <w:pPr>
              <w:pStyle w:val="Dates"/>
              <w:rPr>
                <w:sz w:val="20"/>
                <w:szCs w:val="20"/>
              </w:rPr>
            </w:pPr>
          </w:p>
        </w:tc>
        <w:tc>
          <w:tcPr>
            <w:tcW w:w="713" w:type="pct"/>
            <w:tcBorders>
              <w:bottom w:val="nil"/>
            </w:tcBorders>
            <w:shd w:val="clear" w:color="auto" w:fill="FEFAC9" w:themeFill="background2"/>
          </w:tcPr>
          <w:p w:rsidR="00252F11" w:rsidRDefault="00252F11" w:rsidP="00252F11">
            <w:pPr>
              <w:pStyle w:val="Dates"/>
            </w:pPr>
          </w:p>
        </w:tc>
      </w:tr>
      <w:tr w:rsidR="00252F11" w:rsidTr="00BE0D97">
        <w:trPr>
          <w:trHeight w:hRule="exact" w:val="1008"/>
        </w:trPr>
        <w:tc>
          <w:tcPr>
            <w:tcW w:w="749" w:type="pct"/>
            <w:tcBorders>
              <w:top w:val="nil"/>
            </w:tcBorders>
            <w:shd w:val="clear" w:color="auto" w:fill="FEFAC9" w:themeFill="background2"/>
          </w:tcPr>
          <w:p w:rsidR="00252F11" w:rsidRDefault="00252F11" w:rsidP="00252F11">
            <w:pPr>
              <w:jc w:val="center"/>
            </w:pPr>
          </w:p>
        </w:tc>
        <w:tc>
          <w:tcPr>
            <w:tcW w:w="719" w:type="pct"/>
            <w:tcBorders>
              <w:top w:val="nil"/>
            </w:tcBorders>
            <w:shd w:val="clear" w:color="auto" w:fill="FEFAC9" w:themeFill="background2"/>
          </w:tcPr>
          <w:p w:rsidR="00082767" w:rsidRPr="009E4690" w:rsidRDefault="00082767" w:rsidP="00082767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082767" w:rsidRDefault="00082767" w:rsidP="00082767">
            <w:pPr>
              <w:jc w:val="center"/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252F11" w:rsidRPr="00082767" w:rsidRDefault="00252F11" w:rsidP="00082767">
            <w:pPr>
              <w:jc w:val="center"/>
            </w:pPr>
          </w:p>
        </w:tc>
        <w:tc>
          <w:tcPr>
            <w:tcW w:w="720" w:type="pct"/>
            <w:tcBorders>
              <w:top w:val="nil"/>
            </w:tcBorders>
            <w:shd w:val="clear" w:color="auto" w:fill="FEFAC9" w:themeFill="background2"/>
          </w:tcPr>
          <w:p w:rsidR="00252F11" w:rsidRDefault="00252F11" w:rsidP="00252F11"/>
        </w:tc>
        <w:tc>
          <w:tcPr>
            <w:tcW w:w="719" w:type="pct"/>
            <w:tcBorders>
              <w:top w:val="nil"/>
            </w:tcBorders>
            <w:shd w:val="clear" w:color="auto" w:fill="FEFAC9" w:themeFill="background2"/>
          </w:tcPr>
          <w:p w:rsidR="00252F11" w:rsidRDefault="00252F11" w:rsidP="00252F11"/>
        </w:tc>
        <w:tc>
          <w:tcPr>
            <w:tcW w:w="666" w:type="pct"/>
            <w:tcBorders>
              <w:top w:val="nil"/>
            </w:tcBorders>
            <w:shd w:val="clear" w:color="auto" w:fill="FEFAC9" w:themeFill="background2"/>
          </w:tcPr>
          <w:p w:rsidR="00252F11" w:rsidRDefault="00252F11" w:rsidP="00252F11"/>
        </w:tc>
        <w:tc>
          <w:tcPr>
            <w:tcW w:w="714" w:type="pct"/>
            <w:tcBorders>
              <w:top w:val="nil"/>
            </w:tcBorders>
            <w:shd w:val="clear" w:color="auto" w:fill="FEFAC9" w:themeFill="background2"/>
          </w:tcPr>
          <w:p w:rsidR="00252F11" w:rsidRDefault="00252F11" w:rsidP="00252F11"/>
        </w:tc>
        <w:tc>
          <w:tcPr>
            <w:tcW w:w="713" w:type="pct"/>
            <w:tcBorders>
              <w:top w:val="nil"/>
            </w:tcBorders>
            <w:shd w:val="clear" w:color="auto" w:fill="FEFAC9" w:themeFill="background2"/>
          </w:tcPr>
          <w:p w:rsidR="00252F11" w:rsidRDefault="00252F11" w:rsidP="00252F11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8337E51" wp14:editId="0A81ACB7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-403225</wp:posOffset>
                  </wp:positionV>
                  <wp:extent cx="1210432" cy="1009650"/>
                  <wp:effectExtent l="0" t="0" r="889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ct1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432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F8354F" w:rsidRDefault="00F8354F" w:rsidP="00252F11">
      <w:pPr>
        <w:pStyle w:val="NoSpacing"/>
        <w:tabs>
          <w:tab w:val="left" w:pos="11190"/>
        </w:tabs>
      </w:pPr>
    </w:p>
    <w:sectPr w:rsidR="00F8354F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AA8" w:rsidRDefault="00F54AA8">
      <w:pPr>
        <w:spacing w:before="0" w:after="0"/>
      </w:pPr>
      <w:r>
        <w:separator/>
      </w:r>
    </w:p>
  </w:endnote>
  <w:endnote w:type="continuationSeparator" w:id="0">
    <w:p w:rsidR="00F54AA8" w:rsidRDefault="00F54AA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re Baskerville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AA8" w:rsidRDefault="00F54AA8">
      <w:pPr>
        <w:spacing w:before="0" w:after="0"/>
      </w:pPr>
      <w:r>
        <w:separator/>
      </w:r>
    </w:p>
  </w:footnote>
  <w:footnote w:type="continuationSeparator" w:id="0">
    <w:p w:rsidR="00F54AA8" w:rsidRDefault="00F54AA8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10/31/2021"/>
    <w:docVar w:name="MonthStart" w:val="10/1/2021"/>
  </w:docVars>
  <w:rsids>
    <w:rsidRoot w:val="00EF26E1"/>
    <w:rsid w:val="00033EDB"/>
    <w:rsid w:val="00045E73"/>
    <w:rsid w:val="00082767"/>
    <w:rsid w:val="000958A4"/>
    <w:rsid w:val="001301A0"/>
    <w:rsid w:val="00252F11"/>
    <w:rsid w:val="00262469"/>
    <w:rsid w:val="00341082"/>
    <w:rsid w:val="003A221C"/>
    <w:rsid w:val="003B46B4"/>
    <w:rsid w:val="004573B4"/>
    <w:rsid w:val="004E0BBB"/>
    <w:rsid w:val="004E34E8"/>
    <w:rsid w:val="0050712E"/>
    <w:rsid w:val="00532D2F"/>
    <w:rsid w:val="0063118E"/>
    <w:rsid w:val="00652BBC"/>
    <w:rsid w:val="006A65FD"/>
    <w:rsid w:val="006F561E"/>
    <w:rsid w:val="007F20A4"/>
    <w:rsid w:val="007F7A5D"/>
    <w:rsid w:val="00804FC2"/>
    <w:rsid w:val="008265FF"/>
    <w:rsid w:val="008D616C"/>
    <w:rsid w:val="0094196E"/>
    <w:rsid w:val="00984C63"/>
    <w:rsid w:val="009E4690"/>
    <w:rsid w:val="009E791E"/>
    <w:rsid w:val="00A03BF5"/>
    <w:rsid w:val="00A45F9D"/>
    <w:rsid w:val="00A95775"/>
    <w:rsid w:val="00AB7382"/>
    <w:rsid w:val="00AE15A7"/>
    <w:rsid w:val="00B1753F"/>
    <w:rsid w:val="00B936C4"/>
    <w:rsid w:val="00BB4F88"/>
    <w:rsid w:val="00BE0D97"/>
    <w:rsid w:val="00BE22D7"/>
    <w:rsid w:val="00BE55EB"/>
    <w:rsid w:val="00CA55EB"/>
    <w:rsid w:val="00CB18BB"/>
    <w:rsid w:val="00D13A59"/>
    <w:rsid w:val="00D20CFC"/>
    <w:rsid w:val="00D77B08"/>
    <w:rsid w:val="00DD332C"/>
    <w:rsid w:val="00E6043F"/>
    <w:rsid w:val="00EA11E4"/>
    <w:rsid w:val="00EA45F5"/>
    <w:rsid w:val="00EB1998"/>
    <w:rsid w:val="00EF26E1"/>
    <w:rsid w:val="00EF3C4D"/>
    <w:rsid w:val="00F54AA8"/>
    <w:rsid w:val="00F8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788B303"/>
  <w15:docId w15:val="{04F79004-AD5D-4415-BD29-258261A5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0D97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444D26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391C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semiHidden/>
    <w:unhideWhenUsed/>
    <w:rsid w:val="00EF26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41082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108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410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bst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22C1CDF663B42B488814F248E320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70F3A-55D5-46DD-A142-B5536E9C9B89}"/>
      </w:docPartPr>
      <w:docPartBody>
        <w:p w:rsidR="003B6BAB" w:rsidRDefault="00827898">
          <w:pPr>
            <w:pStyle w:val="E22C1CDF663B42B488814F248E3209A2"/>
          </w:pPr>
          <w:r>
            <w:t>Sunday</w:t>
          </w:r>
        </w:p>
      </w:docPartBody>
    </w:docPart>
    <w:docPart>
      <w:docPartPr>
        <w:name w:val="98DF9B29144B4D468E0F41C93D6B5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74F00-BB1E-40D0-9225-97A59E370899}"/>
      </w:docPartPr>
      <w:docPartBody>
        <w:p w:rsidR="003B6BAB" w:rsidRDefault="00827898">
          <w:pPr>
            <w:pStyle w:val="98DF9B29144B4D468E0F41C93D6B5407"/>
          </w:pPr>
          <w:r>
            <w:t>Monday</w:t>
          </w:r>
        </w:p>
      </w:docPartBody>
    </w:docPart>
    <w:docPart>
      <w:docPartPr>
        <w:name w:val="2F297BD38AE44DA6BAF995B31BA0E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F40EE-14D8-49E8-B9A1-41059254C49C}"/>
      </w:docPartPr>
      <w:docPartBody>
        <w:p w:rsidR="003B6BAB" w:rsidRDefault="00827898">
          <w:pPr>
            <w:pStyle w:val="2F297BD38AE44DA6BAF995B31BA0E1B3"/>
          </w:pPr>
          <w:r>
            <w:t>Tuesday</w:t>
          </w:r>
        </w:p>
      </w:docPartBody>
    </w:docPart>
    <w:docPart>
      <w:docPartPr>
        <w:name w:val="5F127F84D2BE4C4487A030A31B9FD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F78B0-43AE-46D9-B63E-CD44C92B2D90}"/>
      </w:docPartPr>
      <w:docPartBody>
        <w:p w:rsidR="003B6BAB" w:rsidRDefault="00827898">
          <w:pPr>
            <w:pStyle w:val="5F127F84D2BE4C4487A030A31B9FDF7F"/>
          </w:pPr>
          <w:r>
            <w:t>Wednesday</w:t>
          </w:r>
        </w:p>
      </w:docPartBody>
    </w:docPart>
    <w:docPart>
      <w:docPartPr>
        <w:name w:val="302B3CA4DE194B1DAC35C05DBA3F2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56375-A69C-4E37-B63F-C665166A76DC}"/>
      </w:docPartPr>
      <w:docPartBody>
        <w:p w:rsidR="003B6BAB" w:rsidRDefault="00827898">
          <w:pPr>
            <w:pStyle w:val="302B3CA4DE194B1DAC35C05DBA3F2158"/>
          </w:pPr>
          <w:r>
            <w:t>Thursday</w:t>
          </w:r>
        </w:p>
      </w:docPartBody>
    </w:docPart>
    <w:docPart>
      <w:docPartPr>
        <w:name w:val="CDF1E2647EA74A59BB23592B162F2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B721E-ED25-4FAE-88D4-7F8DA6AF4B61}"/>
      </w:docPartPr>
      <w:docPartBody>
        <w:p w:rsidR="003B6BAB" w:rsidRDefault="00827898">
          <w:pPr>
            <w:pStyle w:val="CDF1E2647EA74A59BB23592B162F2124"/>
          </w:pPr>
          <w:r>
            <w:t>Friday</w:t>
          </w:r>
        </w:p>
      </w:docPartBody>
    </w:docPart>
    <w:docPart>
      <w:docPartPr>
        <w:name w:val="D2EBDD68FA364D8EBF85999D793A6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BC566-B9E1-42D0-822B-341D1ADE4AA4}"/>
      </w:docPartPr>
      <w:docPartBody>
        <w:p w:rsidR="003B6BAB" w:rsidRDefault="00827898">
          <w:pPr>
            <w:pStyle w:val="D2EBDD68FA364D8EBF85999D793A6EF6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re Baskerville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6E2"/>
    <w:rsid w:val="0026669B"/>
    <w:rsid w:val="00306DFD"/>
    <w:rsid w:val="003566E2"/>
    <w:rsid w:val="003B6BAB"/>
    <w:rsid w:val="00827898"/>
    <w:rsid w:val="0093552C"/>
    <w:rsid w:val="00C63254"/>
    <w:rsid w:val="00E6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22C1CDF663B42B488814F248E3209A2">
    <w:name w:val="E22C1CDF663B42B488814F248E3209A2"/>
  </w:style>
  <w:style w:type="paragraph" w:customStyle="1" w:styleId="98DF9B29144B4D468E0F41C93D6B5407">
    <w:name w:val="98DF9B29144B4D468E0F41C93D6B5407"/>
  </w:style>
  <w:style w:type="paragraph" w:customStyle="1" w:styleId="2F297BD38AE44DA6BAF995B31BA0E1B3">
    <w:name w:val="2F297BD38AE44DA6BAF995B31BA0E1B3"/>
  </w:style>
  <w:style w:type="paragraph" w:customStyle="1" w:styleId="5F127F84D2BE4C4487A030A31B9FDF7F">
    <w:name w:val="5F127F84D2BE4C4487A030A31B9FDF7F"/>
  </w:style>
  <w:style w:type="paragraph" w:customStyle="1" w:styleId="302B3CA4DE194B1DAC35C05DBA3F2158">
    <w:name w:val="302B3CA4DE194B1DAC35C05DBA3F2158"/>
  </w:style>
  <w:style w:type="paragraph" w:customStyle="1" w:styleId="CDF1E2647EA74A59BB23592B162F2124">
    <w:name w:val="CDF1E2647EA74A59BB23592B162F2124"/>
  </w:style>
  <w:style w:type="paragraph" w:customStyle="1" w:styleId="D2EBDD68FA364D8EBF85999D793A6EF6">
    <w:name w:val="D2EBDD68FA364D8EBF85999D793A6EF6"/>
  </w:style>
  <w:style w:type="paragraph" w:customStyle="1" w:styleId="E8A12F87F52F433CB539EEB3EFAD1377">
    <w:name w:val="E8A12F87F52F433CB539EEB3EFAD1377"/>
  </w:style>
  <w:style w:type="paragraph" w:customStyle="1" w:styleId="34CF85D7BBD04A3788899EA0BB9B8E1E">
    <w:name w:val="34CF85D7BBD04A3788899EA0BB9B8E1E"/>
  </w:style>
  <w:style w:type="paragraph" w:customStyle="1" w:styleId="5AB1777640A045D9B83860322CDDF876">
    <w:name w:val="5AB1777640A045D9B83860322CDDF876"/>
  </w:style>
  <w:style w:type="paragraph" w:customStyle="1" w:styleId="D213DB1F6A6743B38D3A9AE7D893DF4A">
    <w:name w:val="D213DB1F6A6743B38D3A9AE7D893DF4A"/>
  </w:style>
  <w:style w:type="paragraph" w:customStyle="1" w:styleId="497EA672467046C2801267F21905D506">
    <w:name w:val="497EA672467046C2801267F21905D506"/>
  </w:style>
  <w:style w:type="paragraph" w:customStyle="1" w:styleId="9694D36225254414AF78355BFE9CAB9E">
    <w:name w:val="9694D36225254414AF78355BFE9CAB9E"/>
  </w:style>
  <w:style w:type="paragraph" w:customStyle="1" w:styleId="526905D0A40D4A53BC0888257852FBC7">
    <w:name w:val="526905D0A40D4A53BC0888257852FBC7"/>
  </w:style>
  <w:style w:type="paragraph" w:customStyle="1" w:styleId="DB35DEF9C25841A2B1D324E9A72EF7F4">
    <w:name w:val="DB35DEF9C25841A2B1D324E9A72EF7F4"/>
    <w:rsid w:val="003566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Berlin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Berli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B0B55-FDBE-453D-AB9D-75F7A9140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81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Combs</dc:creator>
  <cp:keywords/>
  <dc:description/>
  <cp:lastModifiedBy>Tonya Combs</cp:lastModifiedBy>
  <cp:revision>9</cp:revision>
  <cp:lastPrinted>2021-04-09T15:29:00Z</cp:lastPrinted>
  <dcterms:created xsi:type="dcterms:W3CDTF">2021-04-09T15:37:00Z</dcterms:created>
  <dcterms:modified xsi:type="dcterms:W3CDTF">2022-07-20T14:02:00Z</dcterms:modified>
  <cp:category/>
</cp:coreProperties>
</file>