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A45F9D" w:rsidRDefault="008D616C" w:rsidP="00A95775">
            <w:pPr>
              <w:pStyle w:val="Month"/>
              <w:tabs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</w:rPr>
            </w:pPr>
            <w:r w:rsidRPr="00A45F9D">
              <w:rPr>
                <w:rFonts w:ascii="Algerian" w:hAnsi="Algerian"/>
                <w:noProof/>
                <w:color w:val="DD8047" w:themeColor="accent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25400</wp:posOffset>
                  </wp:positionV>
                  <wp:extent cx="4095750" cy="962025"/>
                  <wp:effectExtent l="0" t="0" r="0" b="952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ep5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A95775" w:rsidRPr="00A45F9D">
              <w:rPr>
                <w:rFonts w:ascii="Algerian" w:hAnsi="Algerian"/>
                <w:color w:val="DD8047" w:themeColor="accent2"/>
              </w:rPr>
              <w:tab/>
            </w:r>
            <w:r w:rsidR="00A95775" w:rsidRPr="00A45F9D">
              <w:rPr>
                <w:rFonts w:ascii="Algerian" w:hAnsi="Algerian"/>
                <w:color w:val="DD8047" w:themeColor="accent2"/>
              </w:rPr>
              <w:tab/>
            </w:r>
            <w:r w:rsidR="00804FC2" w:rsidRPr="00A45F9D">
              <w:rPr>
                <w:rFonts w:ascii="Algerian" w:hAnsi="Algerian"/>
                <w:color w:val="DD8047" w:themeColor="accent2"/>
              </w:rPr>
              <w:fldChar w:fldCharType="begin"/>
            </w:r>
            <w:r w:rsidR="00804FC2" w:rsidRPr="00A45F9D">
              <w:rPr>
                <w:rFonts w:ascii="Algerian" w:hAnsi="Algerian"/>
                <w:color w:val="DD8047" w:themeColor="accent2"/>
              </w:rPr>
              <w:instrText xml:space="preserve"> DOCVARIABLE  MonthStart \@ MMMM \* MERGEFORMAT </w:instrText>
            </w:r>
            <w:r w:rsidR="00804FC2" w:rsidRPr="00A45F9D">
              <w:rPr>
                <w:rFonts w:ascii="Algerian" w:hAnsi="Algerian"/>
                <w:color w:val="DD8047" w:themeColor="accent2"/>
              </w:rPr>
              <w:fldChar w:fldCharType="separate"/>
            </w:r>
            <w:r w:rsidR="00A95775" w:rsidRPr="00A45F9D">
              <w:rPr>
                <w:rFonts w:ascii="Algerian" w:hAnsi="Algerian"/>
                <w:color w:val="DD8047" w:themeColor="accent2"/>
              </w:rPr>
              <w:t>September</w:t>
            </w:r>
            <w:r w:rsidR="00804FC2" w:rsidRPr="00A45F9D">
              <w:rPr>
                <w:rFonts w:ascii="Algerian" w:hAnsi="Algerian"/>
                <w:color w:val="DD8047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A45F9D" w:rsidRDefault="00804FC2">
            <w:pPr>
              <w:pStyle w:val="Year"/>
              <w:spacing w:after="40"/>
              <w:rPr>
                <w:rFonts w:ascii="Algerian" w:hAnsi="Algerian"/>
              </w:rPr>
            </w:pPr>
            <w:r w:rsidRPr="00A45F9D">
              <w:rPr>
                <w:rFonts w:ascii="Algerian" w:hAnsi="Algerian"/>
                <w:color w:val="DD8047" w:themeColor="accent2"/>
              </w:rPr>
              <w:fldChar w:fldCharType="begin"/>
            </w:r>
            <w:r w:rsidRPr="00A45F9D">
              <w:rPr>
                <w:rFonts w:ascii="Algerian" w:hAnsi="Algerian"/>
                <w:color w:val="DD8047" w:themeColor="accent2"/>
              </w:rPr>
              <w:instrText xml:space="preserve"> DOCVARIABLE  MonthStart \@  yyyy   \* MERGEFORMAT </w:instrText>
            </w:r>
            <w:r w:rsidRPr="00A45F9D">
              <w:rPr>
                <w:rFonts w:ascii="Algerian" w:hAnsi="Algerian"/>
                <w:color w:val="DD8047" w:themeColor="accent2"/>
              </w:rPr>
              <w:fldChar w:fldCharType="separate"/>
            </w:r>
            <w:r w:rsidR="00A95775" w:rsidRPr="00A45F9D">
              <w:rPr>
                <w:rFonts w:ascii="Algerian" w:hAnsi="Algerian"/>
                <w:color w:val="DD8047" w:themeColor="accent2"/>
              </w:rPr>
              <w:t>202</w:t>
            </w:r>
            <w:r w:rsidRPr="00A45F9D">
              <w:rPr>
                <w:rFonts w:ascii="Algerian" w:hAnsi="Algerian"/>
                <w:color w:val="DD8047" w:themeColor="accent2"/>
              </w:rPr>
              <w:fldChar w:fldCharType="end"/>
            </w:r>
            <w:r w:rsidR="008E6BF8">
              <w:rPr>
                <w:rFonts w:ascii="Algerian" w:hAnsi="Algerian"/>
                <w:color w:val="DD8047" w:themeColor="accent2"/>
              </w:rPr>
              <w:t>2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21731B" w:rsidTr="00EF26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473F" w:themeFill="text2" w:themeFillShade="BF"/>
          </w:tcPr>
          <w:p w:rsidR="00F8354F" w:rsidRDefault="00D175A6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473F" w:themeFill="text2" w:themeFillShade="BF"/>
          </w:tcPr>
          <w:p w:rsidR="00F8354F" w:rsidRDefault="00D175A6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473F" w:themeFill="text2" w:themeFillShade="BF"/>
          </w:tcPr>
          <w:p w:rsidR="00F8354F" w:rsidRDefault="00D175A6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473F" w:themeFill="text2" w:themeFillShade="BF"/>
          </w:tcPr>
          <w:p w:rsidR="00F8354F" w:rsidRDefault="00D175A6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473F" w:themeFill="text2" w:themeFillShade="BF"/>
          </w:tcPr>
          <w:p w:rsidR="00F8354F" w:rsidRDefault="00D175A6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D175A6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21731B" w:rsidTr="00EF26E1"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  <w:color w:val="DD8047" w:themeColor="accent2"/>
                <w:sz w:val="20"/>
                <w:szCs w:val="20"/>
              </w:rPr>
              <w:t>*Student’s Choice</w:t>
            </w:r>
            <w:r w:rsidRPr="009E4690">
              <w:rPr>
                <w:rFonts w:ascii="Baskerville Old Face" w:hAnsi="Baskerville Old Face"/>
                <w:b/>
                <w:color w:val="DD8047" w:themeColor="accent2"/>
              </w:rPr>
              <w:t xml:space="preserve"> </w:t>
            </w:r>
            <w:r w:rsidRPr="009E4690">
              <w:rPr>
                <w:rFonts w:ascii="Baskerville Old Face" w:hAnsi="Baskerville Old Face"/>
                <w:b/>
              </w:rPr>
              <w:tab/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</w:rPr>
              <w:instrText>Wednesday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CB18BB" w:rsidP="00984C63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  <w:color w:val="DD8047" w:themeColor="accent2"/>
                <w:sz w:val="20"/>
                <w:szCs w:val="20"/>
              </w:rPr>
              <w:t>*Student’s Choice</w:t>
            </w:r>
            <w:r w:rsidRPr="009E4690">
              <w:rPr>
                <w:rFonts w:ascii="Baskerville Old Face" w:hAnsi="Baskerville Old Face"/>
                <w:b/>
                <w:color w:val="DD8047" w:themeColor="accent2"/>
              </w:rPr>
              <w:t xml:space="preserve"> </w:t>
            </w:r>
            <w:r w:rsidRPr="009E4690">
              <w:rPr>
                <w:rFonts w:ascii="Baskerville Old Face" w:hAnsi="Baskerville Old Face"/>
                <w:b/>
              </w:rPr>
              <w:tab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</w:rPr>
              <w:instrText>Wednesday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"Tuesday" 1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  <w:noProof/>
              </w:rPr>
              <w:instrText>0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&lt;&gt; 0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Pr="009E4690">
              <w:rPr>
                <w:rFonts w:ascii="Baskerville Old Face" w:hAnsi="Baskerville Old Face"/>
                <w:b/>
                <w:noProof/>
              </w:rPr>
              <w:instrText>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t>3</w:t>
            </w:r>
          </w:p>
        </w:tc>
      </w:tr>
      <w:tr w:rsidR="0021731B" w:rsidTr="000F01CB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95775" w:rsidRPr="008F429E" w:rsidRDefault="008D616C" w:rsidP="00A95775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8F429E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6F561E" w:rsidRPr="009E4690" w:rsidRDefault="006F561E" w:rsidP="00A9577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B18BB" w:rsidRPr="008F429E" w:rsidRDefault="00CB18BB" w:rsidP="00CB18BB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8F429E">
              <w:rPr>
                <w:rFonts w:ascii="Baskerville Old Face" w:hAnsi="Baskerville Old Face" w:cs="BaskOldFace"/>
                <w:b/>
                <w:color w:val="000000" w:themeColor="text1"/>
              </w:rPr>
              <w:t>Offered at the Program</w:t>
            </w:r>
          </w:p>
          <w:p w:rsidR="006F561E" w:rsidRPr="009E4690" w:rsidRDefault="00CB18BB" w:rsidP="00CB18BB">
            <w:pPr>
              <w:spacing w:after="0"/>
              <w:rPr>
                <w:rFonts w:ascii="Baskerville Old Face" w:hAnsi="Baskerville Old Face"/>
                <w:b/>
              </w:rPr>
            </w:pPr>
            <w:r w:rsidRPr="008F429E">
              <w:rPr>
                <w:rFonts w:ascii="Baskerville Old Face" w:hAnsi="Baskerville Old Face" w:cs="BaskOldFace"/>
                <w:b/>
                <w:color w:val="000000" w:themeColor="text1"/>
              </w:rPr>
              <w:t>Coordinator’s discretion.</w:t>
            </w:r>
            <w:r w:rsidR="00984C63" w:rsidRPr="008F429E">
              <w:rPr>
                <w:b/>
                <w:noProof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8265FF" w:rsidRPr="009E4690" w:rsidRDefault="008265FF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Granola Bar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8265FF" w:rsidRPr="009E4690" w:rsidRDefault="00F45396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Breakfast</w:t>
            </w:r>
            <w:r w:rsidR="008265FF"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 xml:space="preserve"> Bar</w:t>
            </w:r>
          </w:p>
          <w:p w:rsidR="008265FF" w:rsidRPr="009E4690" w:rsidRDefault="00F45396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Fruit</w:t>
            </w:r>
            <w:r w:rsidR="008265FF"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 xml:space="preserve"> Cup</w:t>
            </w:r>
          </w:p>
          <w:p w:rsidR="006F561E" w:rsidRPr="009E4690" w:rsidRDefault="008265FF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8265FF" w:rsidRDefault="00F45396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8265FF" w:rsidRPr="009E4690" w:rsidRDefault="008265FF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6F561E" w:rsidRPr="009E4690" w:rsidRDefault="008265FF" w:rsidP="008265FF">
            <w:pPr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B85A22" w:themeColor="accent2" w:themeShade="BF"/>
                <w:sz w:val="22"/>
                <w:szCs w:val="22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21731B" w:rsidTr="00EF26E1"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8E6BF8" w:rsidRDefault="008E6BF8" w:rsidP="006F561E">
            <w:pPr>
              <w:pStyle w:val="Dates"/>
              <w:rPr>
                <w:rFonts w:ascii="Baskerville Old Face" w:hAnsi="Baskerville Old Face"/>
              </w:rPr>
            </w:pPr>
            <w:r w:rsidRPr="008E6BF8">
              <w:rPr>
                <w:rFonts w:ascii="Baskerville Old Face" w:hAnsi="Baskerville Old Face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=F4+1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A95775">
              <w:rPr>
                <w:rFonts w:ascii="Baskerville Old Face" w:hAnsi="Baskerville Old Face"/>
                <w:noProof/>
              </w:rPr>
              <w:t>1</w: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="008E6BF8">
              <w:rPr>
                <w:rFonts w:ascii="Baskerville Old Face" w:hAnsi="Baskerville Old Face"/>
              </w:rPr>
              <w:t>0</w:t>
            </w:r>
          </w:p>
        </w:tc>
      </w:tr>
      <w:tr w:rsidR="0021731B" w:rsidTr="00A95775">
        <w:trPr>
          <w:trHeight w:hRule="exact" w:val="135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6F561E" w:rsidRPr="008E6BF8" w:rsidRDefault="008E6BF8" w:rsidP="008E6BF8">
            <w:pPr>
              <w:rPr>
                <w:b/>
              </w:rPr>
            </w:pPr>
            <w:r w:rsidRPr="008E6BF8">
              <w:rPr>
                <w:rFonts w:ascii="Libre Baskerville" w:eastAsia="Libre Baskerville" w:hAnsi="Libre Baskerville" w:cs="Libre Baskerville"/>
                <w:b/>
                <w:color w:val="0070C0"/>
              </w:rPr>
              <w:t>*Allergy Alternative Available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6F561E" w:rsidRPr="009E4690" w:rsidRDefault="008265FF" w:rsidP="008265FF">
            <w:pPr>
              <w:jc w:val="center"/>
              <w:rPr>
                <w:rFonts w:ascii="Baskerville Old Face" w:hAnsi="Baskerville Old Face"/>
                <w:b/>
                <w:color w:val="B85A22" w:themeColor="accent2" w:themeShade="BF"/>
              </w:rPr>
            </w:pPr>
            <w:r w:rsidRPr="009E4690">
              <w:rPr>
                <w:rFonts w:ascii="Baskerville Old Face" w:hAnsi="Baskerville Old Face"/>
                <w:b/>
                <w:color w:val="B85A22" w:themeColor="accent2" w:themeShade="BF"/>
              </w:rPr>
              <w:t xml:space="preserve">No School! </w:t>
            </w:r>
          </w:p>
          <w:p w:rsidR="008265FF" w:rsidRPr="009E4690" w:rsidRDefault="008265FF" w:rsidP="008265FF">
            <w:pPr>
              <w:jc w:val="center"/>
              <w:rPr>
                <w:rFonts w:ascii="Baskerville Old Face" w:hAnsi="Baskerville Old Face"/>
                <w:b/>
                <w:color w:val="B85A22" w:themeColor="accent2" w:themeShade="BF"/>
              </w:rPr>
            </w:pPr>
          </w:p>
          <w:p w:rsidR="008265FF" w:rsidRPr="009E4690" w:rsidRDefault="008265FF" w:rsidP="008265FF">
            <w:pPr>
              <w:jc w:val="center"/>
              <w:rPr>
                <w:rFonts w:ascii="Baskerville Old Face" w:hAnsi="Baskerville Old Face"/>
                <w:b/>
                <w:color w:val="DD8047" w:themeColor="accent2"/>
              </w:rPr>
            </w:pPr>
            <w:r w:rsidRPr="009E4690">
              <w:rPr>
                <w:rFonts w:ascii="Baskerville Old Face" w:hAnsi="Baskerville Old Face"/>
                <w:b/>
                <w:color w:val="B85A22" w:themeColor="accent2" w:themeShade="BF"/>
              </w:rPr>
              <w:t>Labor Day Holiday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F45396" w:rsidRDefault="00F45396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Cereal</w:t>
            </w:r>
          </w:p>
          <w:p w:rsidR="00BB4F88" w:rsidRPr="009E4690" w:rsidRDefault="008E6BF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="00BB4F88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Gold Fish</w:t>
            </w: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Yogurt</w:t>
            </w:r>
          </w:p>
          <w:p w:rsidR="006F561E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Muffins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</w:t>
            </w:r>
            <w:r w:rsidR="0074685D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hips</w:t>
            </w:r>
          </w:p>
          <w:p w:rsidR="00BB4F88" w:rsidRPr="009E4690" w:rsidRDefault="00D3362F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6F561E" w:rsidRPr="009E4690" w:rsidRDefault="00BB4F88" w:rsidP="00BB4F88">
            <w:pPr>
              <w:rPr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B85A22" w:themeColor="accent2" w:themeShade="BF"/>
                <w:sz w:val="22"/>
                <w:szCs w:val="22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6F561E" w:rsidRDefault="006F561E" w:rsidP="006F561E"/>
        </w:tc>
      </w:tr>
      <w:tr w:rsidR="0021731B" w:rsidTr="00EF26E1"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=G4+1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t>1</w: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="008E6BF8" w:rsidRPr="008E6BF8">
              <w:rPr>
                <w:rFonts w:ascii="Baskerville Old Face" w:hAnsi="Baskerville Old Face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=A6+1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1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 w:rsidRPr="008E6BF8">
              <w:rPr>
                <w:rFonts w:ascii="Baskerville Old Face" w:hAnsi="Baskerville Old Face"/>
                <w:b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=B6+1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1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 w:rsidRPr="008E6BF8">
              <w:rPr>
                <w:rFonts w:ascii="Baskerville Old Face" w:hAnsi="Baskerville Old Face"/>
                <w:b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=C6+1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1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 w:rsidRPr="008E6BF8">
              <w:rPr>
                <w:rFonts w:ascii="Baskerville Old Face" w:hAnsi="Baskerville Old Face"/>
                <w:b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=D6+1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1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 w:rsidRPr="008E6BF8">
              <w:rPr>
                <w:rFonts w:ascii="Baskerville Old Face" w:hAnsi="Baskerville Old Face"/>
                <w:b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=E6+1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1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 w:rsidRPr="008E6BF8">
              <w:rPr>
                <w:rFonts w:ascii="Baskerville Old Face" w:hAnsi="Baskerville Old Face"/>
                <w:b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=F6+1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t>1</w: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="008E6BF8">
              <w:rPr>
                <w:rFonts w:ascii="Baskerville Old Face" w:hAnsi="Baskerville Old Face"/>
              </w:rPr>
              <w:t>7</w:t>
            </w:r>
          </w:p>
        </w:tc>
      </w:tr>
      <w:tr w:rsidR="0021731B" w:rsidTr="00EB627A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9E4690" w:rsidRPr="009E4690" w:rsidRDefault="00F45396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9E4690" w:rsidRPr="009E4690" w:rsidRDefault="009E4690" w:rsidP="009E4690">
            <w:pPr>
              <w:pStyle w:val="NormalWeb"/>
              <w:spacing w:before="0" w:beforeAutospacing="0" w:after="40" w:afterAutospacing="0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BB4F88" w:rsidRPr="009E4690" w:rsidRDefault="00F45396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</w:t>
            </w:r>
            <w:r w:rsidR="00BB4F88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Cup</w:t>
            </w: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Cheese Stick/Cubes</w:t>
            </w:r>
          </w:p>
          <w:p w:rsidR="006F561E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BB4F88" w:rsidRPr="009E4690" w:rsidRDefault="00BB4F88" w:rsidP="00BB4F88">
            <w:pPr>
              <w:jc w:val="center"/>
              <w:rPr>
                <w:rFonts w:ascii="Baskerville Old Face" w:hAnsi="Baskerville Old Face"/>
                <w:b/>
                <w:color w:val="B85A22" w:themeColor="accent2" w:themeShade="BF"/>
                <w:sz w:val="20"/>
                <w:szCs w:val="20"/>
              </w:rPr>
            </w:pPr>
            <w:r w:rsidRPr="009E4690">
              <w:rPr>
                <w:rFonts w:ascii="Baskerville Old Face" w:hAnsi="Baskerville Old Face"/>
                <w:b/>
                <w:color w:val="B85A22" w:themeColor="accent2" w:themeShade="BF"/>
                <w:sz w:val="20"/>
                <w:szCs w:val="20"/>
              </w:rPr>
              <w:t xml:space="preserve">Early Release </w:t>
            </w:r>
          </w:p>
          <w:p w:rsid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Muffins</w:t>
            </w:r>
          </w:p>
          <w:p w:rsidR="00F94FCB" w:rsidRPr="009E4690" w:rsidRDefault="00F94F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Bananas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Yogurt</w:t>
            </w:r>
          </w:p>
          <w:p w:rsidR="006F561E" w:rsidRPr="009E4690" w:rsidRDefault="009E4690" w:rsidP="009E4690">
            <w:pPr>
              <w:jc w:val="center"/>
              <w:rPr>
                <w:rFonts w:ascii="Baskerville Old Face" w:hAnsi="Baskerville Old Face"/>
                <w:b/>
                <w:color w:val="000000" w:themeColor="text1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BB4F88" w:rsidRPr="009E4690" w:rsidRDefault="009E4690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Cereal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BB4F88" w:rsidRPr="009E4690" w:rsidRDefault="00BB4F88" w:rsidP="00BB4F8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6F561E" w:rsidRPr="009E4690" w:rsidRDefault="00BB4F88" w:rsidP="00BB4F88">
            <w:pPr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B85A22" w:themeColor="accent2" w:themeShade="BF"/>
                <w:sz w:val="22"/>
                <w:szCs w:val="22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21731B" w:rsidTr="00EF26E1"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=G6+1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t>1</w: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="008E6BF8" w:rsidRPr="008E6BF8">
              <w:rPr>
                <w:rFonts w:ascii="Baskerville Old Face" w:hAnsi="Baskerville Old Face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=B8+1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  <w:noProof/>
              </w:rPr>
              <w:t>2</w: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="008E6BF8">
              <w:rPr>
                <w:rFonts w:ascii="Baskerville Old Face" w:hAnsi="Baskerville Old Face"/>
                <w:b/>
              </w:rPr>
              <w:t>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8E6BF8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=D8+1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  <w:noProof/>
              </w:rPr>
              <w:t>2</w: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="008E6BF8">
              <w:rPr>
                <w:rFonts w:ascii="Baskerville Old Face" w:hAnsi="Baskerville Old Face"/>
                <w:b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=E8+1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9E4690">
              <w:rPr>
                <w:rFonts w:ascii="Baskerville Old Face" w:hAnsi="Baskerville Old Face"/>
                <w:b/>
                <w:noProof/>
              </w:rPr>
              <w:t>2</w: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="008E6BF8">
              <w:rPr>
                <w:rFonts w:ascii="Baskerville Old Face" w:hAnsi="Baskerville Old Face"/>
                <w:b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=F8+1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A95775">
              <w:rPr>
                <w:rFonts w:ascii="Baskerville Old Face" w:hAnsi="Baskerville Old Face"/>
                <w:noProof/>
              </w:rPr>
              <w:t>2</w: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="008E6BF8">
              <w:rPr>
                <w:rFonts w:ascii="Baskerville Old Face" w:hAnsi="Baskerville Old Face"/>
              </w:rPr>
              <w:t>4</w:t>
            </w:r>
          </w:p>
        </w:tc>
      </w:tr>
      <w:tr w:rsidR="0021731B" w:rsidTr="00EB1575">
        <w:trPr>
          <w:trHeight w:hRule="exact" w:val="133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9E4690" w:rsidRPr="009E4690" w:rsidRDefault="0074685D" w:rsidP="00EB627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Multi-grain </w:t>
            </w:r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Chips</w:t>
            </w:r>
          </w:p>
          <w:p w:rsidR="009E4690" w:rsidRPr="009E4690" w:rsidRDefault="000F01CB" w:rsidP="00EB627A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6F561E" w:rsidRPr="009E4690" w:rsidRDefault="00EB627A" w:rsidP="00EB627A">
            <w:pPr>
              <w:rPr>
                <w:rFonts w:ascii="Baskerville Old Face" w:hAnsi="Baskerville Old Face"/>
                <w:b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           </w:t>
            </w:r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Granola Bar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3A221C">
            <w:pPr>
              <w:ind w:firstLine="720"/>
              <w:rPr>
                <w:rFonts w:ascii="Baskerville Old Face" w:hAnsi="Baskerville Old Face"/>
                <w:b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74685D" w:rsidRPr="009E4690" w:rsidRDefault="0074685D" w:rsidP="0074685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6F561E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9E4690" w:rsidRPr="009E4690" w:rsidRDefault="000F01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9E4690" w:rsidRPr="009E4690" w:rsidRDefault="00F45396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</w:t>
            </w:r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Cup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Cheese Stick/Cubes</w:t>
            </w:r>
          </w:p>
          <w:p w:rsidR="006F561E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B85A22" w:themeColor="accent2" w:themeShade="BF"/>
                <w:sz w:val="22"/>
                <w:szCs w:val="22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DDC3" w:themeFill="background2"/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21731B" w:rsidTr="00EF26E1"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IF </w:instrText>
            </w: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=G8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instrText>25</w:instrTex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Pr="008E6BF8">
              <w:rPr>
                <w:rFonts w:ascii="Baskerville Old Face" w:hAnsi="Baskerville Old Face"/>
              </w:rPr>
              <w:instrText xml:space="preserve"> = 0,"" </w:instrText>
            </w: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IF </w:instrText>
            </w: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=G8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instrText>25</w:instrTex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Pr="008E6BF8">
              <w:rPr>
                <w:rFonts w:ascii="Baskerville Old Face" w:hAnsi="Baskerville Old Face"/>
              </w:rPr>
              <w:instrText xml:space="preserve">  &lt; </w:instrText>
            </w: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DocVariable MonthEnd \@ d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</w:rPr>
              <w:instrText>30</w:instrTex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Pr="008E6BF8">
              <w:rPr>
                <w:rFonts w:ascii="Baskerville Old Face" w:hAnsi="Baskerville Old Face"/>
              </w:rPr>
              <w:instrText xml:space="preserve">  </w:instrText>
            </w:r>
            <w:r w:rsidRPr="008E6BF8">
              <w:rPr>
                <w:rFonts w:ascii="Baskerville Old Face" w:hAnsi="Baskerville Old Face"/>
              </w:rPr>
              <w:fldChar w:fldCharType="begin"/>
            </w:r>
            <w:r w:rsidRPr="008E6BF8">
              <w:rPr>
                <w:rFonts w:ascii="Baskerville Old Face" w:hAnsi="Baskerville Old Face"/>
              </w:rPr>
              <w:instrText xml:space="preserve"> =G8+1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instrText>26</w:instrTex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Pr="008E6BF8">
              <w:rPr>
                <w:rFonts w:ascii="Baskerville Old Face" w:hAnsi="Baskerville Old Face"/>
              </w:rPr>
              <w:instrText xml:space="preserve"> "" </w:instrText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instrText>26</w:instrTex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Pr="008E6BF8">
              <w:rPr>
                <w:rFonts w:ascii="Baskerville Old Face" w:hAnsi="Baskerville Old Face"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noProof/>
              </w:rPr>
              <w:t>2</w:t>
            </w:r>
            <w:r w:rsidRPr="008E6BF8">
              <w:rPr>
                <w:rFonts w:ascii="Baskerville Old Face" w:hAnsi="Baskerville Old Face"/>
              </w:rPr>
              <w:fldChar w:fldCharType="end"/>
            </w:r>
            <w:r w:rsidR="008E6BF8">
              <w:rPr>
                <w:rFonts w:ascii="Baskerville Old Face" w:hAnsi="Baskerville Old Face"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=A10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26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= 0,""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=A10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26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&lt;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DocVariable MonthEnd \@ d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</w:rPr>
              <w:instrText>30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=A10+1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27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""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27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2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8E6BF8">
              <w:rPr>
                <w:rFonts w:ascii="Baskerville Old Face" w:hAnsi="Baskerville Old Face"/>
                <w:b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=B10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27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= 0,""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=B10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27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&lt;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DocVariable MonthEnd \@ d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</w:rPr>
              <w:instrText>30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=B10+1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""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2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765F45">
              <w:rPr>
                <w:rFonts w:ascii="Baskerville Old Face" w:hAnsi="Baskerville Old Face"/>
                <w:b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=C10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= 0,""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IF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=C10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&lt;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DocVariable MonthEnd \@ d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</w:rPr>
              <w:instrText>30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 </w:instrText>
            </w:r>
            <w:r w:rsidRPr="008E6BF8">
              <w:rPr>
                <w:rFonts w:ascii="Baskerville Old Face" w:hAnsi="Baskerville Old Face"/>
                <w:b/>
              </w:rPr>
              <w:fldChar w:fldCharType="begin"/>
            </w:r>
            <w:r w:rsidRPr="008E6BF8">
              <w:rPr>
                <w:rFonts w:ascii="Baskerville Old Face" w:hAnsi="Baskerville Old Face"/>
                <w:b/>
              </w:rPr>
              <w:instrText xml:space="preserve"> =C10+1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29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instrText xml:space="preserve"> "" </w:instrText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instrText>29</w:instrTex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Pr="008E6BF8">
              <w:rPr>
                <w:rFonts w:ascii="Baskerville Old Face" w:hAnsi="Baskerville Old Face"/>
                <w:b/>
              </w:rPr>
              <w:fldChar w:fldCharType="separate"/>
            </w:r>
            <w:r w:rsidR="00A95775" w:rsidRPr="008E6BF8">
              <w:rPr>
                <w:rFonts w:ascii="Baskerville Old Face" w:hAnsi="Baskerville Old Face"/>
                <w:b/>
                <w:noProof/>
              </w:rPr>
              <w:t>2</w:t>
            </w:r>
            <w:r w:rsidRPr="008E6BF8">
              <w:rPr>
                <w:rFonts w:ascii="Baskerville Old Face" w:hAnsi="Baskerville Old Face"/>
                <w:b/>
              </w:rPr>
              <w:fldChar w:fldCharType="end"/>
            </w:r>
            <w:r w:rsidR="00765F45">
              <w:rPr>
                <w:rFonts w:ascii="Baskerville Old Face" w:hAnsi="Baskerville Old Face"/>
                <w:b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8E6BF8" w:rsidRDefault="00765F45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F45396" w:rsidP="006F561E">
            <w:pPr>
              <w:pStyle w:val="Dates"/>
              <w:rPr>
                <w:b/>
              </w:rPr>
            </w:pPr>
            <w:r>
              <w:rPr>
                <w:b/>
              </w:rPr>
              <w:t>30</w: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IF </w:instrTex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 =E10</w:instrText>
            </w:r>
            <w:r w:rsidR="006F561E" w:rsidRPr="009E4690">
              <w:rPr>
                <w:b/>
              </w:rPr>
              <w:fldChar w:fldCharType="separate"/>
            </w:r>
            <w:r w:rsidR="00A95775" w:rsidRPr="009E4690">
              <w:rPr>
                <w:b/>
                <w:noProof/>
              </w:rPr>
              <w:instrText>30</w:instrText>
            </w:r>
            <w:r w:rsidR="006F561E" w:rsidRPr="009E4690">
              <w:rPr>
                <w:b/>
              </w:rPr>
              <w:fldChar w:fldCharType="end"/>
            </w:r>
            <w:r w:rsidR="006F561E" w:rsidRPr="009E4690">
              <w:rPr>
                <w:b/>
              </w:rPr>
              <w:instrText xml:space="preserve"> = 0,"" </w:instrTex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 IF </w:instrTex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 =E10 </w:instrText>
            </w:r>
            <w:r w:rsidR="006F561E" w:rsidRPr="009E4690">
              <w:rPr>
                <w:b/>
              </w:rPr>
              <w:fldChar w:fldCharType="separate"/>
            </w:r>
            <w:r w:rsidR="00A95775" w:rsidRPr="009E4690">
              <w:rPr>
                <w:b/>
                <w:noProof/>
              </w:rPr>
              <w:instrText>30</w:instrText>
            </w:r>
            <w:r w:rsidR="006F561E" w:rsidRPr="009E4690">
              <w:rPr>
                <w:b/>
              </w:rPr>
              <w:fldChar w:fldCharType="end"/>
            </w:r>
            <w:r w:rsidR="006F561E" w:rsidRPr="009E4690">
              <w:rPr>
                <w:b/>
              </w:rPr>
              <w:instrText xml:space="preserve">  &lt; </w:instrTex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 DocVariable MonthEnd \@ d </w:instrText>
            </w:r>
            <w:r w:rsidR="006F561E" w:rsidRPr="009E4690">
              <w:rPr>
                <w:b/>
              </w:rPr>
              <w:fldChar w:fldCharType="separate"/>
            </w:r>
            <w:r w:rsidR="00A95775" w:rsidRPr="009E4690">
              <w:rPr>
                <w:b/>
              </w:rPr>
              <w:instrText>30</w:instrText>
            </w:r>
            <w:r w:rsidR="006F561E" w:rsidRPr="009E4690">
              <w:rPr>
                <w:b/>
              </w:rPr>
              <w:fldChar w:fldCharType="end"/>
            </w:r>
            <w:r w:rsidR="006F561E" w:rsidRPr="009E4690">
              <w:rPr>
                <w:b/>
              </w:rPr>
              <w:instrText xml:space="preserve">  </w:instrText>
            </w:r>
            <w:r w:rsidR="006F561E" w:rsidRPr="009E4690">
              <w:rPr>
                <w:b/>
              </w:rPr>
              <w:fldChar w:fldCharType="begin"/>
            </w:r>
            <w:r w:rsidR="006F561E" w:rsidRPr="009E4690">
              <w:rPr>
                <w:b/>
              </w:rPr>
              <w:instrText xml:space="preserve"> =E10+1 </w:instrText>
            </w:r>
            <w:r w:rsidR="006F561E" w:rsidRPr="009E4690">
              <w:rPr>
                <w:b/>
              </w:rPr>
              <w:fldChar w:fldCharType="separate"/>
            </w:r>
            <w:r w:rsidR="006F561E" w:rsidRPr="009E4690">
              <w:rPr>
                <w:b/>
                <w:noProof/>
              </w:rPr>
              <w:instrText>29</w:instrText>
            </w:r>
            <w:r w:rsidR="006F561E" w:rsidRPr="009E4690">
              <w:rPr>
                <w:b/>
              </w:rPr>
              <w:fldChar w:fldCharType="end"/>
            </w:r>
            <w:r w:rsidR="006F561E" w:rsidRPr="009E4690">
              <w:rPr>
                <w:b/>
              </w:rPr>
              <w:instrText xml:space="preserve"> "" </w:instrText>
            </w:r>
            <w:r w:rsidR="006F561E" w:rsidRPr="009E4690">
              <w:rPr>
                <w:b/>
              </w:rPr>
              <w:fldChar w:fldCharType="end"/>
            </w:r>
            <w:r w:rsidR="006F561E"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Default="006F561E" w:rsidP="006F561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A95775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</w:tr>
      <w:tr w:rsidR="0021731B" w:rsidTr="000F01CB">
        <w:trPr>
          <w:trHeight w:hRule="exact" w:val="133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F01CB" w:rsidRDefault="000F01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Muffins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3A221C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F01CB" w:rsidRDefault="000F01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Yogurt</w:t>
            </w:r>
          </w:p>
          <w:p w:rsidR="006F561E" w:rsidRPr="009E4690" w:rsidRDefault="009E4690" w:rsidP="009E4690">
            <w:pPr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 w:themeColor="text1"/>
                <w:sz w:val="22"/>
                <w:szCs w:val="22"/>
              </w:rPr>
              <w:t>Water</w:t>
            </w:r>
            <w:r w:rsidRPr="009E4690">
              <w:rPr>
                <w:rFonts w:ascii="Baskerville Old Face" w:hAnsi="Baskerville Old Face"/>
                <w:b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F01CB" w:rsidRDefault="000F01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Cereal</w:t>
            </w:r>
          </w:p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F01CB" w:rsidRDefault="000F01CB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</w:p>
          <w:p w:rsidR="009E4690" w:rsidRPr="009E4690" w:rsidRDefault="0074685D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Multi-grain</w:t>
            </w:r>
            <w:bookmarkStart w:id="0" w:name="_GoBack"/>
            <w:bookmarkEnd w:id="0"/>
            <w:r w:rsidR="009E4690"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Chips</w:t>
            </w:r>
          </w:p>
          <w:p w:rsidR="009E4690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Cheese Stick/Cubes</w:t>
            </w:r>
          </w:p>
          <w:p w:rsidR="006F561E" w:rsidRPr="009E4690" w:rsidRDefault="009E4690" w:rsidP="009E4690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45396" w:rsidRPr="009E4690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F45396" w:rsidRDefault="00F45396" w:rsidP="00F45396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0F01CB" w:rsidRPr="009E4690" w:rsidRDefault="000F01CB" w:rsidP="000F01C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-or-</w:t>
            </w:r>
          </w:p>
          <w:p w:rsidR="000F01CB" w:rsidRPr="009E4690" w:rsidRDefault="000F01CB" w:rsidP="000F01C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B85A22" w:themeColor="accent2" w:themeShade="BF"/>
                <w:sz w:val="22"/>
                <w:szCs w:val="22"/>
              </w:rPr>
              <w:t>*Student’s Choice</w:t>
            </w:r>
          </w:p>
          <w:p w:rsidR="006F561E" w:rsidRPr="009E4690" w:rsidRDefault="006F561E" w:rsidP="006F561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Default="00765F45" w:rsidP="006F561E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1DBB8D9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-212090</wp:posOffset>
                  </wp:positionV>
                  <wp:extent cx="1136708" cy="819192"/>
                  <wp:effectExtent l="0" t="0" r="635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de clipar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708" cy="81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1731B" w:rsidTr="008D616C">
        <w:trPr>
          <w:trHeight w:val="269"/>
        </w:trPr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21731B">
            <w:pPr>
              <w:pStyle w:val="Dates"/>
              <w:jc w:val="center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</w:instrText>
            </w:r>
            <w:r w:rsidRPr="009E4690">
              <w:rPr>
                <w:b/>
              </w:rPr>
              <w:fldChar w:fldCharType="separate"/>
            </w:r>
            <w:r w:rsidR="00A95775" w:rsidRPr="009E4690"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  <w:noProof/>
              </w:rPr>
              <w:instrText>30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=G10+1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</w:instrText>
            </w:r>
            <w:r w:rsidRPr="009E4690">
              <w:rPr>
                <w:b/>
              </w:rPr>
              <w:fldChar w:fldCharType="separate"/>
            </w:r>
            <w:r w:rsidR="00A95775" w:rsidRPr="009E4690"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=A12+1 </w:instrText>
            </w:r>
            <w:r w:rsidRPr="009E4690">
              <w:rPr>
                <w:b/>
              </w:rPr>
              <w:fldChar w:fldCharType="separate"/>
            </w:r>
            <w:r w:rsidRPr="009E4690"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Pr="009E4690" w:rsidRDefault="006F561E" w:rsidP="006F561E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Default="006F561E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Default="006F561E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Default="006F561E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6F561E" w:rsidRDefault="006F561E" w:rsidP="006F561E">
            <w:pPr>
              <w:pStyle w:val="Dates"/>
            </w:pPr>
          </w:p>
        </w:tc>
      </w:tr>
      <w:tr w:rsidR="0021731B" w:rsidTr="008D616C">
        <w:trPr>
          <w:trHeight w:val="269"/>
        </w:trPr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Pr="009E4690" w:rsidRDefault="0021731B" w:rsidP="0021731B">
            <w:pPr>
              <w:pStyle w:val="Dates"/>
              <w:jc w:val="center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Pr="009E4690" w:rsidRDefault="0021731B" w:rsidP="006F561E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Pr="009E4690" w:rsidRDefault="0021731B" w:rsidP="006F561E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Default="0021731B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Default="0021731B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Default="0021731B" w:rsidP="006F561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DDC3" w:themeFill="background2"/>
          </w:tcPr>
          <w:p w:rsidR="0021731B" w:rsidRDefault="0021731B" w:rsidP="006F561E">
            <w:pPr>
              <w:pStyle w:val="Dates"/>
            </w:pPr>
          </w:p>
        </w:tc>
      </w:tr>
      <w:tr w:rsidR="0021731B" w:rsidTr="009E4690">
        <w:trPr>
          <w:trHeight w:hRule="exact" w:val="60"/>
        </w:trPr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21731B" w:rsidP="006F561E">
            <w:proofErr w:type="spellStart"/>
            <w:r>
              <w:t>SuSadf</w:t>
            </w:r>
            <w:proofErr w:type="spellEnd"/>
          </w:p>
          <w:p w:rsidR="0021731B" w:rsidRDefault="0021731B" w:rsidP="006F561E"/>
          <w:p w:rsidR="0021731B" w:rsidRDefault="0021731B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  <w:tc>
          <w:tcPr>
            <w:tcW w:w="714" w:type="pct"/>
            <w:tcBorders>
              <w:top w:val="nil"/>
            </w:tcBorders>
            <w:shd w:val="clear" w:color="auto" w:fill="EBDDC3" w:themeFill="background2"/>
          </w:tcPr>
          <w:p w:rsidR="006F561E" w:rsidRDefault="006F561E" w:rsidP="006F561E"/>
        </w:tc>
      </w:tr>
    </w:tbl>
    <w:p w:rsidR="00F8354F" w:rsidRDefault="00F8354F">
      <w:pPr>
        <w:pStyle w:val="NoSpacing"/>
      </w:pPr>
    </w:p>
    <w:sectPr w:rsidR="00F8354F" w:rsidSect="005A25EB">
      <w:pgSz w:w="15840" w:h="12240" w:orient="landscape" w:code="1"/>
      <w:pgMar w:top="18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5A6" w:rsidRDefault="00D175A6">
      <w:pPr>
        <w:spacing w:before="0" w:after="0"/>
      </w:pPr>
      <w:r>
        <w:separator/>
      </w:r>
    </w:p>
  </w:endnote>
  <w:endnote w:type="continuationSeparator" w:id="0">
    <w:p w:rsidR="00D175A6" w:rsidRDefault="00D175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5A6" w:rsidRDefault="00D175A6">
      <w:pPr>
        <w:spacing w:before="0" w:after="0"/>
      </w:pPr>
      <w:r>
        <w:separator/>
      </w:r>
    </w:p>
  </w:footnote>
  <w:footnote w:type="continuationSeparator" w:id="0">
    <w:p w:rsidR="00D175A6" w:rsidRDefault="00D175A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523C4"/>
    <w:multiLevelType w:val="hybridMultilevel"/>
    <w:tmpl w:val="5DAE3E38"/>
    <w:lvl w:ilvl="0" w:tplc="E4BECE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0/31/2021"/>
    <w:docVar w:name="MonthStart" w:val="10/1/2021"/>
  </w:docVars>
  <w:rsids>
    <w:rsidRoot w:val="00EF26E1"/>
    <w:rsid w:val="00033EDB"/>
    <w:rsid w:val="000958A4"/>
    <w:rsid w:val="000F01CB"/>
    <w:rsid w:val="0021731B"/>
    <w:rsid w:val="00262469"/>
    <w:rsid w:val="003A221C"/>
    <w:rsid w:val="003B46B4"/>
    <w:rsid w:val="004E0BBB"/>
    <w:rsid w:val="004E34E8"/>
    <w:rsid w:val="00532D2F"/>
    <w:rsid w:val="005A25EB"/>
    <w:rsid w:val="0063118E"/>
    <w:rsid w:val="006C3FC9"/>
    <w:rsid w:val="006F561E"/>
    <w:rsid w:val="0074685D"/>
    <w:rsid w:val="00765F45"/>
    <w:rsid w:val="007F20A4"/>
    <w:rsid w:val="007F7A5D"/>
    <w:rsid w:val="00804FC2"/>
    <w:rsid w:val="008265FF"/>
    <w:rsid w:val="008D616C"/>
    <w:rsid w:val="008E6BF8"/>
    <w:rsid w:val="008F429E"/>
    <w:rsid w:val="00984C63"/>
    <w:rsid w:val="009B71AC"/>
    <w:rsid w:val="009E4690"/>
    <w:rsid w:val="00A03BF5"/>
    <w:rsid w:val="00A45F9D"/>
    <w:rsid w:val="00A95775"/>
    <w:rsid w:val="00B1753F"/>
    <w:rsid w:val="00B936C4"/>
    <w:rsid w:val="00BB4F88"/>
    <w:rsid w:val="00BE55EB"/>
    <w:rsid w:val="00CA55EB"/>
    <w:rsid w:val="00CB18BB"/>
    <w:rsid w:val="00D175A6"/>
    <w:rsid w:val="00D20CFC"/>
    <w:rsid w:val="00D3362F"/>
    <w:rsid w:val="00D64F75"/>
    <w:rsid w:val="00DD332C"/>
    <w:rsid w:val="00E0556C"/>
    <w:rsid w:val="00E6043F"/>
    <w:rsid w:val="00EA11E4"/>
    <w:rsid w:val="00EA45F5"/>
    <w:rsid w:val="00EB1575"/>
    <w:rsid w:val="00EB627A"/>
    <w:rsid w:val="00EF26E1"/>
    <w:rsid w:val="00F45396"/>
    <w:rsid w:val="00F71F32"/>
    <w:rsid w:val="00F8354F"/>
    <w:rsid w:val="00F9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2138E5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1CB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775F55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59473F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13"/>
    <w:unhideWhenUsed/>
    <w:qFormat/>
    <w:rsid w:val="008E6BF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731B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3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3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20089E"/>
    <w:rsid w:val="0026669B"/>
    <w:rsid w:val="003566E2"/>
    <w:rsid w:val="003B6BAB"/>
    <w:rsid w:val="00827898"/>
    <w:rsid w:val="00995FAF"/>
    <w:rsid w:val="00A9123B"/>
    <w:rsid w:val="00C0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Berl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13306-2955-4431-87ED-A35D643B1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118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11</cp:revision>
  <cp:lastPrinted>2021-04-09T15:29:00Z</cp:lastPrinted>
  <dcterms:created xsi:type="dcterms:W3CDTF">2021-04-09T15:24:00Z</dcterms:created>
  <dcterms:modified xsi:type="dcterms:W3CDTF">2022-07-20T14:23:00Z</dcterms:modified>
  <cp:category/>
</cp:coreProperties>
</file>