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26"/>
        <w:gridCol w:w="2352"/>
        <w:gridCol w:w="2352"/>
        <w:gridCol w:w="2352"/>
        <w:gridCol w:w="2354"/>
        <w:gridCol w:w="2354"/>
      </w:tblGrid>
      <w:tr w:rsidR="007D2736" w:rsidRPr="00751EF5" w14:paraId="5375B83B" w14:textId="77777777" w:rsidTr="00751EF5">
        <w:tc>
          <w:tcPr>
            <w:tcW w:w="912" w:type="pct"/>
            <w:vAlign w:val="center"/>
          </w:tcPr>
          <w:p w14:paraId="66E5961E" w14:textId="77777777" w:rsidR="007D2736" w:rsidRPr="006D5B95" w:rsidRDefault="007D2736" w:rsidP="00751EF5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Week: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br/>
              <w:t>Dates:</w:t>
            </w:r>
          </w:p>
        </w:tc>
        <w:tc>
          <w:tcPr>
            <w:tcW w:w="817" w:type="pct"/>
            <w:vAlign w:val="center"/>
          </w:tcPr>
          <w:p w14:paraId="10BCFDC7" w14:textId="77777777" w:rsidR="007D2736" w:rsidRPr="006D5B95" w:rsidRDefault="007D2736" w:rsidP="00FE2151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817" w:type="pct"/>
            <w:vAlign w:val="center"/>
          </w:tcPr>
          <w:p w14:paraId="3D607EF4" w14:textId="77777777" w:rsidR="007D2736" w:rsidRPr="006D5B95" w:rsidRDefault="007D2736" w:rsidP="00FE2151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817" w:type="pct"/>
            <w:vAlign w:val="center"/>
          </w:tcPr>
          <w:p w14:paraId="39F3314E" w14:textId="77777777" w:rsidR="007D2736" w:rsidRPr="006D5B95" w:rsidRDefault="007D2736" w:rsidP="00FE2151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818" w:type="pct"/>
            <w:vAlign w:val="center"/>
          </w:tcPr>
          <w:p w14:paraId="41B74EEF" w14:textId="77777777" w:rsidR="007D2736" w:rsidRPr="006D5B95" w:rsidRDefault="007D2736" w:rsidP="00FE2151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818" w:type="pct"/>
            <w:vAlign w:val="center"/>
          </w:tcPr>
          <w:p w14:paraId="305BF93F" w14:textId="77777777" w:rsidR="007D2736" w:rsidRPr="006D5B95" w:rsidRDefault="007D2736" w:rsidP="00FE2151">
            <w:pPr>
              <w:jc w:val="center"/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24"/>
                <w:szCs w:val="24"/>
              </w:rPr>
              <w:t>Friday</w:t>
            </w:r>
          </w:p>
        </w:tc>
      </w:tr>
      <w:tr w:rsidR="001F2420" w:rsidRPr="00751EF5" w14:paraId="5DA3C15A" w14:textId="77777777" w:rsidTr="00751EF5">
        <w:tc>
          <w:tcPr>
            <w:tcW w:w="912" w:type="pct"/>
            <w:vAlign w:val="center"/>
          </w:tcPr>
          <w:p w14:paraId="6629A12C" w14:textId="77777777" w:rsidR="001F2420" w:rsidRPr="00751EF5" w:rsidRDefault="001F2420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Irregularities &amp; Disruptions:</w:t>
            </w:r>
          </w:p>
        </w:tc>
        <w:tc>
          <w:tcPr>
            <w:tcW w:w="817" w:type="pct"/>
          </w:tcPr>
          <w:p w14:paraId="66190AD8" w14:textId="77777777" w:rsidR="001F2420" w:rsidRPr="006D5B95" w:rsidRDefault="001F2420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69C1F5F4" w14:textId="77777777" w:rsidR="001F2420" w:rsidRPr="006D5B95" w:rsidRDefault="001F2420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51058AA6" w14:textId="77777777" w:rsidR="001F2420" w:rsidRPr="006D5B95" w:rsidRDefault="001F2420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5CA4E98E" w14:textId="77777777" w:rsidR="001F2420" w:rsidRPr="006D5B95" w:rsidRDefault="001F2420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3DA0D1F7" w14:textId="77777777" w:rsidR="001F2420" w:rsidRPr="006D5B95" w:rsidRDefault="001F2420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3B9C7294" w14:textId="77777777" w:rsidTr="00751EF5">
        <w:tc>
          <w:tcPr>
            <w:tcW w:w="912" w:type="pct"/>
            <w:vAlign w:val="center"/>
          </w:tcPr>
          <w:p w14:paraId="6E3D849E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Daily Agenda</w:t>
            </w:r>
            <w:r w:rsid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817" w:type="pct"/>
          </w:tcPr>
          <w:p w14:paraId="491582F4" w14:textId="77777777" w:rsidR="00656822" w:rsidRPr="006D5B95" w:rsidRDefault="00656822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594DB7A9" w14:textId="77777777" w:rsidR="00656822" w:rsidRPr="006D5B95" w:rsidRDefault="00656822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158BB340" w14:textId="77777777" w:rsidR="00656822" w:rsidRPr="006D5B95" w:rsidRDefault="00656822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2B686476" w14:textId="77777777" w:rsidR="00656822" w:rsidRPr="006D5B95" w:rsidRDefault="00656822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5EE2BDE9" w14:textId="77777777" w:rsidR="00656822" w:rsidRPr="006D5B95" w:rsidRDefault="00656822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FE2151" w:rsidRPr="00751EF5" w14:paraId="145932DF" w14:textId="77777777" w:rsidTr="00751EF5">
        <w:tc>
          <w:tcPr>
            <w:tcW w:w="912" w:type="pct"/>
            <w:vAlign w:val="center"/>
          </w:tcPr>
          <w:p w14:paraId="7BE476EC" w14:textId="77777777" w:rsidR="00FE2151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Materials / Resources:</w:t>
            </w:r>
          </w:p>
        </w:tc>
        <w:tc>
          <w:tcPr>
            <w:tcW w:w="817" w:type="pct"/>
          </w:tcPr>
          <w:p w14:paraId="06B32FCD" w14:textId="77777777" w:rsidR="00FE2151" w:rsidRPr="006D5B95" w:rsidRDefault="00FE2151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233D8CE3" w14:textId="77777777" w:rsidR="00FE2151" w:rsidRPr="006D5B95" w:rsidRDefault="00FE2151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0B52A9E6" w14:textId="77777777" w:rsidR="00FE2151" w:rsidRPr="006D5B95" w:rsidRDefault="00FE2151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7D4C9054" w14:textId="77777777" w:rsidR="00FE2151" w:rsidRPr="006D5B95" w:rsidRDefault="00FE2151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7D49D40F" w14:textId="77777777" w:rsidR="00FE2151" w:rsidRPr="006D5B95" w:rsidRDefault="00FE2151" w:rsidP="00FE2151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358D78CC" w14:textId="77777777" w:rsidTr="00751EF5">
        <w:tc>
          <w:tcPr>
            <w:tcW w:w="912" w:type="pct"/>
            <w:vAlign w:val="center"/>
          </w:tcPr>
          <w:p w14:paraId="3D014C62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Standards &amp; Objectives:</w:t>
            </w:r>
          </w:p>
          <w:p w14:paraId="75DC2E5B" w14:textId="77777777" w:rsidR="00656822" w:rsidRPr="006D5B95" w:rsidRDefault="00656822" w:rsidP="006D5B95">
            <w:pPr>
              <w:pStyle w:val="ListParagraph"/>
              <w:numPr>
                <w:ilvl w:val="0"/>
                <w:numId w:val="11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Skill+Concept+Context</w:t>
            </w:r>
          </w:p>
          <w:p w14:paraId="1AEB4256" w14:textId="77777777" w:rsidR="00656822" w:rsidRPr="006D5B95" w:rsidRDefault="00656822" w:rsidP="006D5B95">
            <w:pPr>
              <w:pStyle w:val="ListParagraph"/>
              <w:numPr>
                <w:ilvl w:val="0"/>
                <w:numId w:val="11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Communicate lesson importance</w:t>
            </w:r>
          </w:p>
          <w:p w14:paraId="4E5C98A9" w14:textId="77777777" w:rsidR="00656822" w:rsidRPr="006D5B95" w:rsidRDefault="00656822" w:rsidP="006D5B95">
            <w:pPr>
              <w:pStyle w:val="ListParagraph"/>
              <w:numPr>
                <w:ilvl w:val="0"/>
                <w:numId w:val="11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Should be measurable</w:t>
            </w:r>
          </w:p>
          <w:p w14:paraId="515966CE" w14:textId="77777777" w:rsidR="00656822" w:rsidRPr="006D5B95" w:rsidRDefault="00656822" w:rsidP="006D5B95">
            <w:pPr>
              <w:pStyle w:val="ListParagraph"/>
              <w:numPr>
                <w:ilvl w:val="0"/>
                <w:numId w:val="11"/>
              </w:numPr>
              <w:ind w:left="-18" w:hanging="90"/>
              <w:rPr>
                <w:rFonts w:ascii="Century Gothic" w:hAnsi="Century Gothic" w:cs="Times New Roman"/>
                <w:sz w:val="24"/>
                <w:szCs w:val="24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“Students will be able to…”</w:t>
            </w:r>
          </w:p>
        </w:tc>
        <w:tc>
          <w:tcPr>
            <w:tcW w:w="817" w:type="pct"/>
          </w:tcPr>
          <w:p w14:paraId="6DC9DDC0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744D04AF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49B9AA2E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72C2833F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2B31EE3E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0690746A" w14:textId="77777777" w:rsidTr="00751EF5">
        <w:tc>
          <w:tcPr>
            <w:tcW w:w="912" w:type="pct"/>
            <w:vAlign w:val="center"/>
          </w:tcPr>
          <w:p w14:paraId="0F5FED66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Essential Question(s):</w:t>
            </w:r>
          </w:p>
          <w:p w14:paraId="6E2319E0" w14:textId="77777777" w:rsidR="00656822" w:rsidRPr="006D5B95" w:rsidRDefault="00656822" w:rsidP="006D5B95">
            <w:pPr>
              <w:pStyle w:val="ListParagraph"/>
              <w:numPr>
                <w:ilvl w:val="0"/>
                <w:numId w:val="10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Bloom’s Taxonomy</w:t>
            </w:r>
          </w:p>
          <w:p w14:paraId="53A48C94" w14:textId="77777777" w:rsidR="00656822" w:rsidRPr="006D5B95" w:rsidRDefault="00656822" w:rsidP="006D5B95">
            <w:pPr>
              <w:pStyle w:val="ListParagraph"/>
              <w:numPr>
                <w:ilvl w:val="0"/>
                <w:numId w:val="10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Hess Matrix</w:t>
            </w:r>
          </w:p>
          <w:p w14:paraId="6AB1DA50" w14:textId="77777777" w:rsidR="00656822" w:rsidRPr="006D5B95" w:rsidRDefault="00656822" w:rsidP="006D5B95">
            <w:pPr>
              <w:pStyle w:val="ListParagraph"/>
              <w:numPr>
                <w:ilvl w:val="0"/>
                <w:numId w:val="10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DOK Levels</w:t>
            </w:r>
          </w:p>
          <w:p w14:paraId="44111304" w14:textId="77777777" w:rsidR="00656822" w:rsidRPr="006D5B95" w:rsidRDefault="00656822" w:rsidP="006D5B95">
            <w:pPr>
              <w:pStyle w:val="ListParagraph"/>
              <w:numPr>
                <w:ilvl w:val="0"/>
                <w:numId w:val="10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Depth &amp; Complexity</w:t>
            </w:r>
          </w:p>
          <w:p w14:paraId="5E136621" w14:textId="77777777" w:rsidR="00656822" w:rsidRPr="006D5B95" w:rsidRDefault="00656822" w:rsidP="006D5B95">
            <w:pPr>
              <w:pStyle w:val="ListParagraph"/>
              <w:numPr>
                <w:ilvl w:val="0"/>
                <w:numId w:val="10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Other higher order criteria to create questions</w:t>
            </w:r>
          </w:p>
          <w:p w14:paraId="2941EC7C" w14:textId="77777777" w:rsidR="00656822" w:rsidRPr="006D5B95" w:rsidRDefault="00656822" w:rsidP="006D5B95">
            <w:pPr>
              <w:pStyle w:val="ListParagraph"/>
              <w:numPr>
                <w:ilvl w:val="0"/>
                <w:numId w:val="10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CFU every 2-3 minutes</w:t>
            </w:r>
          </w:p>
        </w:tc>
        <w:tc>
          <w:tcPr>
            <w:tcW w:w="817" w:type="pct"/>
          </w:tcPr>
          <w:p w14:paraId="611A2B7C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4403171A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459A1F3B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44ACEBA8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38D961FA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59167A1C" w14:textId="77777777" w:rsidTr="00751EF5">
        <w:tc>
          <w:tcPr>
            <w:tcW w:w="912" w:type="pct"/>
            <w:vAlign w:val="center"/>
          </w:tcPr>
          <w:p w14:paraId="6ECEA9A6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Anchor Text(s):</w:t>
            </w:r>
          </w:p>
          <w:p w14:paraId="094F266A" w14:textId="77777777" w:rsidR="00656822" w:rsidRPr="006D5B95" w:rsidRDefault="00656822" w:rsidP="006D5B95">
            <w:pPr>
              <w:pStyle w:val="ListParagraph"/>
              <w:numPr>
                <w:ilvl w:val="0"/>
                <w:numId w:val="9"/>
              </w:numPr>
              <w:ind w:left="0" w:hanging="108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Lexile Measure?</w:t>
            </w:r>
          </w:p>
          <w:p w14:paraId="3C817392" w14:textId="77777777" w:rsidR="00656822" w:rsidRPr="006D5B95" w:rsidRDefault="00656822" w:rsidP="006D5B95">
            <w:pPr>
              <w:pStyle w:val="ListParagraph"/>
              <w:numPr>
                <w:ilvl w:val="0"/>
                <w:numId w:val="9"/>
              </w:numPr>
              <w:ind w:left="0" w:hanging="108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Qualitative Reasoning?</w:t>
            </w:r>
          </w:p>
          <w:p w14:paraId="4D3B7152" w14:textId="77777777" w:rsidR="00656822" w:rsidRPr="006D5B95" w:rsidRDefault="00656822" w:rsidP="006D5B95">
            <w:pPr>
              <w:pStyle w:val="ListParagraph"/>
              <w:numPr>
                <w:ilvl w:val="0"/>
                <w:numId w:val="9"/>
              </w:numPr>
              <w:ind w:left="0" w:hanging="108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Why is this text important for students to read?</w:t>
            </w:r>
          </w:p>
          <w:p w14:paraId="7C7722FD" w14:textId="77777777" w:rsidR="00656822" w:rsidRPr="006D5B95" w:rsidRDefault="00656822" w:rsidP="006D5B95">
            <w:pPr>
              <w:pStyle w:val="ListParagraph"/>
              <w:numPr>
                <w:ilvl w:val="0"/>
                <w:numId w:val="9"/>
              </w:numPr>
              <w:ind w:left="0" w:hanging="108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What knowledge will this text help to build?</w:t>
            </w:r>
          </w:p>
        </w:tc>
        <w:tc>
          <w:tcPr>
            <w:tcW w:w="817" w:type="pct"/>
          </w:tcPr>
          <w:p w14:paraId="018639B4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15605030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2AF0F1D8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787AB77B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16DDE13C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046F459A" w14:textId="77777777" w:rsidTr="00751EF5">
        <w:tc>
          <w:tcPr>
            <w:tcW w:w="912" w:type="pct"/>
            <w:vAlign w:val="center"/>
          </w:tcPr>
          <w:p w14:paraId="4E5770AB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Delivery Mechanism:</w:t>
            </w:r>
          </w:p>
          <w:p w14:paraId="0B8A2A90" w14:textId="77777777" w:rsidR="00656822" w:rsidRPr="006D5B95" w:rsidRDefault="00656822" w:rsidP="006D5B95">
            <w:pPr>
              <w:pStyle w:val="ListParagraph"/>
              <w:numPr>
                <w:ilvl w:val="0"/>
                <w:numId w:val="2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How are students accessing the text?</w:t>
            </w:r>
          </w:p>
          <w:p w14:paraId="4E8F9301" w14:textId="77777777" w:rsidR="00656822" w:rsidRPr="00751EF5" w:rsidRDefault="00656822" w:rsidP="006D5B95">
            <w:pPr>
              <w:pStyle w:val="ListParagraph"/>
              <w:numPr>
                <w:ilvl w:val="0"/>
                <w:numId w:val="2"/>
              </w:numPr>
              <w:ind w:left="162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sz w:val="16"/>
                <w:szCs w:val="16"/>
              </w:rPr>
              <w:t>Read aloud (-2 levels)</w:t>
            </w:r>
          </w:p>
          <w:p w14:paraId="75076C25" w14:textId="77777777" w:rsidR="00656822" w:rsidRPr="00751EF5" w:rsidRDefault="00656822" w:rsidP="006D5B95">
            <w:pPr>
              <w:pStyle w:val="ListParagraph"/>
              <w:numPr>
                <w:ilvl w:val="0"/>
                <w:numId w:val="2"/>
              </w:numPr>
              <w:ind w:left="162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sz w:val="16"/>
                <w:szCs w:val="16"/>
              </w:rPr>
              <w:t>Partner read (-1 level)</w:t>
            </w:r>
          </w:p>
          <w:p w14:paraId="38CCBF07" w14:textId="77777777" w:rsidR="006D5B95" w:rsidRPr="006D5B95" w:rsidRDefault="00656822" w:rsidP="006D5B95">
            <w:pPr>
              <w:pStyle w:val="ListParagraph"/>
              <w:numPr>
                <w:ilvl w:val="0"/>
                <w:numId w:val="2"/>
              </w:numPr>
              <w:ind w:left="162" w:hanging="90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656822">
              <w:rPr>
                <w:rFonts w:ascii="Century Gothic" w:hAnsi="Century Gothic" w:cs="Times New Roman"/>
                <w:sz w:val="16"/>
                <w:szCs w:val="16"/>
              </w:rPr>
              <w:t>Independent read</w:t>
            </w:r>
            <w:r w:rsidR="006D5B95">
              <w:rPr>
                <w:rFonts w:ascii="Century Gothic" w:hAnsi="Century Gothic" w:cs="Times New Roman"/>
                <w:sz w:val="16"/>
                <w:szCs w:val="16"/>
              </w:rPr>
              <w:t xml:space="preserve"> (on GL/IL)</w:t>
            </w:r>
          </w:p>
        </w:tc>
        <w:tc>
          <w:tcPr>
            <w:tcW w:w="817" w:type="pct"/>
          </w:tcPr>
          <w:p w14:paraId="21C9457D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417B8D00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3BDD0281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28B5EFF9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66C3E684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3772E9D8" w14:textId="77777777" w:rsidTr="00751EF5">
        <w:tc>
          <w:tcPr>
            <w:tcW w:w="912" w:type="pct"/>
            <w:vAlign w:val="center"/>
          </w:tcPr>
          <w:p w14:paraId="3BCDCAC9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Activating Prior</w:t>
            </w:r>
            <w:r w:rsidRPr="00751EF5">
              <w:rPr>
                <w:rFonts w:ascii="Century Gothic" w:hAnsi="Century Gothic" w:cs="Times New Roman"/>
                <w:sz w:val="16"/>
                <w:szCs w:val="16"/>
              </w:rPr>
              <w:t xml:space="preserve"> </w:t>
            </w: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Knowledge</w:t>
            </w:r>
            <w:r w:rsidRPr="00751EF5">
              <w:rPr>
                <w:rFonts w:ascii="Century Gothic" w:hAnsi="Century Gothic" w:cs="Times New Roman"/>
                <w:sz w:val="16"/>
                <w:szCs w:val="16"/>
              </w:rPr>
              <w:t>:</w:t>
            </w:r>
          </w:p>
          <w:p w14:paraId="60E95071" w14:textId="77777777" w:rsidR="00656822" w:rsidRPr="006D5B95" w:rsidRDefault="00656822" w:rsidP="006D5B95">
            <w:pPr>
              <w:pStyle w:val="ListParagraph"/>
              <w:numPr>
                <w:ilvl w:val="0"/>
                <w:numId w:val="8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What have students previously learned that will connect to this lesson?</w:t>
            </w:r>
          </w:p>
          <w:p w14:paraId="71BFED91" w14:textId="77777777" w:rsidR="00656822" w:rsidRPr="006D5B95" w:rsidRDefault="00656822" w:rsidP="006D5B95">
            <w:pPr>
              <w:pStyle w:val="ListParagraph"/>
              <w:numPr>
                <w:ilvl w:val="0"/>
                <w:numId w:val="8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What real-world knowledge must students have to succeed with this concept?</w:t>
            </w:r>
          </w:p>
        </w:tc>
        <w:tc>
          <w:tcPr>
            <w:tcW w:w="817" w:type="pct"/>
          </w:tcPr>
          <w:p w14:paraId="6B09D0CE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729C55DC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7296CFD5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1EB00269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61593C80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62504618" w14:textId="77777777" w:rsidTr="00751EF5">
        <w:tc>
          <w:tcPr>
            <w:tcW w:w="912" w:type="pct"/>
            <w:vAlign w:val="center"/>
          </w:tcPr>
          <w:p w14:paraId="4E81DA29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Vocabulary &amp; Language</w:t>
            </w:r>
            <w:r w:rsidRPr="00751EF5">
              <w:rPr>
                <w:rFonts w:ascii="Century Gothic" w:hAnsi="Century Gothic" w:cs="Times New Roman"/>
                <w:sz w:val="16"/>
                <w:szCs w:val="16"/>
              </w:rPr>
              <w:t>:</w:t>
            </w:r>
          </w:p>
          <w:p w14:paraId="669B36CD" w14:textId="77777777" w:rsidR="00656822" w:rsidRPr="006D5B95" w:rsidRDefault="00656822" w:rsidP="006D5B95">
            <w:pPr>
              <w:pStyle w:val="ListParagraph"/>
              <w:numPr>
                <w:ilvl w:val="0"/>
                <w:numId w:val="7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Anchored to the text</w:t>
            </w:r>
          </w:p>
          <w:p w14:paraId="6B92437E" w14:textId="77777777" w:rsidR="00656822" w:rsidRPr="006D5B95" w:rsidRDefault="00656822" w:rsidP="006D5B95">
            <w:pPr>
              <w:pStyle w:val="ListParagraph"/>
              <w:numPr>
                <w:ilvl w:val="0"/>
                <w:numId w:val="7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What words or word parts must students understand to make meaning from the text?</w:t>
            </w:r>
          </w:p>
          <w:p w14:paraId="65341DA0" w14:textId="77777777" w:rsidR="00656822" w:rsidRPr="006D5B95" w:rsidRDefault="00656822" w:rsidP="006D5B95">
            <w:pPr>
              <w:pStyle w:val="ListParagraph"/>
              <w:numPr>
                <w:ilvl w:val="0"/>
                <w:numId w:val="7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Non-linguistic representations</w:t>
            </w:r>
          </w:p>
        </w:tc>
        <w:tc>
          <w:tcPr>
            <w:tcW w:w="817" w:type="pct"/>
          </w:tcPr>
          <w:p w14:paraId="1B616FD9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040CA0D1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73822240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6268F785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6FEC9656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394C2A4E" w14:textId="77777777" w:rsidTr="00751EF5">
        <w:tc>
          <w:tcPr>
            <w:tcW w:w="912" w:type="pct"/>
            <w:vAlign w:val="center"/>
          </w:tcPr>
          <w:p w14:paraId="3C9DF371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Explicit Instruction:</w:t>
            </w:r>
          </w:p>
          <w:p w14:paraId="1290FF09" w14:textId="77777777" w:rsidR="006D5B95" w:rsidRPr="006D5B95" w:rsidRDefault="006D5B95" w:rsidP="006D5B95">
            <w:pPr>
              <w:pStyle w:val="ListParagraph"/>
              <w:numPr>
                <w:ilvl w:val="0"/>
                <w:numId w:val="6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“I Do”- “The teacher will…”</w:t>
            </w:r>
          </w:p>
          <w:p w14:paraId="5F94AC99" w14:textId="77777777" w:rsidR="00656822" w:rsidRPr="006D5B95" w:rsidRDefault="00656822" w:rsidP="006D5B95">
            <w:pPr>
              <w:pStyle w:val="ListParagraph"/>
              <w:numPr>
                <w:ilvl w:val="0"/>
                <w:numId w:val="6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Explaining. Modeling.</w:t>
            </w:r>
            <w:r w:rsidR="006D5B95">
              <w:rPr>
                <w:rFonts w:ascii="Century Gothic" w:hAnsi="Century Gothic" w:cs="Times New Roman"/>
                <w:sz w:val="16"/>
                <w:szCs w:val="16"/>
              </w:rPr>
              <w:t xml:space="preserve"> 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>Demonstrating</w:t>
            </w:r>
          </w:p>
          <w:p w14:paraId="65AE497D" w14:textId="77777777" w:rsidR="00656822" w:rsidRPr="006D5B95" w:rsidRDefault="00656822" w:rsidP="006D5B95">
            <w:pPr>
              <w:pStyle w:val="ListParagraph"/>
              <w:numPr>
                <w:ilvl w:val="0"/>
                <w:numId w:val="6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All rules, process</w:t>
            </w:r>
            <w:r w:rsidR="006D5B95">
              <w:rPr>
                <w:rFonts w:ascii="Century Gothic" w:hAnsi="Century Gothic" w:cs="Times New Roman"/>
                <w:sz w:val="16"/>
                <w:szCs w:val="16"/>
              </w:rPr>
              <w:t>es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>, procedures covered</w:t>
            </w:r>
          </w:p>
        </w:tc>
        <w:tc>
          <w:tcPr>
            <w:tcW w:w="817" w:type="pct"/>
          </w:tcPr>
          <w:p w14:paraId="6A462D6E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2149B9D1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246A4D23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1D1DF2C3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20F6DB6A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01EBE776" w14:textId="77777777" w:rsidTr="00751EF5">
        <w:tc>
          <w:tcPr>
            <w:tcW w:w="912" w:type="pct"/>
            <w:vAlign w:val="center"/>
          </w:tcPr>
          <w:p w14:paraId="39FFC00A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Guided Practice:</w:t>
            </w:r>
          </w:p>
          <w:p w14:paraId="237700F9" w14:textId="77777777" w:rsidR="00656822" w:rsidRPr="006D5B95" w:rsidRDefault="00656822" w:rsidP="006D5B95">
            <w:pPr>
              <w:pStyle w:val="ListParagraph"/>
              <w:numPr>
                <w:ilvl w:val="0"/>
                <w:numId w:val="5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“We Do”</w:t>
            </w:r>
            <w:r w:rsidR="006D5B95">
              <w:rPr>
                <w:rFonts w:ascii="Century Gothic" w:hAnsi="Century Gothic" w:cs="Times New Roman"/>
                <w:sz w:val="16"/>
                <w:szCs w:val="16"/>
              </w:rPr>
              <w:t xml:space="preserve"> – Teacher Support</w:t>
            </w:r>
          </w:p>
          <w:p w14:paraId="276D12EC" w14:textId="77777777" w:rsidR="00656822" w:rsidRPr="006D5B95" w:rsidRDefault="00656822" w:rsidP="006D5B95">
            <w:pPr>
              <w:pStyle w:val="ListParagraph"/>
              <w:numPr>
                <w:ilvl w:val="0"/>
                <w:numId w:val="5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Whole class</w:t>
            </w:r>
          </w:p>
          <w:p w14:paraId="1E7B9FA2" w14:textId="77777777" w:rsidR="00656822" w:rsidRPr="006D5B95" w:rsidRDefault="00656822" w:rsidP="006D5B95">
            <w:pPr>
              <w:pStyle w:val="ListParagraph"/>
              <w:numPr>
                <w:ilvl w:val="0"/>
                <w:numId w:val="5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lastRenderedPageBreak/>
              <w:t>Small groups</w:t>
            </w:r>
          </w:p>
          <w:p w14:paraId="07A7D0AA" w14:textId="77777777" w:rsidR="00656822" w:rsidRPr="006D5B95" w:rsidRDefault="00656822" w:rsidP="006D5B95">
            <w:pPr>
              <w:pStyle w:val="ListParagraph"/>
              <w:numPr>
                <w:ilvl w:val="0"/>
                <w:numId w:val="5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Partners</w:t>
            </w:r>
          </w:p>
          <w:p w14:paraId="4BFCAFD2" w14:textId="77777777" w:rsidR="00656822" w:rsidRPr="006D5B95" w:rsidRDefault="00656822" w:rsidP="006D5B95">
            <w:pPr>
              <w:pStyle w:val="ListParagraph"/>
              <w:numPr>
                <w:ilvl w:val="0"/>
                <w:numId w:val="5"/>
              </w:numPr>
              <w:ind w:left="-18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Practice with each type of item or problem</w:t>
            </w:r>
          </w:p>
        </w:tc>
        <w:tc>
          <w:tcPr>
            <w:tcW w:w="817" w:type="pct"/>
          </w:tcPr>
          <w:p w14:paraId="37F1EF9E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5782628E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400BB97A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1CD759A2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0C966D4D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5BC907FD" w14:textId="77777777" w:rsidTr="00751EF5">
        <w:tc>
          <w:tcPr>
            <w:tcW w:w="912" w:type="pct"/>
            <w:vAlign w:val="center"/>
          </w:tcPr>
          <w:p w14:paraId="521B4E17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Closure:</w:t>
            </w:r>
          </w:p>
          <w:p w14:paraId="7C8FB959" w14:textId="77777777" w:rsidR="00656822" w:rsidRPr="006D5B95" w:rsidRDefault="00656822" w:rsidP="006D5B95">
            <w:pPr>
              <w:pStyle w:val="ListParagraph"/>
              <w:numPr>
                <w:ilvl w:val="0"/>
                <w:numId w:val="4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Final CFU</w:t>
            </w:r>
          </w:p>
          <w:p w14:paraId="30C678E1" w14:textId="77777777" w:rsidR="00656822" w:rsidRPr="006D5B95" w:rsidRDefault="00656822" w:rsidP="006D5B95">
            <w:pPr>
              <w:pStyle w:val="ListParagraph"/>
              <w:numPr>
                <w:ilvl w:val="0"/>
                <w:numId w:val="4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80% should show mastery</w:t>
            </w:r>
          </w:p>
          <w:p w14:paraId="491818CB" w14:textId="77777777" w:rsidR="00656822" w:rsidRPr="006D5B95" w:rsidRDefault="00656822" w:rsidP="006D5B95">
            <w:pPr>
              <w:pStyle w:val="ListParagraph"/>
              <w:numPr>
                <w:ilvl w:val="0"/>
                <w:numId w:val="4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Pull remaining 20% for small groups</w:t>
            </w:r>
          </w:p>
          <w:p w14:paraId="3C7C0168" w14:textId="77777777" w:rsidR="00656822" w:rsidRPr="006D5B95" w:rsidRDefault="00656822" w:rsidP="006D5B95">
            <w:pPr>
              <w:pStyle w:val="ListParagraph"/>
              <w:numPr>
                <w:ilvl w:val="0"/>
                <w:numId w:val="4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If 2 non-volunteers miss the question, reteach!!</w:t>
            </w:r>
          </w:p>
          <w:p w14:paraId="7C4ECE91" w14:textId="77777777" w:rsidR="00656822" w:rsidRPr="006D5B95" w:rsidRDefault="00656822" w:rsidP="006D5B95">
            <w:pPr>
              <w:pStyle w:val="ListParagraph"/>
              <w:numPr>
                <w:ilvl w:val="0"/>
                <w:numId w:val="4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Students answer in complete sentences w/ academic language</w:t>
            </w:r>
          </w:p>
        </w:tc>
        <w:tc>
          <w:tcPr>
            <w:tcW w:w="817" w:type="pct"/>
          </w:tcPr>
          <w:p w14:paraId="76577E11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158C59E0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4460980D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48B614F9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0C4F5DAA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656822" w:rsidRPr="00751EF5" w14:paraId="0C3568E5" w14:textId="77777777" w:rsidTr="00751EF5">
        <w:tc>
          <w:tcPr>
            <w:tcW w:w="912" w:type="pct"/>
            <w:vAlign w:val="center"/>
          </w:tcPr>
          <w:p w14:paraId="4A446ED1" w14:textId="77777777" w:rsidR="00656822" w:rsidRPr="00751EF5" w:rsidRDefault="00656822" w:rsidP="006D5B95">
            <w:pPr>
              <w:jc w:val="center"/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Independent Practice:</w:t>
            </w:r>
          </w:p>
          <w:p w14:paraId="3E5C3612" w14:textId="77777777" w:rsidR="00656822" w:rsidRPr="006D5B95" w:rsidRDefault="00656822" w:rsidP="006D5B95">
            <w:pPr>
              <w:pStyle w:val="ListParagraph"/>
              <w:numPr>
                <w:ilvl w:val="0"/>
                <w:numId w:val="3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“You Do” – Student work</w:t>
            </w:r>
          </w:p>
          <w:p w14:paraId="72932AD3" w14:textId="77777777" w:rsidR="00656822" w:rsidRPr="006D5B95" w:rsidRDefault="00656822" w:rsidP="006D5B95">
            <w:pPr>
              <w:pStyle w:val="ListParagraph"/>
              <w:numPr>
                <w:ilvl w:val="0"/>
                <w:numId w:val="3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Practice with each type of item or problem</w:t>
            </w:r>
          </w:p>
          <w:p w14:paraId="12DEDC23" w14:textId="77777777" w:rsidR="00656822" w:rsidRPr="006D5B95" w:rsidRDefault="00656822" w:rsidP="006D5B95">
            <w:pPr>
              <w:pStyle w:val="ListParagraph"/>
              <w:numPr>
                <w:ilvl w:val="0"/>
                <w:numId w:val="3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What students produce that shows mastery of standards</w:t>
            </w:r>
          </w:p>
          <w:p w14:paraId="0AAFEB62" w14:textId="77777777" w:rsidR="00656822" w:rsidRPr="006D5B95" w:rsidRDefault="00656822" w:rsidP="006D5B95">
            <w:pPr>
              <w:pStyle w:val="ListParagraph"/>
              <w:numPr>
                <w:ilvl w:val="0"/>
                <w:numId w:val="3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Formative</w:t>
            </w:r>
          </w:p>
          <w:p w14:paraId="19E5B8B7" w14:textId="77777777" w:rsidR="00656822" w:rsidRPr="006D5B95" w:rsidRDefault="00656822" w:rsidP="006D5B95">
            <w:pPr>
              <w:pStyle w:val="ListParagraph"/>
              <w:numPr>
                <w:ilvl w:val="0"/>
                <w:numId w:val="3"/>
              </w:numPr>
              <w:ind w:left="-25" w:hanging="90"/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sz w:val="16"/>
                <w:szCs w:val="16"/>
              </w:rPr>
              <w:t>Prep for Summative</w:t>
            </w:r>
          </w:p>
        </w:tc>
        <w:tc>
          <w:tcPr>
            <w:tcW w:w="817" w:type="pct"/>
          </w:tcPr>
          <w:p w14:paraId="1CEBFB1B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240CFE3F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7" w:type="pct"/>
          </w:tcPr>
          <w:p w14:paraId="21827CA6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25F4A3E7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  <w:tc>
          <w:tcPr>
            <w:tcW w:w="818" w:type="pct"/>
          </w:tcPr>
          <w:p w14:paraId="3540A637" w14:textId="77777777" w:rsidR="00656822" w:rsidRPr="006D5B95" w:rsidRDefault="00656822" w:rsidP="00656822">
            <w:pPr>
              <w:rPr>
                <w:rFonts w:ascii="Century Gothic" w:hAnsi="Century Gothic" w:cs="Times New Roman"/>
                <w:sz w:val="16"/>
                <w:szCs w:val="16"/>
              </w:rPr>
            </w:pPr>
          </w:p>
        </w:tc>
      </w:tr>
      <w:tr w:rsidR="00B84C6C" w:rsidRPr="00751EF5" w14:paraId="04776B7F" w14:textId="77777777" w:rsidTr="00751EF5">
        <w:tc>
          <w:tcPr>
            <w:tcW w:w="912" w:type="pct"/>
            <w:vAlign w:val="center"/>
          </w:tcPr>
          <w:p w14:paraId="7805D5A8" w14:textId="77777777" w:rsidR="00B84C6C" w:rsidRPr="00751EF5" w:rsidRDefault="00B84C6C" w:rsidP="00B84C6C">
            <w:pPr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Differentiation:</w:t>
            </w:r>
          </w:p>
          <w:p w14:paraId="12E27E47" w14:textId="77777777" w:rsidR="00B84C6C" w:rsidRPr="00751EF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sz w:val="16"/>
                <w:szCs w:val="16"/>
              </w:rPr>
              <w:t>Extension &amp; Enrichment.</w:t>
            </w:r>
          </w:p>
          <w:p w14:paraId="1613212B" w14:textId="77777777" w:rsidR="00B84C6C" w:rsidRPr="00751EF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sz w:val="16"/>
                <w:szCs w:val="16"/>
              </w:rPr>
              <w:t>Modifications.</w:t>
            </w:r>
          </w:p>
          <w:p w14:paraId="76EC2B03" w14:textId="77777777" w:rsidR="00B84C6C" w:rsidRPr="00751EF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751EF5">
              <w:rPr>
                <w:rFonts w:ascii="Century Gothic" w:hAnsi="Century Gothic" w:cs="Times New Roman"/>
                <w:sz w:val="16"/>
                <w:szCs w:val="16"/>
              </w:rPr>
              <w:t>Accommodations</w:t>
            </w:r>
          </w:p>
        </w:tc>
        <w:tc>
          <w:tcPr>
            <w:tcW w:w="817" w:type="pct"/>
          </w:tcPr>
          <w:p w14:paraId="5D3AFB5D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High/Advanced (Challenge)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>: Extension &amp; enrichment as needed; Leveled materials &amp; activities based on students’ needs, interests, &amp; learning styles</w:t>
            </w:r>
          </w:p>
          <w:p w14:paraId="3ACA0091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General (Core):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Leveled materials &amp; activities based on students’ needs, interests, &amp; learning styles</w:t>
            </w:r>
          </w:p>
          <w:p w14:paraId="72849616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Low/Inclusion (Light / Moderate / Substantial):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Modifications &amp; accommodations as needed based on IEP; Leveled materials &amp; activities based on students’ needs, interests, &amp; learning styles</w:t>
            </w:r>
          </w:p>
        </w:tc>
        <w:tc>
          <w:tcPr>
            <w:tcW w:w="817" w:type="pct"/>
          </w:tcPr>
          <w:p w14:paraId="637EBAE8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High/Advanced (Challenge)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>: Extension &amp; enrichment as needed; Leveled materials &amp; activities based on students’ needs, interests, &amp; learning styles</w:t>
            </w:r>
          </w:p>
          <w:p w14:paraId="0FD54C4C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General (Core):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Leveled materials &amp; activities based on students’ needs, interests, &amp; learning styles</w:t>
            </w:r>
          </w:p>
          <w:p w14:paraId="04DCB650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Low/Inclusion (Light / Moderate / Substantial):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Modifications &amp; accommodations as needed based on IEP; Leveled materials &amp; activities based on students’ needs, interests, &amp; learning styles</w:t>
            </w:r>
          </w:p>
        </w:tc>
        <w:tc>
          <w:tcPr>
            <w:tcW w:w="817" w:type="pct"/>
          </w:tcPr>
          <w:p w14:paraId="224ABF1B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High/Advanced (Challenge)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>: Extension &amp; enrichment as needed; Leveled materials &amp; activities based on students’ needs, interests, &amp; learning styles</w:t>
            </w:r>
          </w:p>
          <w:p w14:paraId="28923073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General (Core):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Leveled materials &amp; activities based on students’ needs, interests, &amp; learning styles</w:t>
            </w:r>
          </w:p>
          <w:p w14:paraId="0B5963C1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Low/Inclusion (Light / Moderate / Substantial):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Modifications &amp; accommodations as needed based on IEP; Leveled materials &amp; activities based on students’ needs, interests, &amp; learning styles</w:t>
            </w:r>
          </w:p>
        </w:tc>
        <w:tc>
          <w:tcPr>
            <w:tcW w:w="818" w:type="pct"/>
          </w:tcPr>
          <w:p w14:paraId="7F548A86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High/Advanced (Challenge)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>: Extension &amp; enrichment as needed; Leveled materials &amp; activities based on students’ needs, interests, &amp; learning styles</w:t>
            </w:r>
          </w:p>
          <w:p w14:paraId="69532559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General (Core):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Leveled materials &amp; activities based on students’ needs, interests, &amp; learning styles</w:t>
            </w:r>
          </w:p>
          <w:p w14:paraId="35CCAC1D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Low/Inclusion (Light / Moderate / Substantial):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Modifications &amp; accommodations as needed based on IEP; Leveled materials &amp; activities based on students’ needs, interests, &amp; learning styles</w:t>
            </w:r>
          </w:p>
        </w:tc>
        <w:tc>
          <w:tcPr>
            <w:tcW w:w="818" w:type="pct"/>
          </w:tcPr>
          <w:p w14:paraId="07F393C7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High/Advanced (Challenge)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>: Extension &amp; enrichment as needed; Leveled materials &amp; activities based on students’ needs, interests, &amp; learning styles</w:t>
            </w:r>
          </w:p>
          <w:p w14:paraId="2678F876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General (Core):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Leveled materials &amp; activities based on students’ needs, interests, &amp; learning styles</w:t>
            </w:r>
          </w:p>
          <w:p w14:paraId="09E07F11" w14:textId="77777777" w:rsidR="00B84C6C" w:rsidRPr="006D5B95" w:rsidRDefault="00B84C6C" w:rsidP="00B84C6C">
            <w:pPr>
              <w:rPr>
                <w:rFonts w:ascii="Century Gothic" w:hAnsi="Century Gothic" w:cs="Times New Roman"/>
                <w:sz w:val="16"/>
                <w:szCs w:val="16"/>
              </w:rPr>
            </w:pPr>
            <w:r w:rsidRPr="006D5B95">
              <w:rPr>
                <w:rFonts w:ascii="Century Gothic" w:hAnsi="Century Gothic" w:cs="Times New Roman"/>
                <w:b/>
                <w:bCs/>
                <w:sz w:val="16"/>
                <w:szCs w:val="16"/>
              </w:rPr>
              <w:t>Low/Inclusion (Light / Moderate / Substantial):</w:t>
            </w:r>
            <w:r w:rsidRPr="006D5B95">
              <w:rPr>
                <w:rFonts w:ascii="Century Gothic" w:hAnsi="Century Gothic" w:cs="Times New Roman"/>
                <w:sz w:val="16"/>
                <w:szCs w:val="16"/>
              </w:rPr>
              <w:t xml:space="preserve"> Modifications &amp; accommodations as needed based on IEP; Leveled materials &amp; activities based on students’ needs, interests, &amp; learning styles</w:t>
            </w:r>
          </w:p>
        </w:tc>
      </w:tr>
    </w:tbl>
    <w:p w14:paraId="7463A314" w14:textId="77777777" w:rsidR="00836BAB" w:rsidRPr="007D2736" w:rsidRDefault="00836BAB">
      <w:pPr>
        <w:rPr>
          <w:rFonts w:ascii="Times New Roman" w:hAnsi="Times New Roman" w:cs="Times New Roman"/>
          <w:sz w:val="24"/>
          <w:szCs w:val="24"/>
        </w:rPr>
      </w:pPr>
    </w:p>
    <w:sectPr w:rsidR="00836BAB" w:rsidRPr="007D2736" w:rsidSect="00FE215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61FA5"/>
    <w:multiLevelType w:val="hybridMultilevel"/>
    <w:tmpl w:val="4FB09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11B5E"/>
    <w:multiLevelType w:val="hybridMultilevel"/>
    <w:tmpl w:val="94A0272C"/>
    <w:lvl w:ilvl="0" w:tplc="64DA8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409BF"/>
    <w:multiLevelType w:val="hybridMultilevel"/>
    <w:tmpl w:val="118EB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D76E4"/>
    <w:multiLevelType w:val="hybridMultilevel"/>
    <w:tmpl w:val="B948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B1B70"/>
    <w:multiLevelType w:val="hybridMultilevel"/>
    <w:tmpl w:val="78F26664"/>
    <w:lvl w:ilvl="0" w:tplc="64DA8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42557"/>
    <w:multiLevelType w:val="hybridMultilevel"/>
    <w:tmpl w:val="4F62C220"/>
    <w:lvl w:ilvl="0" w:tplc="64DA8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1757F7"/>
    <w:multiLevelType w:val="hybridMultilevel"/>
    <w:tmpl w:val="DB6C4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269E6"/>
    <w:multiLevelType w:val="hybridMultilevel"/>
    <w:tmpl w:val="F94EC77E"/>
    <w:lvl w:ilvl="0" w:tplc="64DA8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260EC"/>
    <w:multiLevelType w:val="hybridMultilevel"/>
    <w:tmpl w:val="FCEC9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761E4"/>
    <w:multiLevelType w:val="hybridMultilevel"/>
    <w:tmpl w:val="55066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864AE"/>
    <w:multiLevelType w:val="hybridMultilevel"/>
    <w:tmpl w:val="48185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9"/>
  </w:num>
  <w:num w:numId="6">
    <w:abstractNumId w:val="6"/>
  </w:num>
  <w:num w:numId="7">
    <w:abstractNumId w:val="3"/>
  </w:num>
  <w:num w:numId="8">
    <w:abstractNumId w:val="10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FE"/>
    <w:rsid w:val="00022A84"/>
    <w:rsid w:val="001C1DB2"/>
    <w:rsid w:val="001F2420"/>
    <w:rsid w:val="00656822"/>
    <w:rsid w:val="006D5B95"/>
    <w:rsid w:val="007439F7"/>
    <w:rsid w:val="00751EF5"/>
    <w:rsid w:val="007D2736"/>
    <w:rsid w:val="007F7FFE"/>
    <w:rsid w:val="00836BAB"/>
    <w:rsid w:val="00867F90"/>
    <w:rsid w:val="00B84C6C"/>
    <w:rsid w:val="00C05964"/>
    <w:rsid w:val="00ED7554"/>
    <w:rsid w:val="00FA1375"/>
    <w:rsid w:val="00FC0A5E"/>
    <w:rsid w:val="00FE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698DD"/>
  <w15:chartTrackingRefBased/>
  <w15:docId w15:val="{8562999A-A701-44A7-A1A6-710E41417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2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2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el.williams\Downloads\EDI%20Lesson%20Plan%20Template%2021-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ABA4DBFD55844BA0478079DFEA29D0" ma:contentTypeVersion="13" ma:contentTypeDescription="Create a new document." ma:contentTypeScope="" ma:versionID="93c2ac2f498df6d6249765352b57f6ee">
  <xsd:schema xmlns:xsd="http://www.w3.org/2001/XMLSchema" xmlns:xs="http://www.w3.org/2001/XMLSchema" xmlns:p="http://schemas.microsoft.com/office/2006/metadata/properties" xmlns:ns3="7a538202-5f69-4f8a-a481-0c613f3a7087" xmlns:ns4="af5ed1b5-a038-4823-9e7a-20256ec9542c" targetNamespace="http://schemas.microsoft.com/office/2006/metadata/properties" ma:root="true" ma:fieldsID="19f54f2f1770d8e648371008b12d286f" ns3:_="" ns4:_="">
    <xsd:import namespace="7a538202-5f69-4f8a-a481-0c613f3a7087"/>
    <xsd:import namespace="af5ed1b5-a038-4823-9e7a-20256ec9542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38202-5f69-4f8a-a481-0c613f3a70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ed1b5-a038-4823-9e7a-20256ec95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7CE1AB-3FBD-45EA-AB48-943F123909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E96241-4E80-431A-9995-6FE6825984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B20B9-93B5-47A9-9509-56165FECF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538202-5f69-4f8a-a481-0c613f3a7087"/>
    <ds:schemaRef ds:uri="af5ed1b5-a038-4823-9e7a-20256ec95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EDI Lesson Plan Template 21-22</Template>
  <TotalTime>0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Williams</dc:creator>
  <cp:keywords/>
  <dc:description/>
  <cp:lastModifiedBy>Angel Williams</cp:lastModifiedBy>
  <cp:revision>1</cp:revision>
  <dcterms:created xsi:type="dcterms:W3CDTF">2021-07-28T14:08:00Z</dcterms:created>
  <dcterms:modified xsi:type="dcterms:W3CDTF">2021-07-28T14:08:00Z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0x010100A1ABA4DBFD55844BA0478079DFEA29D0</vt:lpwstr>
  </property>
</Properties>
</file>