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342D" w:rsidRPr="007267EA" w:rsidRDefault="0081342D" w:rsidP="007267EA">
      <w:pPr>
        <w:spacing w:after="0"/>
        <w:jc w:val="center"/>
        <w:rPr>
          <w:b/>
          <w:sz w:val="28"/>
          <w:szCs w:val="28"/>
        </w:rPr>
      </w:pPr>
      <w:r>
        <w:rPr>
          <w:b/>
          <w:sz w:val="28"/>
          <w:szCs w:val="28"/>
        </w:rPr>
        <w:t>Kilgore</w:t>
      </w:r>
      <w:r w:rsidRPr="007267EA">
        <w:rPr>
          <w:b/>
          <w:sz w:val="28"/>
          <w:szCs w:val="28"/>
        </w:rPr>
        <w:t xml:space="preserve"> ISD</w:t>
      </w:r>
    </w:p>
    <w:p w:rsidR="0081342D" w:rsidRPr="007267EA" w:rsidRDefault="0081342D" w:rsidP="007267EA">
      <w:pPr>
        <w:spacing w:after="0"/>
        <w:jc w:val="center"/>
        <w:rPr>
          <w:b/>
          <w:sz w:val="28"/>
          <w:szCs w:val="28"/>
        </w:rPr>
      </w:pPr>
      <w:r w:rsidRPr="007267EA">
        <w:rPr>
          <w:b/>
          <w:sz w:val="28"/>
          <w:szCs w:val="28"/>
        </w:rPr>
        <w:t>Confidentiality and Use of Information Agreement</w:t>
      </w:r>
    </w:p>
    <w:p w:rsidR="0081342D" w:rsidRDefault="0081342D" w:rsidP="007267EA">
      <w:pPr>
        <w:spacing w:after="0"/>
      </w:pPr>
    </w:p>
    <w:p w:rsidR="0081342D" w:rsidRDefault="0081342D" w:rsidP="007267EA">
      <w:pPr>
        <w:spacing w:after="0"/>
      </w:pPr>
    </w:p>
    <w:p w:rsidR="0081342D" w:rsidRDefault="0081342D" w:rsidP="007267EA">
      <w:pPr>
        <w:spacing w:after="0"/>
      </w:pPr>
      <w:r>
        <w:t>The Business Department works with various employees, vendors, departments, and schools throughout the District. The work performed by this Department is very sensitive; therefore, a high level of trust must be maintained between the Department and the employees of the district. Employees should feel very comfortable in discussing issues with the Department and know that these issues would only be discussed with appropriate management, as appropriate.</w:t>
      </w:r>
    </w:p>
    <w:p w:rsidR="0081342D" w:rsidRDefault="0081342D" w:rsidP="007267EA">
      <w:pPr>
        <w:spacing w:after="0"/>
      </w:pPr>
    </w:p>
    <w:p w:rsidR="0081342D" w:rsidRDefault="0081342D" w:rsidP="007267EA">
      <w:pPr>
        <w:spacing w:after="0"/>
      </w:pPr>
      <w:r>
        <w:t xml:space="preserve">Any and all </w:t>
      </w:r>
      <w:smartTag w:uri="urn:schemas-microsoft-com:office:smarttags" w:element="PersonName">
        <w:r>
          <w:t>info</w:t>
        </w:r>
      </w:smartTag>
      <w:r>
        <w:t xml:space="preserve">rmation related to the work performed by the Business Department should be kept confidential. This </w:t>
      </w:r>
      <w:smartTag w:uri="urn:schemas-microsoft-com:office:smarttags" w:element="PersonName">
        <w:r>
          <w:t>info</w:t>
        </w:r>
      </w:smartTag>
      <w:r>
        <w:t>rmation should only be discussed with the employee, vendor, administrative supervisor, or Superintendent, as appropriate.</w:t>
      </w:r>
    </w:p>
    <w:p w:rsidR="0081342D" w:rsidRPr="00AD5E55" w:rsidRDefault="0081342D" w:rsidP="007267EA">
      <w:pPr>
        <w:spacing w:after="0"/>
      </w:pPr>
    </w:p>
    <w:p w:rsidR="0081342D" w:rsidRPr="00AD5E55" w:rsidRDefault="0081342D" w:rsidP="00AD5E55">
      <w:pPr>
        <w:spacing w:after="0" w:line="240" w:lineRule="auto"/>
        <w:rPr>
          <w:bCs/>
        </w:rPr>
      </w:pPr>
      <w:r w:rsidRPr="00AD5E55">
        <w:rPr>
          <w:bCs/>
        </w:rPr>
        <w:t xml:space="preserve">Among the most critical </w:t>
      </w:r>
      <w:smartTag w:uri="urn:schemas-microsoft-com:office:smarttags" w:element="PersonName">
        <w:r w:rsidRPr="00AD5E55">
          <w:rPr>
            <w:bCs/>
          </w:rPr>
          <w:t>info</w:t>
        </w:r>
      </w:smartTag>
      <w:r w:rsidRPr="00AD5E55">
        <w:rPr>
          <w:bCs/>
        </w:rPr>
        <w:t xml:space="preserve">rmation is documentation related to employee’s Personally-Identifiable Information (PII) such as health, benefits, financial, family members, or other personal </w:t>
      </w:r>
      <w:smartTag w:uri="urn:schemas-microsoft-com:office:smarttags" w:element="PersonName">
        <w:r w:rsidRPr="00AD5E55">
          <w:rPr>
            <w:bCs/>
          </w:rPr>
          <w:t>info</w:t>
        </w:r>
      </w:smartTag>
      <w:r w:rsidRPr="00AD5E55">
        <w:rPr>
          <w:bCs/>
        </w:rPr>
        <w:t xml:space="preserve">rmation. Violators will be subject to discipline, employment termination, and/or may be reported to the appropriate legal authorities. Violations of some protected </w:t>
      </w:r>
      <w:smartTag w:uri="urn:schemas-microsoft-com:office:smarttags" w:element="PersonName">
        <w:r w:rsidRPr="00AD5E55">
          <w:rPr>
            <w:bCs/>
          </w:rPr>
          <w:t>info</w:t>
        </w:r>
      </w:smartTag>
      <w:r w:rsidRPr="00AD5E55">
        <w:rPr>
          <w:bCs/>
        </w:rPr>
        <w:t xml:space="preserve">rmation, such as health or medical </w:t>
      </w:r>
      <w:smartTag w:uri="urn:schemas-microsoft-com:office:smarttags" w:element="PersonName">
        <w:r w:rsidRPr="00AD5E55">
          <w:rPr>
            <w:bCs/>
          </w:rPr>
          <w:t>info</w:t>
        </w:r>
      </w:smartTag>
      <w:r w:rsidRPr="00AD5E55">
        <w:rPr>
          <w:bCs/>
        </w:rPr>
        <w:t>rmation, is also protected by federal laws, such as HIPPA.</w:t>
      </w:r>
    </w:p>
    <w:p w:rsidR="0081342D" w:rsidRPr="00AD5E55" w:rsidRDefault="0081342D" w:rsidP="007267EA">
      <w:pPr>
        <w:spacing w:after="0"/>
      </w:pPr>
    </w:p>
    <w:p w:rsidR="0081342D" w:rsidRDefault="0081342D" w:rsidP="00AD5E55">
      <w:pPr>
        <w:spacing w:after="0"/>
      </w:pPr>
      <w:r w:rsidRPr="00AD5E55">
        <w:t xml:space="preserve">Each business office staff member is authorized to access specific </w:t>
      </w:r>
      <w:r>
        <w:t>D</w:t>
      </w:r>
      <w:r w:rsidRPr="00AD5E55">
        <w:t xml:space="preserve">istrict’s financial and/or payroll system(s) for job-related purposes only. Use of the systems for personal reasons/benefit, or mere curiosity, is strictly prohibited. If a business office staff member is able to access information that </w:t>
      </w:r>
      <w:r>
        <w:t>he/she believes to be restricted from his/her access, he/she shall not gain access or view the information and shall immediately report the security breach to the Assistant Superintendent of Finance</w:t>
      </w:r>
      <w:bookmarkStart w:id="0" w:name="_GoBack"/>
      <w:bookmarkEnd w:id="0"/>
      <w:r>
        <w:t>.</w:t>
      </w:r>
    </w:p>
    <w:p w:rsidR="0081342D" w:rsidRDefault="0081342D" w:rsidP="007267EA">
      <w:pPr>
        <w:spacing w:after="0"/>
      </w:pPr>
    </w:p>
    <w:p w:rsidR="0081342D" w:rsidRDefault="0081342D" w:rsidP="007267EA">
      <w:pPr>
        <w:spacing w:after="0"/>
      </w:pPr>
      <w:r>
        <w:t xml:space="preserve">I have read the above statements and I agree to keep any and all </w:t>
      </w:r>
      <w:smartTag w:uri="urn:schemas-microsoft-com:office:smarttags" w:element="PersonName">
        <w:r>
          <w:t>info</w:t>
        </w:r>
      </w:smartTag>
      <w:r>
        <w:t xml:space="preserve">rmation related to the work performed by me confidential. I will only discuss this </w:t>
      </w:r>
      <w:smartTag w:uri="urn:schemas-microsoft-com:office:smarttags" w:element="PersonName">
        <w:r>
          <w:t>info</w:t>
        </w:r>
      </w:smartTag>
      <w:r>
        <w:t xml:space="preserve">rmation with the individuals mentioned above, as appropriate. I will not add, change or delete </w:t>
      </w:r>
      <w:smartTag w:uri="urn:schemas-microsoft-com:office:smarttags" w:element="PersonName">
        <w:r>
          <w:t>info</w:t>
        </w:r>
      </w:smartTag>
      <w:r>
        <w:t xml:space="preserve">rmation without proper authorization nor will I view or use </w:t>
      </w:r>
      <w:smartTag w:uri="urn:schemas-microsoft-com:office:smarttags" w:element="PersonName">
        <w:r>
          <w:t>info</w:t>
        </w:r>
      </w:smartTag>
      <w:r>
        <w:t>rmation that I can access for personal reasons or curiosity. I understand that violation of this agreement could result in disciplinary action, up to and including termination.</w:t>
      </w:r>
    </w:p>
    <w:p w:rsidR="0081342D" w:rsidRDefault="0081342D" w:rsidP="007267EA">
      <w:pPr>
        <w:spacing w:after="0"/>
      </w:pPr>
    </w:p>
    <w:p w:rsidR="0081342D" w:rsidRDefault="0081342D" w:rsidP="007267EA">
      <w:pPr>
        <w:spacing w:after="0"/>
      </w:pPr>
      <w:r>
        <w:rPr>
          <w:bCs/>
        </w:rPr>
        <w:t xml:space="preserve">All business office staff shall </w:t>
      </w:r>
      <w:r w:rsidRPr="00AD5E55">
        <w:rPr>
          <w:bCs/>
        </w:rPr>
        <w:t xml:space="preserve">sign a </w:t>
      </w:r>
      <w:r w:rsidRPr="00AD5E55">
        <w:rPr>
          <w:bCs/>
          <w:u w:val="single"/>
        </w:rPr>
        <w:t>Confidentiality Agreement</w:t>
      </w:r>
      <w:r>
        <w:rPr>
          <w:bCs/>
        </w:rPr>
        <w:t xml:space="preserve"> on an annual basis.</w:t>
      </w:r>
    </w:p>
    <w:p w:rsidR="0081342D" w:rsidRDefault="0081342D" w:rsidP="007267EA">
      <w:pPr>
        <w:spacing w:after="0"/>
      </w:pPr>
    </w:p>
    <w:p w:rsidR="0081342D" w:rsidRDefault="0081342D" w:rsidP="007267EA">
      <w:pPr>
        <w:spacing w:after="0"/>
      </w:pPr>
      <w:r>
        <w:t>____________________________________</w:t>
      </w:r>
    </w:p>
    <w:p w:rsidR="0081342D" w:rsidRDefault="0081342D" w:rsidP="007267EA">
      <w:pPr>
        <w:spacing w:after="0"/>
      </w:pPr>
      <w:r>
        <w:t>Business Department Employee (Signature)</w:t>
      </w:r>
    </w:p>
    <w:p w:rsidR="0081342D" w:rsidRDefault="0081342D" w:rsidP="007267EA">
      <w:pPr>
        <w:spacing w:after="0"/>
      </w:pPr>
    </w:p>
    <w:p w:rsidR="0081342D" w:rsidRDefault="0081342D" w:rsidP="0046664A">
      <w:pPr>
        <w:spacing w:after="0"/>
      </w:pPr>
      <w:r>
        <w:t>____________________________________</w:t>
      </w:r>
    </w:p>
    <w:p w:rsidR="0081342D" w:rsidRDefault="0081342D" w:rsidP="0046664A">
      <w:pPr>
        <w:spacing w:after="0"/>
      </w:pPr>
      <w:r>
        <w:t>Business Department Employee (Printed Name)</w:t>
      </w:r>
    </w:p>
    <w:p w:rsidR="0081342D" w:rsidRDefault="0081342D" w:rsidP="0046664A">
      <w:pPr>
        <w:spacing w:after="0"/>
      </w:pPr>
    </w:p>
    <w:p w:rsidR="0081342D" w:rsidRDefault="0081342D" w:rsidP="0046664A">
      <w:pPr>
        <w:spacing w:after="0"/>
      </w:pPr>
      <w:r>
        <w:t>____________________________________</w:t>
      </w:r>
    </w:p>
    <w:p w:rsidR="0081342D" w:rsidRDefault="0081342D" w:rsidP="007267EA">
      <w:pPr>
        <w:spacing w:after="0"/>
      </w:pPr>
      <w:r>
        <w:t>Date</w:t>
      </w:r>
    </w:p>
    <w:sectPr w:rsidR="0081342D" w:rsidSect="00F636F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267EA"/>
    <w:rsid w:val="000E7C3C"/>
    <w:rsid w:val="001D105B"/>
    <w:rsid w:val="0046664A"/>
    <w:rsid w:val="00684D71"/>
    <w:rsid w:val="007267EA"/>
    <w:rsid w:val="007E1FA1"/>
    <w:rsid w:val="007F6BE7"/>
    <w:rsid w:val="0081342D"/>
    <w:rsid w:val="008D3413"/>
    <w:rsid w:val="00A66C57"/>
    <w:rsid w:val="00A66FDA"/>
    <w:rsid w:val="00AD5E55"/>
    <w:rsid w:val="00C95B19"/>
    <w:rsid w:val="00CF0735"/>
    <w:rsid w:val="00DA3FB4"/>
    <w:rsid w:val="00F636F9"/>
    <w:rsid w:val="00FE0C84"/>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36F9"/>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1</Pages>
  <Words>375</Words>
  <Characters>2138</Characters>
  <Application>Microsoft Office Outlook</Application>
  <DocSecurity>0</DocSecurity>
  <Lines>0</Lines>
  <Paragraphs>0</Paragraphs>
  <ScaleCrop>false</ScaleCrop>
  <Company>Lackland ISD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Kilgore ISD</dc:title>
  <dc:subject/>
  <dc:creator>Administratr</dc:creator>
  <cp:keywords/>
  <dc:description/>
  <cp:lastModifiedBy>revard</cp:lastModifiedBy>
  <cp:revision>2</cp:revision>
  <dcterms:created xsi:type="dcterms:W3CDTF">2015-06-11T01:20:00Z</dcterms:created>
  <dcterms:modified xsi:type="dcterms:W3CDTF">2015-06-11T01:20:00Z</dcterms:modified>
</cp:coreProperties>
</file>