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A555B" w14:textId="4D430DEF" w:rsidR="007071AC" w:rsidRDefault="009E7290"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408" behindDoc="0" locked="0" layoutInCell="1" allowOverlap="1" wp14:anchorId="3752D433" wp14:editId="78CF2044">
                <wp:simplePos x="0" y="0"/>
                <wp:positionH relativeFrom="page">
                  <wp:posOffset>622300</wp:posOffset>
                </wp:positionH>
                <wp:positionV relativeFrom="page">
                  <wp:posOffset>4008120</wp:posOffset>
                </wp:positionV>
                <wp:extent cx="2070100" cy="1071880"/>
                <wp:effectExtent l="0" t="0" r="12700" b="0"/>
                <wp:wrapThrough wrapText="bothSides">
                  <wp:wrapPolygon edited="0">
                    <wp:start x="0" y="0"/>
                    <wp:lineTo x="0" y="20986"/>
                    <wp:lineTo x="21467" y="20986"/>
                    <wp:lineTo x="21467" y="0"/>
                    <wp:lineTo x="0" y="0"/>
                  </wp:wrapPolygon>
                </wp:wrapThrough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100" cy="107188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71B880" w14:textId="77777777" w:rsidR="009E7290" w:rsidRDefault="009E7290" w:rsidP="00823872">
                            <w:pPr>
                              <w:pStyle w:val="Heading1"/>
                            </w:pPr>
                            <w:r>
                              <w:t>Nuestra</w:t>
                            </w:r>
                          </w:p>
                          <w:p w14:paraId="0C15F94F" w14:textId="0CBFC6A4" w:rsidR="005A5790" w:rsidRPr="003A7BD4" w:rsidRDefault="005A5790" w:rsidP="00823872">
                            <w:pPr>
                              <w:pStyle w:val="Heading1"/>
                            </w:pPr>
                            <w:proofErr w:type="spellStart"/>
                            <w:r w:rsidRPr="003A7BD4">
                              <w:t>Visi</w:t>
                            </w:r>
                            <w:proofErr w:type="spellEnd"/>
                            <w:r w:rsidRPr="003A7BD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A7BD4">
                              <w:rPr>
                                <w:szCs w:val="56"/>
                              </w:rPr>
                              <w:t>ó</w:t>
                            </w:r>
                            <w:r w:rsidRPr="003A7BD4">
                              <w:t>n</w:t>
                            </w:r>
                            <w:proofErr w:type="spellEnd"/>
                          </w:p>
                          <w:p w14:paraId="420A12A8" w14:textId="77777777" w:rsidR="005A5790" w:rsidRDefault="005A5790" w:rsidP="00823872">
                            <w:pPr>
                              <w:pStyle w:val="Heading1"/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3752D433" id="Rectangle 2" o:spid="_x0000_s1026" style="position:absolute;margin-left:49pt;margin-top:315.6pt;width:163pt;height:84.4pt;z-index:251664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" fillcolor="#4b5a60 [3215]" stroked="f">
                <v:textbox inset=",7.2pt,,7.2pt">
                  <w:txbxContent>
                    <w:p w14:paraId="1371B880" w14:textId="77777777" w:rsidR="009E7290" w:rsidRDefault="009E7290" w:rsidP="00823872">
                      <w:pPr>
                        <w:pStyle w:val="Heading1"/>
                      </w:pPr>
                      <w:proofErr w:type="spellStart"/>
                      <w:r>
                        <w:t>Nuestra</w:t>
                      </w:r>
                      <w:proofErr w:type="spellEnd"/>
                    </w:p>
                    <w:p w14:paraId="0C15F94F" w14:textId="0CBFC6A4" w:rsidR="005A5790" w:rsidRPr="003A7BD4" w:rsidRDefault="005A5790" w:rsidP="00823872">
                      <w:pPr>
                        <w:pStyle w:val="Heading1"/>
                      </w:pPr>
                      <w:proofErr w:type="spellStart"/>
                      <w:r w:rsidRPr="003A7BD4">
                        <w:t>Visi</w:t>
                      </w:r>
                      <w:proofErr w:type="spellEnd"/>
                      <w:r w:rsidRPr="003A7BD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A7BD4">
                        <w:rPr>
                          <w:szCs w:val="56"/>
                        </w:rPr>
                        <w:t>ó</w:t>
                      </w:r>
                      <w:r w:rsidRPr="003A7BD4">
                        <w:t>n</w:t>
                      </w:r>
                      <w:proofErr w:type="spellEnd"/>
                    </w:p>
                    <w:p w14:paraId="420A12A8" w14:textId="77777777" w:rsidR="005A5790" w:rsidRDefault="005A5790" w:rsidP="00823872">
                      <w:pPr>
                        <w:pStyle w:val="Heading1"/>
                        <w:jc w:val="left"/>
                      </w:pP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58257" behindDoc="0" locked="0" layoutInCell="1" allowOverlap="1" wp14:anchorId="1F0F52E3" wp14:editId="6C96C8B0">
                <wp:simplePos x="0" y="0"/>
                <wp:positionH relativeFrom="page">
                  <wp:posOffset>619760</wp:posOffset>
                </wp:positionH>
                <wp:positionV relativeFrom="page">
                  <wp:posOffset>2174240</wp:posOffset>
                </wp:positionV>
                <wp:extent cx="2070100" cy="5248910"/>
                <wp:effectExtent l="0" t="0" r="12700" b="8890"/>
                <wp:wrapThrough wrapText="bothSides">
                  <wp:wrapPolygon edited="0">
                    <wp:start x="0" y="0"/>
                    <wp:lineTo x="0" y="21532"/>
                    <wp:lineTo x="21467" y="21532"/>
                    <wp:lineTo x="21467" y="0"/>
                    <wp:lineTo x="0" y="0"/>
                  </wp:wrapPolygon>
                </wp:wrapThrough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0100" cy="5248910"/>
                          <a:chOff x="0" y="0"/>
                          <a:chExt cx="2070100" cy="4872853"/>
                        </a:xfrm>
                        <a:extLst>
                          <a:ext uri="{0CCBE362-F206-4b92-989A-16890622DB6E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g:grpSpPr>
                      <wps:wsp>
                        <wps:cNvPr id="2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70100" cy="46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  </a:ex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3175" y="4716"/>
                            <a:ext cx="2057400" cy="1759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 id="2">
                          <w:txbxContent>
                            <w:p w14:paraId="4B0052A0" w14:textId="118C131F" w:rsidR="005A5790" w:rsidRDefault="005A5790" w:rsidP="00823872">
                              <w:pPr>
                                <w:spacing w:after="0"/>
                                <w:rPr>
                                  <w:rFonts w:ascii="Century Gothic" w:hAnsi="Century Gothic"/>
                                  <w:sz w:val="20"/>
                                  <w:szCs w:val="20"/>
                                  <w:lang w:val="es-ES_tradnl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  <w:lang w:val="es-ES_tradnl"/>
                                </w:rPr>
                                <w:t>Desarrollar estudiantes B</w:t>
                              </w:r>
                              <w:r w:rsidRPr="00FA7D7C">
                                <w:rPr>
                                  <w:rFonts w:ascii="Century Gothic" w:hAnsi="Century Gothic"/>
                                  <w:sz w:val="20"/>
                                  <w:szCs w:val="20"/>
                                  <w:lang w:val="es-ES_tradnl"/>
                                </w:rPr>
                                <w:t>ilingües, para que adquieran la habilidad de la lectoescritura en ambos idiomas. Este programa promueve la toma de conciencia y la oportunidad de tener éxito en un ambiente escolar que acoge la cultura y la diversidad. Proveer una excelencia académica para</w:t>
                              </w:r>
                            </w:p>
                            <w:p w14:paraId="425BB117" w14:textId="22D2DD02" w:rsidR="009E7290" w:rsidRDefault="005A5790" w:rsidP="009E7290">
                              <w:pPr>
                                <w:spacing w:after="0"/>
                                <w:rPr>
                                  <w:rFonts w:ascii="Century Gothic" w:hAnsi="Century Gothic"/>
                                  <w:sz w:val="20"/>
                                  <w:szCs w:val="20"/>
                                  <w:lang w:val="es-ES_tradnl"/>
                                </w:rPr>
                              </w:pPr>
                              <w:r w:rsidRPr="00FA7D7C">
                                <w:rPr>
                                  <w:rFonts w:ascii="Century Gothic" w:hAnsi="Century Gothic"/>
                                  <w:sz w:val="20"/>
                                  <w:szCs w:val="20"/>
                                  <w:lang w:val="es-ES_tradnl"/>
                                </w:rPr>
                                <w:t>todos los estudiantes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  <w:lang w:val="es-ES_tradnl"/>
                                </w:rPr>
                                <w:t>.</w:t>
                              </w:r>
                            </w:p>
                            <w:p w14:paraId="0E7555A5" w14:textId="77777777" w:rsidR="009E7290" w:rsidRPr="00823872" w:rsidRDefault="009E7290" w:rsidP="009E7290">
                              <w:pPr>
                                <w:spacing w:after="0"/>
                                <w:rPr>
                                  <w:rFonts w:ascii="Century Gothic" w:hAnsi="Century Gothic"/>
                                  <w:sz w:val="20"/>
                                  <w:szCs w:val="20"/>
                                  <w:lang w:val="es-ES_tradnl"/>
                                </w:rPr>
                              </w:pPr>
                            </w:p>
                            <w:p w14:paraId="0FBCF0E0" w14:textId="77777777" w:rsidR="005A5790" w:rsidRDefault="005A5790" w:rsidP="00823872">
                              <w:pPr>
                                <w:rPr>
                                  <w:rFonts w:ascii="Century Gothic" w:hAnsi="Century Gothic"/>
                                  <w:sz w:val="20"/>
                                  <w:lang w:val="es-ES_tradnl"/>
                                </w:rPr>
                              </w:pPr>
                            </w:p>
                            <w:p w14:paraId="44593D2D" w14:textId="2AF43463" w:rsidR="005A5790" w:rsidRPr="006474AE" w:rsidRDefault="005A5790" w:rsidP="00823872">
                              <w:pPr>
                                <w:rPr>
                                  <w:sz w:val="28"/>
                                  <w:szCs w:val="28"/>
                                  <w:lang w:val="es-ES_tradnl"/>
                                </w:rPr>
                              </w:pPr>
                              <w:r w:rsidRPr="00FA7D7C">
                                <w:rPr>
                                  <w:rFonts w:ascii="Century Gothic" w:hAnsi="Century Gothic"/>
                                  <w:sz w:val="20"/>
                                  <w:lang w:val="es-ES_tradnl"/>
                                </w:rPr>
                                <w:t xml:space="preserve">Asegurar una excelencia 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lang w:val="es-ES_tradnl"/>
                                </w:rPr>
                                <w:t>académica para los estudiantes Bilingües. Los estudiantes B</w:t>
                              </w:r>
                              <w:r w:rsidRPr="00FA7D7C">
                                <w:rPr>
                                  <w:rFonts w:ascii="Century Gothic" w:hAnsi="Century Gothic"/>
                                  <w:sz w:val="20"/>
                                  <w:lang w:val="es-ES_tradnl"/>
                                </w:rPr>
                                <w:t xml:space="preserve">ilingües alcanzarán el dominio de todas las asignaturas, en ambos idiomas. Cultivar aprendices exitosos de por vida y miembros </w:t>
                              </w:r>
                              <w:r w:rsidRPr="00FA7D7C">
                                <w:rPr>
                                  <w:rFonts w:ascii="Century Gothic" w:hAnsi="Century Gothic"/>
                                  <w:sz w:val="20"/>
                                  <w:szCs w:val="20"/>
                                  <w:lang w:val="es-ES_tradnl"/>
                                </w:rPr>
                                <w:t>productivos de una sociedad global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  <w:lang w:val="es-ES_tradnl"/>
                                </w:rPr>
                                <w:t>.</w:t>
                              </w:r>
                            </w:p>
                            <w:p w14:paraId="6FA56BF7" w14:textId="533A8B49" w:rsidR="005A5790" w:rsidRPr="00BD6306" w:rsidRDefault="005A5790" w:rsidP="007071AC">
                              <w:pPr>
                                <w:pStyle w:val="BodyText2"/>
                                <w:jc w:val="left"/>
                                <w:rPr>
                                  <w:sz w:val="32"/>
                                  <w:szCs w:val="32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91440" y="1868805"/>
                            <a:ext cx="1887220" cy="15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2" seq="1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3175" y="2975824"/>
                            <a:ext cx="2057400" cy="1897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2" seq="2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0F52E3" id="Group 34" o:spid="_x0000_s1027" style="position:absolute;margin-left:48.8pt;margin-top:171.2pt;width:163pt;height:413.3pt;z-index:251658257;mso-position-horizontal-relative:page;mso-position-vertical-relative:page;mso-height-relative:margin" coordsize="20701,487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8" type="#_x0000_t202" style="position:absolute;width:20701;height:467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" filled="f" stroked="f">
                  <v:textbox inset=",0,,0"/>
                </v:shape>
                <v:shape id="Text Box 20" o:spid="_x0000_s1029" type="#_x0000_t202" style="position:absolute;left:31;top:47;width:20574;height:175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" filled="f" stroked="f">
                  <v:textbox style="mso-next-textbox:#Text Box 24" inset="0,0,0,0">
                    <w:txbxContent>
                      <w:p w14:paraId="4B0052A0" w14:textId="118C131F" w:rsidR="005A5790" w:rsidRDefault="005A5790" w:rsidP="00823872">
                        <w:pPr>
                          <w:spacing w:after="0"/>
                          <w:rPr>
                            <w:rFonts w:ascii="Century Gothic" w:hAnsi="Century Gothic"/>
                            <w:sz w:val="20"/>
                            <w:szCs w:val="20"/>
                            <w:lang w:val="es-ES_tradnl"/>
                          </w:rPr>
                        </w:pPr>
                        <w:r>
                          <w:rPr>
                            <w:rFonts w:ascii="Century Gothic" w:hAnsi="Century Gothic"/>
                            <w:sz w:val="20"/>
                            <w:szCs w:val="20"/>
                            <w:lang w:val="es-ES_tradnl"/>
                          </w:rPr>
                          <w:t>Desarrollar estudiantes B</w:t>
                        </w:r>
                        <w:r w:rsidRPr="00FA7D7C">
                          <w:rPr>
                            <w:rFonts w:ascii="Century Gothic" w:hAnsi="Century Gothic"/>
                            <w:sz w:val="20"/>
                            <w:szCs w:val="20"/>
                            <w:lang w:val="es-ES_tradnl"/>
                          </w:rPr>
                          <w:t>ilingües, para que adquieran la habilidad de la lectoescritura en ambos idiomas. Este programa promueve la toma de conciencia y la oportunidad de tener éxito en un ambiente escolar que acoge la cultura y la diversidad. Proveer una excelencia académica para</w:t>
                        </w:r>
                      </w:p>
                      <w:p w14:paraId="425BB117" w14:textId="22D2DD02" w:rsidR="009E7290" w:rsidRDefault="005A5790" w:rsidP="009E7290">
                        <w:pPr>
                          <w:spacing w:after="0"/>
                          <w:rPr>
                            <w:rFonts w:ascii="Century Gothic" w:hAnsi="Century Gothic"/>
                            <w:sz w:val="20"/>
                            <w:szCs w:val="20"/>
                            <w:lang w:val="es-ES_tradnl"/>
                          </w:rPr>
                        </w:pPr>
                        <w:r w:rsidRPr="00FA7D7C">
                          <w:rPr>
                            <w:rFonts w:ascii="Century Gothic" w:hAnsi="Century Gothic"/>
                            <w:sz w:val="20"/>
                            <w:szCs w:val="20"/>
                            <w:lang w:val="es-ES_tradnl"/>
                          </w:rPr>
                          <w:t>todos los estudiantes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  <w:lang w:val="es-ES_tradnl"/>
                          </w:rPr>
                          <w:t>.</w:t>
                        </w:r>
                      </w:p>
                      <w:p w14:paraId="0E7555A5" w14:textId="77777777" w:rsidR="009E7290" w:rsidRPr="00823872" w:rsidRDefault="009E7290" w:rsidP="009E7290">
                        <w:pPr>
                          <w:spacing w:after="0"/>
                          <w:rPr>
                            <w:rFonts w:ascii="Century Gothic" w:hAnsi="Century Gothic"/>
                            <w:sz w:val="20"/>
                            <w:szCs w:val="20"/>
                            <w:lang w:val="es-ES_tradnl"/>
                          </w:rPr>
                        </w:pPr>
                      </w:p>
                      <w:p w14:paraId="0FBCF0E0" w14:textId="77777777" w:rsidR="005A5790" w:rsidRDefault="005A5790" w:rsidP="00823872">
                        <w:pPr>
                          <w:rPr>
                            <w:rFonts w:ascii="Century Gothic" w:hAnsi="Century Gothic"/>
                            <w:sz w:val="20"/>
                            <w:lang w:val="es-ES_tradnl"/>
                          </w:rPr>
                        </w:pPr>
                      </w:p>
                      <w:p w14:paraId="44593D2D" w14:textId="2AF43463" w:rsidR="005A5790" w:rsidRPr="006474AE" w:rsidRDefault="005A5790" w:rsidP="00823872">
                        <w:pPr>
                          <w:rPr>
                            <w:sz w:val="28"/>
                            <w:szCs w:val="28"/>
                            <w:lang w:val="es-ES_tradnl"/>
                          </w:rPr>
                        </w:pPr>
                        <w:r w:rsidRPr="00FA7D7C">
                          <w:rPr>
                            <w:rFonts w:ascii="Century Gothic" w:hAnsi="Century Gothic"/>
                            <w:sz w:val="20"/>
                            <w:lang w:val="es-ES_tradnl"/>
                          </w:rPr>
                          <w:t xml:space="preserve">Asegurar una excelencia </w:t>
                        </w:r>
                        <w:r>
                          <w:rPr>
                            <w:rFonts w:ascii="Century Gothic" w:hAnsi="Century Gothic"/>
                            <w:sz w:val="20"/>
                            <w:lang w:val="es-ES_tradnl"/>
                          </w:rPr>
                          <w:t>académica para los estudiantes Bilingües. Los estudiantes B</w:t>
                        </w:r>
                        <w:r w:rsidRPr="00FA7D7C">
                          <w:rPr>
                            <w:rFonts w:ascii="Century Gothic" w:hAnsi="Century Gothic"/>
                            <w:sz w:val="20"/>
                            <w:lang w:val="es-ES_tradnl"/>
                          </w:rPr>
                          <w:t xml:space="preserve">ilingües alcanzarán el dominio de todas las asignaturas, en ambos idiomas. Cultivar aprendices exitosos de por vida y miembros </w:t>
                        </w:r>
                        <w:r w:rsidRPr="00FA7D7C">
                          <w:rPr>
                            <w:rFonts w:ascii="Century Gothic" w:hAnsi="Century Gothic"/>
                            <w:sz w:val="20"/>
                            <w:szCs w:val="20"/>
                            <w:lang w:val="es-ES_tradnl"/>
                          </w:rPr>
                          <w:t>productivos de una sociedad global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  <w:lang w:val="es-ES_tradnl"/>
                          </w:rPr>
                          <w:t>.</w:t>
                        </w:r>
                      </w:p>
                      <w:p w14:paraId="6FA56BF7" w14:textId="533A8B49" w:rsidR="005A5790" w:rsidRPr="00BD6306" w:rsidRDefault="005A5790" w:rsidP="007071AC">
                        <w:pPr>
                          <w:pStyle w:val="BodyText2"/>
                          <w:jc w:val="left"/>
                          <w:rPr>
                            <w:sz w:val="32"/>
                            <w:szCs w:val="32"/>
                            <w:lang w:val="es-ES"/>
                          </w:rPr>
                        </w:pPr>
                      </w:p>
                    </w:txbxContent>
                  </v:textbox>
                </v:shape>
                <v:shape id="Text Box 24" o:spid="_x0000_s1030" type="#_x0000_t202" style="position:absolute;left:914;top:18688;width:18872;height:15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H2PyAAAAOAAAAAPAAAAZHJzL2Rvd25yZXYueG1sRI9Ba8JA&#13;&#10;FITvBf/D8oTe6kYp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CWDH2PyAAAAOAA&#13;&#10;AAAPAAAAAAAAAAAAAAAAAAcCAABkcnMvZG93bnJldi54bWxQSwUGAAAAAAMAAwC3AAAA/AIAAAAA&#13;&#10;" filled="f" stroked="f">
                  <v:textbox style="mso-next-textbox:#Text Box 33" inset="0,0,0,0">
                    <w:txbxContent/>
                  </v:textbox>
                </v:shape>
                <v:shape id="Text Box 33" o:spid="_x0000_s1031" type="#_x0000_t202" style="position:absolute;left:31;top:29758;width:20574;height:189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PHMmyAAAAOAAAAAPAAAAZHJzL2Rvd25yZXYueG1sRI9Ba8JA&#13;&#10;FITvgv9heYI33VhB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CcPHMmyAAAAOAA&#13;&#10;AAAPAAAAAAAAAAAAAAAAAAcCAABkcnMvZG93bnJldi54bWxQSwUGAAAAAAMAAwC3AAAA/AIAAAAA&#13;&#10;" filled="f" stroked="f">
                  <v:textbox inset="0,0,0,0">
                    <w:txbxContent/>
                  </v:textbox>
                </v:shape>
                <w10:wrap type="through" anchorx="page" anchory="page"/>
              </v:group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E43C11" wp14:editId="3104D5D5">
                <wp:simplePos x="0" y="0"/>
                <wp:positionH relativeFrom="page">
                  <wp:posOffset>622935</wp:posOffset>
                </wp:positionH>
                <wp:positionV relativeFrom="page">
                  <wp:posOffset>802640</wp:posOffset>
                </wp:positionV>
                <wp:extent cx="2070100" cy="924560"/>
                <wp:effectExtent l="0" t="0" r="12700" b="0"/>
                <wp:wrapThrough wrapText="bothSides">
                  <wp:wrapPolygon edited="0">
                    <wp:start x="0" y="0"/>
                    <wp:lineTo x="0" y="20769"/>
                    <wp:lineTo x="21467" y="20769"/>
                    <wp:lineTo x="21467" y="0"/>
                    <wp:lineTo x="0" y="0"/>
                  </wp:wrapPolygon>
                </wp:wrapThrough>
                <wp:docPr id="2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100" cy="9245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FE6FE2" w14:textId="77777777" w:rsidR="009E7290" w:rsidRDefault="009E7290" w:rsidP="007071AC">
                            <w:pPr>
                              <w:pStyle w:val="Heading1"/>
                              <w:rPr>
                                <w:szCs w:val="56"/>
                              </w:rPr>
                            </w:pPr>
                            <w:r>
                              <w:rPr>
                                <w:szCs w:val="56"/>
                              </w:rPr>
                              <w:t>Nuestra</w:t>
                            </w:r>
                          </w:p>
                          <w:p w14:paraId="77069BB0" w14:textId="4316FD61" w:rsidR="005A5790" w:rsidRPr="003A7BD4" w:rsidRDefault="005A5790" w:rsidP="007071AC">
                            <w:pPr>
                              <w:pStyle w:val="Heading1"/>
                              <w:rPr>
                                <w:szCs w:val="56"/>
                              </w:rPr>
                            </w:pPr>
                            <w:proofErr w:type="spellStart"/>
                            <w:r w:rsidRPr="003A7BD4">
                              <w:rPr>
                                <w:szCs w:val="56"/>
                              </w:rPr>
                              <w:t>Misión</w:t>
                            </w:r>
                            <w:proofErr w:type="spellEnd"/>
                          </w:p>
                          <w:p w14:paraId="538F9943" w14:textId="77777777" w:rsidR="005A5790" w:rsidRDefault="005A5790" w:rsidP="007071AC">
                            <w:pPr>
                              <w:pStyle w:val="Heading1"/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2AE43C11" id="_x0000_s1032" style="position:absolute;margin-left:49.05pt;margin-top:63.2pt;width:163pt;height:72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" fillcolor="#4b5a60 [3215]" stroked="f">
                <v:textbox inset=",7.2pt,,7.2pt">
                  <w:txbxContent>
                    <w:p w14:paraId="33FE6FE2" w14:textId="77777777" w:rsidR="009E7290" w:rsidRDefault="009E7290" w:rsidP="007071AC">
                      <w:pPr>
                        <w:pStyle w:val="Heading1"/>
                        <w:rPr>
                          <w:szCs w:val="56"/>
                        </w:rPr>
                      </w:pPr>
                      <w:proofErr w:type="spellStart"/>
                      <w:r>
                        <w:rPr>
                          <w:szCs w:val="56"/>
                        </w:rPr>
                        <w:t>Nuestra</w:t>
                      </w:r>
                      <w:proofErr w:type="spellEnd"/>
                    </w:p>
                    <w:p w14:paraId="77069BB0" w14:textId="4316FD61" w:rsidR="005A5790" w:rsidRPr="003A7BD4" w:rsidRDefault="005A5790" w:rsidP="007071AC">
                      <w:pPr>
                        <w:pStyle w:val="Heading1"/>
                        <w:rPr>
                          <w:szCs w:val="56"/>
                        </w:rPr>
                      </w:pPr>
                      <w:proofErr w:type="spellStart"/>
                      <w:r w:rsidRPr="003A7BD4">
                        <w:rPr>
                          <w:szCs w:val="56"/>
                        </w:rPr>
                        <w:t>Misión</w:t>
                      </w:r>
                      <w:proofErr w:type="spellEnd"/>
                    </w:p>
                    <w:p w14:paraId="538F9943" w14:textId="77777777" w:rsidR="005A5790" w:rsidRDefault="005A5790" w:rsidP="007071AC">
                      <w:pPr>
                        <w:pStyle w:val="Heading1"/>
                        <w:jc w:val="left"/>
                      </w:pP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DC118D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494CE0F6" wp14:editId="285FA8C0">
                <wp:simplePos x="0" y="0"/>
                <wp:positionH relativeFrom="page">
                  <wp:posOffset>3993515</wp:posOffset>
                </wp:positionH>
                <wp:positionV relativeFrom="page">
                  <wp:posOffset>2783840</wp:posOffset>
                </wp:positionV>
                <wp:extent cx="2068830" cy="4368800"/>
                <wp:effectExtent l="0" t="0" r="0" b="0"/>
                <wp:wrapThrough wrapText="bothSides">
                  <wp:wrapPolygon edited="0">
                    <wp:start x="265" y="0"/>
                    <wp:lineTo x="265" y="21474"/>
                    <wp:lineTo x="20950" y="21474"/>
                    <wp:lineTo x="20950" y="0"/>
                    <wp:lineTo x="265" y="0"/>
                  </wp:wrapPolygon>
                </wp:wrapThrough>
                <wp:docPr id="3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8830" cy="436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EE7491" w14:textId="77777777" w:rsidR="005A5790" w:rsidRPr="00BD6306" w:rsidRDefault="005A5790" w:rsidP="00DC118D">
                            <w:pPr>
                              <w:spacing w:after="0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s-ES"/>
                              </w:rPr>
                              <w:t>¿Se confundirá mi hijo(a) con dos idiomas?</w:t>
                            </w:r>
                          </w:p>
                          <w:p w14:paraId="01AA1A4A" w14:textId="1CA1A6B5" w:rsidR="005A5790" w:rsidRPr="00BD6306" w:rsidRDefault="005A5790" w:rsidP="00DC118D">
                            <w:pPr>
                              <w:spacing w:after="0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>No. Los niños no tienen problemas para diferenciar los idiomas.</w:t>
                            </w:r>
                          </w:p>
                          <w:p w14:paraId="44EC3EC0" w14:textId="77777777" w:rsidR="005A5790" w:rsidRPr="00BD6306" w:rsidRDefault="005A5790" w:rsidP="00DC118D">
                            <w:pPr>
                              <w:spacing w:after="0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s-ES"/>
                              </w:rPr>
                              <w:t>¿Se atrasará mi hijo(a) en otras áreas académicas?</w:t>
                            </w:r>
                          </w:p>
                          <w:p w14:paraId="75BF42CD" w14:textId="14ADCFB0" w:rsidR="005A5790" w:rsidRPr="00BD6306" w:rsidRDefault="005A5790" w:rsidP="00DC118D">
                            <w:pPr>
                              <w:spacing w:after="0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 xml:space="preserve">No. Los estudiantes del programa 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lang w:val="es-ES_tradnl"/>
                              </w:rPr>
                              <w:t>Bilingüe</w:t>
                            </w:r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 xml:space="preserve"> usan el mismo programa de estudio que los niños de las aulas regulares.</w:t>
                            </w:r>
                          </w:p>
                          <w:p w14:paraId="742A8B87" w14:textId="4470E1EC" w:rsidR="005A5790" w:rsidRPr="00BD6306" w:rsidRDefault="005A5790" w:rsidP="00DC118D">
                            <w:pPr>
                              <w:spacing w:after="0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¿Es necesario que los padres sean Bilingües? </w:t>
                            </w:r>
                          </w:p>
                          <w:p w14:paraId="45729BF9" w14:textId="3742E6EB" w:rsidR="005A5790" w:rsidRPr="00BD6306" w:rsidRDefault="005A5790" w:rsidP="00DC118D">
                            <w:pPr>
                              <w:spacing w:after="0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>No. El docente puede ofrecerles la información a los padres en cualquiera de los idiomas.</w:t>
                            </w:r>
                          </w:p>
                          <w:p w14:paraId="455654FA" w14:textId="14410C14" w:rsidR="005A5790" w:rsidRPr="00BD6306" w:rsidRDefault="005A5790" w:rsidP="00DC118D">
                            <w:pPr>
                              <w:spacing w:after="0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s-ES"/>
                              </w:rPr>
                              <w:t>¿Cómo comparan en términos académicos los estudiantes de los programas Bilingues   con otros?</w:t>
                            </w:r>
                          </w:p>
                          <w:p w14:paraId="1C06D317" w14:textId="27CC82F4" w:rsidR="005A5790" w:rsidRPr="00BD6306" w:rsidRDefault="005A5790" w:rsidP="00823872">
                            <w:p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 xml:space="preserve">Los estudiantes </w:t>
                            </w:r>
                            <w:bookmarkStart w:id="0" w:name="_GoBack"/>
                            <w:bookmarkEnd w:id="0"/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>del programa Bilingüe obtienen</w:t>
                            </w:r>
                            <w:r w:rsidRPr="00BD6306">
                              <w:rPr>
                                <w:rFonts w:ascii="Century Gothic" w:hAnsi="Century Gothic"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>calificaciones comparables o mejores</w:t>
                            </w:r>
                            <w:r w:rsidRPr="00BD6306">
                              <w:rPr>
                                <w:rFonts w:ascii="Century Gothic" w:hAnsi="Century Gothic"/>
                                <w:sz w:val="22"/>
                                <w:lang w:val="es-ES"/>
                              </w:rPr>
                              <w:t>.</w:t>
                            </w:r>
                          </w:p>
                          <w:p w14:paraId="0AEFE6D8" w14:textId="27DD0980" w:rsidR="005A5790" w:rsidRPr="00DC4979" w:rsidRDefault="005A5790" w:rsidP="00823872">
                            <w:pPr>
                              <w:rPr>
                                <w:rFonts w:ascii="Century Gothic" w:hAnsi="Century Gothic"/>
                                <w:lang w:val="es-ES_tradnl"/>
                              </w:rPr>
                            </w:pPr>
                          </w:p>
                          <w:p w14:paraId="53AF543C" w14:textId="77777777" w:rsidR="005A5790" w:rsidRPr="00FA7D7C" w:rsidRDefault="005A5790" w:rsidP="00823872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14:paraId="68D3FFE8" w14:textId="5C84E315" w:rsidR="005A5790" w:rsidRPr="00BD6306" w:rsidRDefault="005A5790" w:rsidP="007071AC">
                            <w:pPr>
                              <w:pStyle w:val="BodyText2"/>
                              <w:rPr>
                                <w:sz w:val="40"/>
                                <w:szCs w:val="40"/>
                                <w:lang w:val="es-ES"/>
                              </w:rPr>
                            </w:pPr>
                          </w:p>
                          <w:p w14:paraId="280D44B8" w14:textId="77777777" w:rsidR="005A5790" w:rsidRPr="00BD6306" w:rsidRDefault="005A5790" w:rsidP="007071AC">
                            <w:pPr>
                              <w:pStyle w:val="BodyText2"/>
                              <w:rPr>
                                <w:sz w:val="40"/>
                                <w:szCs w:val="40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CE0F6" id="Text Box 26" o:spid="_x0000_s1033" type="#_x0000_t202" style="position:absolute;margin-left:314.45pt;margin-top:219.2pt;width:162.9pt;height:344pt;z-index:2516582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" filled="f" stroked="f">
                <v:textbox inset=",0,,0">
                  <w:txbxContent>
                    <w:p w14:paraId="3EEE7491" w14:textId="77777777" w:rsidR="005A5790" w:rsidRPr="00BD6306" w:rsidRDefault="005A5790" w:rsidP="00DC118D">
                      <w:pPr>
                        <w:spacing w:after="0"/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s-ES"/>
                        </w:rPr>
                        <w:t>¿Se confundirá mi hijo(a) con dos idiomas?</w:t>
                      </w:r>
                    </w:p>
                    <w:p w14:paraId="01AA1A4A" w14:textId="1CA1A6B5" w:rsidR="005A5790" w:rsidRPr="00BD6306" w:rsidRDefault="005A5790" w:rsidP="00DC118D">
                      <w:pPr>
                        <w:spacing w:after="0"/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>No. Los niños no tienen problemas para diferenciar los idiomas.</w:t>
                      </w:r>
                    </w:p>
                    <w:p w14:paraId="44EC3EC0" w14:textId="77777777" w:rsidR="005A5790" w:rsidRPr="00BD6306" w:rsidRDefault="005A5790" w:rsidP="00DC118D">
                      <w:pPr>
                        <w:spacing w:after="0"/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s-ES"/>
                        </w:rPr>
                        <w:t>¿Se atrasará mi hijo(a) en otras áreas académicas?</w:t>
                      </w:r>
                    </w:p>
                    <w:p w14:paraId="75BF42CD" w14:textId="14ADCFB0" w:rsidR="005A5790" w:rsidRPr="00BD6306" w:rsidRDefault="005A5790" w:rsidP="00DC118D">
                      <w:pPr>
                        <w:spacing w:after="0"/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 xml:space="preserve">No. Los estudiantes del programa </w:t>
                      </w:r>
                      <w:r>
                        <w:rPr>
                          <w:rFonts w:ascii="Century Gothic" w:hAnsi="Century Gothic"/>
                          <w:sz w:val="20"/>
                          <w:lang w:val="es-ES_tradnl"/>
                        </w:rPr>
                        <w:t>Bilingüe</w:t>
                      </w:r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 xml:space="preserve"> usan el mismo programa de estudio que los niños de las aulas regulares.</w:t>
                      </w:r>
                    </w:p>
                    <w:p w14:paraId="742A8B87" w14:textId="4470E1EC" w:rsidR="005A5790" w:rsidRPr="00BD6306" w:rsidRDefault="005A5790" w:rsidP="00DC118D">
                      <w:pPr>
                        <w:spacing w:after="0"/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s-ES"/>
                        </w:rPr>
                        <w:t xml:space="preserve">¿Es necesario que los padres sean Bilingües? </w:t>
                      </w:r>
                    </w:p>
                    <w:p w14:paraId="45729BF9" w14:textId="3742E6EB" w:rsidR="005A5790" w:rsidRPr="00BD6306" w:rsidRDefault="005A5790" w:rsidP="00DC118D">
                      <w:pPr>
                        <w:spacing w:after="0"/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>No. El docente puede ofrecerles la información a los padres en cualquiera de los idiomas.</w:t>
                      </w:r>
                    </w:p>
                    <w:p w14:paraId="455654FA" w14:textId="14410C14" w:rsidR="005A5790" w:rsidRPr="00BD6306" w:rsidRDefault="005A5790" w:rsidP="00DC118D">
                      <w:pPr>
                        <w:spacing w:after="0"/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s-ES"/>
                        </w:rPr>
                        <w:t>¿Cómo comparan en términos académicos los estudiantes de los programas Bilingues   con otros?</w:t>
                      </w:r>
                    </w:p>
                    <w:p w14:paraId="1C06D317" w14:textId="27CC82F4" w:rsidR="005A5790" w:rsidRPr="00BD6306" w:rsidRDefault="005A5790" w:rsidP="00823872">
                      <w:p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 xml:space="preserve">Los estudiantes </w:t>
                      </w:r>
                      <w:bookmarkStart w:id="1" w:name="_GoBack"/>
                      <w:bookmarkEnd w:id="1"/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>del programa Bilingüe obtienen</w:t>
                      </w:r>
                      <w:r w:rsidRPr="00BD6306">
                        <w:rPr>
                          <w:rFonts w:ascii="Century Gothic" w:hAnsi="Century Gothic"/>
                          <w:sz w:val="22"/>
                          <w:lang w:val="es-ES"/>
                        </w:rPr>
                        <w:t xml:space="preserve"> </w:t>
                      </w:r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>calificaciones comparables o mejores</w:t>
                      </w:r>
                      <w:r w:rsidRPr="00BD6306">
                        <w:rPr>
                          <w:rFonts w:ascii="Century Gothic" w:hAnsi="Century Gothic"/>
                          <w:sz w:val="22"/>
                          <w:lang w:val="es-ES"/>
                        </w:rPr>
                        <w:t>.</w:t>
                      </w:r>
                    </w:p>
                    <w:p w14:paraId="0AEFE6D8" w14:textId="27DD0980" w:rsidR="005A5790" w:rsidRPr="00DC4979" w:rsidRDefault="005A5790" w:rsidP="00823872">
                      <w:pPr>
                        <w:rPr>
                          <w:rFonts w:ascii="Century Gothic" w:hAnsi="Century Gothic"/>
                          <w:lang w:val="es-ES_tradnl"/>
                        </w:rPr>
                      </w:pPr>
                    </w:p>
                    <w:p w14:paraId="53AF543C" w14:textId="77777777" w:rsidR="005A5790" w:rsidRPr="00FA7D7C" w:rsidRDefault="005A5790" w:rsidP="00823872">
                      <w:pPr>
                        <w:rPr>
                          <w:rFonts w:ascii="Century Gothic" w:hAnsi="Century Gothic"/>
                          <w:sz w:val="20"/>
                          <w:szCs w:val="20"/>
                          <w:lang w:val="es-ES_tradnl"/>
                        </w:rPr>
                      </w:pPr>
                    </w:p>
                    <w:p w14:paraId="68D3FFE8" w14:textId="5C84E315" w:rsidR="005A5790" w:rsidRPr="00BD6306" w:rsidRDefault="005A5790" w:rsidP="007071AC">
                      <w:pPr>
                        <w:pStyle w:val="BodyText2"/>
                        <w:rPr>
                          <w:sz w:val="40"/>
                          <w:szCs w:val="40"/>
                          <w:lang w:val="es-ES"/>
                        </w:rPr>
                      </w:pPr>
                    </w:p>
                    <w:p w14:paraId="280D44B8" w14:textId="77777777" w:rsidR="005A5790" w:rsidRPr="00BD6306" w:rsidRDefault="005A5790" w:rsidP="007071AC">
                      <w:pPr>
                        <w:pStyle w:val="BodyText2"/>
                        <w:rPr>
                          <w:sz w:val="40"/>
                          <w:szCs w:val="40"/>
                          <w:lang w:val="es-ES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DC118D">
        <w:rPr>
          <w:noProof/>
          <w:lang w:eastAsia="zh-CN"/>
        </w:rPr>
        <w:drawing>
          <wp:anchor distT="0" distB="0" distL="114300" distR="114300" simplePos="0" relativeHeight="251670552" behindDoc="0" locked="0" layoutInCell="1" allowOverlap="1" wp14:anchorId="414FCB81" wp14:editId="78D99B26">
            <wp:simplePos x="0" y="0"/>
            <wp:positionH relativeFrom="page">
              <wp:posOffset>3938905</wp:posOffset>
            </wp:positionH>
            <wp:positionV relativeFrom="page">
              <wp:posOffset>457200</wp:posOffset>
            </wp:positionV>
            <wp:extent cx="2123440" cy="1625600"/>
            <wp:effectExtent l="0" t="0" r="10160" b="0"/>
            <wp:wrapThrough wrapText="bothSides">
              <wp:wrapPolygon edited="0">
                <wp:start x="0" y="0"/>
                <wp:lineTo x="0" y="21263"/>
                <wp:lineTo x="21445" y="21263"/>
                <wp:lineTo x="21445" y="0"/>
                <wp:lineTo x="0" y="0"/>
              </wp:wrapPolygon>
            </wp:wrapThrough>
            <wp:docPr id="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44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18D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9476CD7" wp14:editId="4F21F2FF">
                <wp:simplePos x="0" y="0"/>
                <wp:positionH relativeFrom="page">
                  <wp:posOffset>3813175</wp:posOffset>
                </wp:positionH>
                <wp:positionV relativeFrom="page">
                  <wp:posOffset>2082800</wp:posOffset>
                </wp:positionV>
                <wp:extent cx="2432050" cy="680720"/>
                <wp:effectExtent l="0" t="0" r="6350" b="5080"/>
                <wp:wrapThrough wrapText="bothSides">
                  <wp:wrapPolygon edited="0">
                    <wp:start x="0" y="0"/>
                    <wp:lineTo x="0" y="20955"/>
                    <wp:lineTo x="21431" y="20955"/>
                    <wp:lineTo x="21431" y="0"/>
                    <wp:lineTo x="0" y="0"/>
                  </wp:wrapPolygon>
                </wp:wrapThrough>
                <wp:docPr id="2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2050" cy="6807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3D3B56" w14:textId="77777777" w:rsidR="005A5790" w:rsidRPr="00AF105D" w:rsidRDefault="005A5790" w:rsidP="00823872">
                            <w:pPr>
                              <w:pStyle w:val="Heading3"/>
                              <w:rPr>
                                <w:rFonts w:ascii="Century Gothic" w:hAnsi="Century Gothic"/>
                                <w:color w:val="FFFFFF" w:themeColor="background1"/>
                                <w:sz w:val="40"/>
                              </w:rPr>
                            </w:pPr>
                            <w:proofErr w:type="spellStart"/>
                            <w:r w:rsidRPr="00AF105D">
                              <w:rPr>
                                <w:rFonts w:ascii="Century Gothic" w:hAnsi="Century Gothic"/>
                                <w:color w:val="FFFFFF" w:themeColor="background1"/>
                                <w:sz w:val="40"/>
                              </w:rPr>
                              <w:t>Preguntas</w:t>
                            </w:r>
                            <w:proofErr w:type="spellEnd"/>
                            <w:r w:rsidRPr="00AF105D">
                              <w:rPr>
                                <w:rFonts w:ascii="Century Gothic" w:hAnsi="Century Gothic"/>
                                <w:color w:val="FFFFFF" w:themeColor="background1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AF105D">
                              <w:rPr>
                                <w:rFonts w:ascii="Century Gothic" w:hAnsi="Century Gothic"/>
                                <w:color w:val="FFFFFF" w:themeColor="background1"/>
                                <w:sz w:val="40"/>
                              </w:rPr>
                              <w:t>Frecuentes</w:t>
                            </w:r>
                            <w:proofErr w:type="spellEnd"/>
                          </w:p>
                          <w:p w14:paraId="661243E9" w14:textId="77DF86A4" w:rsidR="005A5790" w:rsidRPr="007071AC" w:rsidRDefault="005A5790" w:rsidP="007071AC">
                            <w:pPr>
                              <w:pStyle w:val="Heading2"/>
                              <w:rPr>
                                <w:color w:val="auto"/>
                              </w:rPr>
                            </w:pPr>
                          </w:p>
                          <w:p w14:paraId="65C4346F" w14:textId="305FDA86" w:rsidR="005A5790" w:rsidRPr="007071AC" w:rsidRDefault="005A5790" w:rsidP="007071AC">
                            <w:pPr>
                              <w:pStyle w:val="Heading2"/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3" o:spid="_x0000_s1034" style="position:absolute;margin-left:300.25pt;margin-top:164pt;width:191.5pt;height:53.6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" fillcolor="#4b5a60 [3215]" stroked="f" strokecolor="#4a7ebb" strokeweight="1.5pt">
                <v:shadow opacity="22938f" mv:blur="38100f" offset="0,2pt"/>
                <v:textbox>
                  <w:txbxContent>
                    <w:p w14:paraId="553D3B56" w14:textId="77777777" w:rsidR="005A5790" w:rsidRPr="00AF105D" w:rsidRDefault="005A5790" w:rsidP="00823872">
                      <w:pPr>
                        <w:pStyle w:val="Heading3"/>
                        <w:rPr>
                          <w:rFonts w:ascii="Century Gothic" w:hAnsi="Century Gothic"/>
                          <w:color w:val="FFFFFF" w:themeColor="background1"/>
                          <w:sz w:val="40"/>
                        </w:rPr>
                      </w:pPr>
                      <w:proofErr w:type="spellStart"/>
                      <w:r w:rsidRPr="00AF105D">
                        <w:rPr>
                          <w:rFonts w:ascii="Century Gothic" w:hAnsi="Century Gothic"/>
                          <w:color w:val="FFFFFF" w:themeColor="background1"/>
                          <w:sz w:val="40"/>
                        </w:rPr>
                        <w:t>Preguntas</w:t>
                      </w:r>
                      <w:proofErr w:type="spellEnd"/>
                      <w:r w:rsidRPr="00AF105D">
                        <w:rPr>
                          <w:rFonts w:ascii="Century Gothic" w:hAnsi="Century Gothic"/>
                          <w:color w:val="FFFFFF" w:themeColor="background1"/>
                          <w:sz w:val="40"/>
                        </w:rPr>
                        <w:t xml:space="preserve"> </w:t>
                      </w:r>
                      <w:proofErr w:type="spellStart"/>
                      <w:r w:rsidRPr="00AF105D">
                        <w:rPr>
                          <w:rFonts w:ascii="Century Gothic" w:hAnsi="Century Gothic"/>
                          <w:color w:val="FFFFFF" w:themeColor="background1"/>
                          <w:sz w:val="40"/>
                        </w:rPr>
                        <w:t>Frecuentes</w:t>
                      </w:r>
                      <w:proofErr w:type="spellEnd"/>
                    </w:p>
                    <w:p w14:paraId="661243E9" w14:textId="77DF86A4" w:rsidR="005A5790" w:rsidRPr="007071AC" w:rsidRDefault="005A5790" w:rsidP="007071AC">
                      <w:pPr>
                        <w:pStyle w:val="Heading2"/>
                        <w:rPr>
                          <w:color w:val="auto"/>
                        </w:rPr>
                      </w:pPr>
                    </w:p>
                    <w:p w14:paraId="65C4346F" w14:textId="305FDA86" w:rsidR="005A5790" w:rsidRPr="007071AC" w:rsidRDefault="005A5790" w:rsidP="007071AC">
                      <w:pPr>
                        <w:pStyle w:val="Heading2"/>
                        <w:rPr>
                          <w:color w:val="auto"/>
                        </w:rPr>
                      </w:pP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5844C5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44E899BC" wp14:editId="6473F395">
                <wp:simplePos x="0" y="0"/>
                <wp:positionH relativeFrom="page">
                  <wp:posOffset>7353300</wp:posOffset>
                </wp:positionH>
                <wp:positionV relativeFrom="page">
                  <wp:posOffset>6743700</wp:posOffset>
                </wp:positionV>
                <wp:extent cx="2070100" cy="361950"/>
                <wp:effectExtent l="0" t="0" r="0" b="19050"/>
                <wp:wrapTight wrapText="bothSides">
                  <wp:wrapPolygon edited="0">
                    <wp:start x="265" y="0"/>
                    <wp:lineTo x="265" y="21221"/>
                    <wp:lineTo x="20937" y="21221"/>
                    <wp:lineTo x="20937" y="0"/>
                    <wp:lineTo x="265" y="0"/>
                  </wp:wrapPolygon>
                </wp:wrapTight>
                <wp:docPr id="2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706F8B" w14:textId="77777777" w:rsidR="005A5790" w:rsidRDefault="005A5790" w:rsidP="007071AC">
                            <w:pPr>
                              <w:pStyle w:val="Symbol"/>
                            </w:pPr>
                            <w:r>
                              <w:sym w:font="Wingdings" w:char="F09A"/>
                            </w:r>
                            <w:r w:rsidRPr="00814C76">
                              <w:t xml:space="preserve"> </w:t>
                            </w:r>
                            <w:r>
                              <w:sym w:font="Wingdings" w:char="F09B"/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8" o:spid="_x0000_s1035" type="#_x0000_t202" style="position:absolute;margin-left:579pt;margin-top:531pt;width:163pt;height:28.5pt;z-index:2516582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" filled="f" stroked="f">
                <v:textbox inset=",0,,0">
                  <w:txbxContent>
                    <w:p w14:paraId="72706F8B" w14:textId="77777777" w:rsidR="005A5790" w:rsidRDefault="005A5790" w:rsidP="007071AC">
                      <w:pPr>
                        <w:pStyle w:val="Symbol"/>
                      </w:pPr>
                      <w:r>
                        <w:sym w:font="Wingdings" w:char="F09A"/>
                      </w:r>
                      <w:r w:rsidRPr="00814C76">
                        <w:t xml:space="preserve"> </w:t>
                      </w:r>
                      <w:r>
                        <w:sym w:font="Wingdings" w:char="F09B"/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5844C5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56E93702" wp14:editId="4F5477E4">
                <wp:simplePos x="0" y="0"/>
                <wp:positionH relativeFrom="page">
                  <wp:posOffset>7353300</wp:posOffset>
                </wp:positionH>
                <wp:positionV relativeFrom="page">
                  <wp:posOffset>3616960</wp:posOffset>
                </wp:positionV>
                <wp:extent cx="2070100" cy="3515360"/>
                <wp:effectExtent l="0" t="0" r="0" b="15240"/>
                <wp:wrapThrough wrapText="bothSides">
                  <wp:wrapPolygon edited="0">
                    <wp:start x="265" y="0"/>
                    <wp:lineTo x="265" y="21538"/>
                    <wp:lineTo x="20937" y="21538"/>
                    <wp:lineTo x="20937" y="0"/>
                    <wp:lineTo x="265" y="0"/>
                  </wp:wrapPolygon>
                </wp:wrapThrough>
                <wp:docPr id="2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3515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525F87" w14:textId="77777777" w:rsidR="005A5790" w:rsidRDefault="005A5790" w:rsidP="007071AC">
                            <w:pPr>
                              <w:pStyle w:val="Subtitle"/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14:paraId="6AB30CCA" w14:textId="71FE7FB7" w:rsidR="00883F30" w:rsidRDefault="00883F30" w:rsidP="00883F30">
                            <w:pPr>
                              <w:pStyle w:val="Subtitle"/>
                              <w:rPr>
                                <w:sz w:val="56"/>
                                <w:szCs w:val="56"/>
                              </w:rPr>
                            </w:pPr>
                            <w:proofErr w:type="spellStart"/>
                            <w:r>
                              <w:rPr>
                                <w:sz w:val="56"/>
                                <w:szCs w:val="56"/>
                              </w:rPr>
                              <w:t>Programa</w:t>
                            </w:r>
                            <w:proofErr w:type="spellEnd"/>
                            <w:r>
                              <w:rPr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56"/>
                                <w:szCs w:val="56"/>
                              </w:rPr>
                              <w:t>Biling</w:t>
                            </w:r>
                            <w:r w:rsidRPr="00DC118D">
                              <w:rPr>
                                <w:sz w:val="56"/>
                                <w:szCs w:val="56"/>
                              </w:rPr>
                              <w:t>üe</w:t>
                            </w:r>
                            <w:proofErr w:type="spellEnd"/>
                          </w:p>
                          <w:p w14:paraId="259778A5" w14:textId="7B4D9752" w:rsidR="005A5790" w:rsidRPr="0080696A" w:rsidRDefault="005A5790" w:rsidP="00883F30">
                            <w:pPr>
                              <w:pStyle w:val="Subtitle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Escuela Primaria Carlos Rey</w:t>
                            </w:r>
                            <w:r w:rsidRPr="00DC118D">
                              <w:rPr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56E93702" id="Text Box 27" o:spid="_x0000_s1036" type="#_x0000_t202" style="position:absolute;margin-left:579pt;margin-top:284.8pt;width:163pt;height:276.8pt;z-index:25165825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" filled="f" stroked="f">
                <v:textbox inset=",0,,0">
                  <w:txbxContent>
                    <w:p w14:paraId="0C525F87" w14:textId="77777777" w:rsidR="005A5790" w:rsidRDefault="005A5790" w:rsidP="007071AC">
                      <w:pPr>
                        <w:pStyle w:val="Subtitle"/>
                        <w:rPr>
                          <w:sz w:val="56"/>
                          <w:szCs w:val="56"/>
                        </w:rPr>
                      </w:pPr>
                    </w:p>
                    <w:p w14:paraId="6AB30CCA" w14:textId="71FE7FB7" w:rsidR="00883F30" w:rsidRDefault="00883F30" w:rsidP="00883F30">
                      <w:pPr>
                        <w:pStyle w:val="Subtitle"/>
                        <w:rPr>
                          <w:sz w:val="56"/>
                          <w:szCs w:val="56"/>
                        </w:rPr>
                      </w:pPr>
                      <w:proofErr w:type="spellStart"/>
                      <w:r>
                        <w:rPr>
                          <w:sz w:val="56"/>
                          <w:szCs w:val="56"/>
                        </w:rPr>
                        <w:t>Programa</w:t>
                      </w:r>
                      <w:proofErr w:type="spellEnd"/>
                      <w:r>
                        <w:rPr>
                          <w:sz w:val="56"/>
                          <w:szCs w:val="56"/>
                        </w:rPr>
                        <w:t xml:space="preserve"> Biling</w:t>
                      </w:r>
                      <w:r w:rsidRPr="00DC118D">
                        <w:rPr>
                          <w:sz w:val="56"/>
                          <w:szCs w:val="56"/>
                        </w:rPr>
                        <w:t>üe</w:t>
                      </w:r>
                    </w:p>
                    <w:p w14:paraId="259778A5" w14:textId="7B4D9752" w:rsidR="005A5790" w:rsidRPr="0080696A" w:rsidRDefault="005A5790" w:rsidP="00883F30">
                      <w:pPr>
                        <w:pStyle w:val="Subtitle"/>
                        <w:rPr>
                          <w:sz w:val="56"/>
                          <w:szCs w:val="56"/>
                        </w:rPr>
                      </w:pPr>
                      <w:proofErr w:type="spellStart"/>
                      <w:r>
                        <w:rPr>
                          <w:sz w:val="56"/>
                          <w:szCs w:val="56"/>
                        </w:rPr>
                        <w:t>Escuela</w:t>
                      </w:r>
                      <w:proofErr w:type="spellEnd"/>
                      <w:r>
                        <w:rPr>
                          <w:sz w:val="56"/>
                          <w:szCs w:val="5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56"/>
                          <w:szCs w:val="56"/>
                        </w:rPr>
                        <w:t>Primaria</w:t>
                      </w:r>
                      <w:proofErr w:type="spellEnd"/>
                      <w:r>
                        <w:rPr>
                          <w:sz w:val="56"/>
                          <w:szCs w:val="56"/>
                        </w:rPr>
                        <w:t xml:space="preserve"> Carlos Rey</w:t>
                      </w:r>
                      <w:r w:rsidRPr="00DC118D">
                        <w:rPr>
                          <w:sz w:val="56"/>
                          <w:szCs w:val="56"/>
                        </w:rPr>
                        <w:t>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844C5">
        <w:rPr>
          <w:rFonts w:ascii="Helvetica" w:hAnsi="Helvetica" w:cs="Helvetica"/>
          <w:noProof/>
          <w:lang w:eastAsia="zh-CN"/>
        </w:rPr>
        <w:drawing>
          <wp:anchor distT="0" distB="0" distL="114300" distR="114300" simplePos="0" relativeHeight="251668504" behindDoc="0" locked="0" layoutInCell="1" allowOverlap="1" wp14:anchorId="44BE0849" wp14:editId="0337FD0F">
            <wp:simplePos x="0" y="0"/>
            <wp:positionH relativeFrom="page">
              <wp:posOffset>7352030</wp:posOffset>
            </wp:positionH>
            <wp:positionV relativeFrom="page">
              <wp:posOffset>472440</wp:posOffset>
            </wp:positionV>
            <wp:extent cx="2066290" cy="2712720"/>
            <wp:effectExtent l="0" t="0" r="0" b="5080"/>
            <wp:wrapTight wrapText="bothSides">
              <wp:wrapPolygon edited="0">
                <wp:start x="0" y="0"/>
                <wp:lineTo x="0" y="21438"/>
                <wp:lineTo x="21242" y="21438"/>
                <wp:lineTo x="21242" y="0"/>
                <wp:lineTo x="0" y="0"/>
              </wp:wrapPolygon>
            </wp:wrapTight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9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3872" w:rsidRPr="00823872">
        <w:rPr>
          <w:color w:val="000000"/>
        </w:rPr>
        <w:t xml:space="preserve"> </w:t>
      </w:r>
      <w:r w:rsidR="00EF70C2">
        <w:br w:type="page"/>
      </w:r>
      <w:r w:rsidR="00883F30">
        <w:rPr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60312" behindDoc="0" locked="0" layoutInCell="1" allowOverlap="1" wp14:anchorId="7C1E1A22" wp14:editId="6FA21708">
                <wp:simplePos x="0" y="0"/>
                <wp:positionH relativeFrom="page">
                  <wp:posOffset>7254240</wp:posOffset>
                </wp:positionH>
                <wp:positionV relativeFrom="page">
                  <wp:posOffset>2631440</wp:posOffset>
                </wp:positionV>
                <wp:extent cx="2197735" cy="4800600"/>
                <wp:effectExtent l="0" t="0" r="0" b="0"/>
                <wp:wrapThrough wrapText="bothSides">
                  <wp:wrapPolygon edited="0">
                    <wp:start x="250" y="114"/>
                    <wp:lineTo x="250" y="21371"/>
                    <wp:lineTo x="20970" y="21371"/>
                    <wp:lineTo x="20970" y="114"/>
                    <wp:lineTo x="250" y="114"/>
                  </wp:wrapPolygon>
                </wp:wrapThrough>
                <wp:docPr id="1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735" cy="480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A342F0" w14:textId="77777777" w:rsidR="005A5790" w:rsidRPr="00BD6306" w:rsidRDefault="005A5790" w:rsidP="00DC118D">
                            <w:pPr>
                              <w:pStyle w:val="Heading4"/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Participación y compromiso de los padres</w:t>
                            </w:r>
                          </w:p>
                          <w:p w14:paraId="174BD452" w14:textId="263EBE96" w:rsidR="005A5790" w:rsidRPr="00BD6306" w:rsidRDefault="005A5790" w:rsidP="00DC118D">
                            <w:pPr>
                              <w:spacing w:after="0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>Estas son algunas de las áreas en las que pueden ayudar a respaldar a su hijo(a) y la escuela:</w:t>
                            </w:r>
                          </w:p>
                          <w:p w14:paraId="3B2219A6" w14:textId="77777777" w:rsidR="005A5790" w:rsidRPr="00BD6306" w:rsidRDefault="005A5790" w:rsidP="00DC118D">
                            <w:pPr>
                              <w:spacing w:after="0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50224CB2" w14:textId="75632CC5" w:rsidR="005A5790" w:rsidRPr="00BD6306" w:rsidRDefault="005A5790" w:rsidP="00F659F9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>Participen en el programa durante 6 años, de k a 5.</w:t>
                            </w:r>
                          </w:p>
                          <w:p w14:paraId="4EE51816" w14:textId="4F27C49D" w:rsidR="005A5790" w:rsidRPr="00BD6306" w:rsidRDefault="005A5790" w:rsidP="00DC118D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>Ofrezcan ánimo y apoyo a su hijo(a) para que llegue a ser Bilingüe, y pueda escribir y leer en dos idiomas.</w:t>
                            </w:r>
                          </w:p>
                          <w:p w14:paraId="5539625B" w14:textId="3EC16C29" w:rsidR="005A5790" w:rsidRPr="00BD6306" w:rsidRDefault="005A5790" w:rsidP="00DC118D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>Hagan trabajo voluntario en el aula.</w:t>
                            </w:r>
                          </w:p>
                          <w:p w14:paraId="499270B9" w14:textId="4F8F3285" w:rsidR="005A5790" w:rsidRPr="00BD6306" w:rsidRDefault="005A5790" w:rsidP="00DC118D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>Compartan aspectos del idioma y la cultura del hogar.</w:t>
                            </w:r>
                          </w:p>
                          <w:p w14:paraId="70FCE15F" w14:textId="62E6602D" w:rsidR="005A5790" w:rsidRPr="00BD6306" w:rsidRDefault="005A5790" w:rsidP="00DC118D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 xml:space="preserve"> Vayan como chaperones en las excursiones.</w:t>
                            </w:r>
                          </w:p>
                          <w:p w14:paraId="33DF9F15" w14:textId="4BD2B6F5" w:rsidR="005A5790" w:rsidRPr="00BD6306" w:rsidRDefault="005A5790" w:rsidP="00DC118D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  <w:t xml:space="preserve">  Mantengan comunicación acerca del desarrollo del programa con otros padres de niños en el programa Bilingüe.</w:t>
                            </w:r>
                            <w:r w:rsidRPr="00BD6306">
                              <w:rPr>
                                <w:rFonts w:ascii="Century Gothic" w:hAnsi="Century Gothic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</w:p>
                          <w:p w14:paraId="5D729F74" w14:textId="77777777" w:rsidR="005A5790" w:rsidRPr="00BD6306" w:rsidRDefault="005A5790" w:rsidP="00DC118D">
                            <w:pPr>
                              <w:spacing w:after="0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44AA89BB" w14:textId="77777777" w:rsidR="005A5790" w:rsidRPr="00BD6306" w:rsidRDefault="005A5790" w:rsidP="00DC118D">
                            <w:pPr>
                              <w:spacing w:after="0"/>
                              <w:ind w:left="720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24E6C086" w14:textId="77777777" w:rsidR="005A5790" w:rsidRPr="00B070C5" w:rsidRDefault="005A5790" w:rsidP="00DC118D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659F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Trabajen con su hijo(a) en la casa para que continúe desarrollando sus aptitudes del lenguaje.</w:t>
                            </w:r>
                            <w:r w:rsidRPr="005844C5">
                              <w:rPr>
                                <w:sz w:val="18"/>
                                <w:szCs w:val="22"/>
                              </w:rPr>
                              <w:t xml:space="preserve"> </w:t>
                            </w:r>
                          </w:p>
                          <w:p w14:paraId="43748AA1" w14:textId="77777777" w:rsidR="005A5790" w:rsidRPr="00BD6306" w:rsidRDefault="005A5790" w:rsidP="005844C5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451E7830" w14:textId="2BFDBF41" w:rsidR="005A5790" w:rsidRPr="00BD6306" w:rsidRDefault="005A5790" w:rsidP="007071AC">
                            <w:pPr>
                              <w:pStyle w:val="BodyText3"/>
                              <w:rPr>
                                <w:sz w:val="32"/>
                                <w:szCs w:val="32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E1A22" id="Text Box 23" o:spid="_x0000_s1037" type="#_x0000_t202" style="position:absolute;margin-left:571.2pt;margin-top:207.2pt;width:173.05pt;height:378pt;z-index:251660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" filled="f" stroked="f">
                <v:textbox inset=",7.2pt,,7.2pt">
                  <w:txbxContent>
                    <w:p w14:paraId="49A342F0" w14:textId="77777777" w:rsidR="005A5790" w:rsidRPr="00BD6306" w:rsidRDefault="005A5790" w:rsidP="00DC118D">
                      <w:pPr>
                        <w:pStyle w:val="Heading4"/>
                        <w:rPr>
                          <w:rFonts w:ascii="Century Gothic" w:hAnsi="Century Gothic"/>
                          <w:b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b/>
                          <w:color w:val="000000"/>
                          <w:sz w:val="20"/>
                          <w:szCs w:val="20"/>
                          <w:lang w:val="es-ES"/>
                        </w:rPr>
                        <w:t>Participación y compromiso de los padres</w:t>
                      </w:r>
                    </w:p>
                    <w:p w14:paraId="174BD452" w14:textId="263EBE96" w:rsidR="005A5790" w:rsidRPr="00BD6306" w:rsidRDefault="005A5790" w:rsidP="00DC118D">
                      <w:pPr>
                        <w:spacing w:after="0"/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>Estas son algunas de las áreas en las que pueden ayudar a respaldar a su hijo(a) y la escuela:</w:t>
                      </w:r>
                    </w:p>
                    <w:p w14:paraId="3B2219A6" w14:textId="77777777" w:rsidR="005A5790" w:rsidRPr="00BD6306" w:rsidRDefault="005A5790" w:rsidP="00DC118D">
                      <w:pPr>
                        <w:spacing w:after="0"/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</w:pPr>
                    </w:p>
                    <w:p w14:paraId="50224CB2" w14:textId="75632CC5" w:rsidR="005A5790" w:rsidRPr="00BD6306" w:rsidRDefault="005A5790" w:rsidP="00F659F9">
                      <w:pPr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>Participen en el programa durante 6 años, de k a 5.</w:t>
                      </w:r>
                    </w:p>
                    <w:p w14:paraId="4EE51816" w14:textId="4F27C49D" w:rsidR="005A5790" w:rsidRPr="00BD6306" w:rsidRDefault="005A5790" w:rsidP="00DC118D">
                      <w:pPr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>Ofrezcan ánimo y apoyo a su hijo(a) para que llegue a ser Bilingüe, y pueda escribir y leer en dos idiomas.</w:t>
                      </w:r>
                    </w:p>
                    <w:p w14:paraId="5539625B" w14:textId="3EC16C29" w:rsidR="005A5790" w:rsidRPr="00BD6306" w:rsidRDefault="005A5790" w:rsidP="00DC118D">
                      <w:pPr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>Hagan trabajo voluntario en el aula.</w:t>
                      </w:r>
                    </w:p>
                    <w:p w14:paraId="499270B9" w14:textId="4F8F3285" w:rsidR="005A5790" w:rsidRPr="00BD6306" w:rsidRDefault="005A5790" w:rsidP="00DC118D">
                      <w:pPr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>Compartan aspectos del idioma y la cultura del hogar.</w:t>
                      </w:r>
                    </w:p>
                    <w:p w14:paraId="70FCE15F" w14:textId="62E6602D" w:rsidR="005A5790" w:rsidRPr="00BD6306" w:rsidRDefault="005A5790" w:rsidP="00DC118D">
                      <w:pPr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 xml:space="preserve"> Vayan como chaperones en las excursiones.</w:t>
                      </w:r>
                    </w:p>
                    <w:p w14:paraId="33DF9F15" w14:textId="4BD2B6F5" w:rsidR="005A5790" w:rsidRPr="00BD6306" w:rsidRDefault="005A5790" w:rsidP="00DC118D">
                      <w:pPr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  <w:t xml:space="preserve">  Mantengan comunicación acerca del desarrollo del programa con otros padres de niños en el programa Bilingüe.</w:t>
                      </w:r>
                      <w:r w:rsidRPr="00BD6306">
                        <w:rPr>
                          <w:rFonts w:ascii="Century Gothic" w:hAnsi="Century Gothic"/>
                          <w:color w:val="000000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</w:p>
                    <w:p w14:paraId="5D729F74" w14:textId="77777777" w:rsidR="005A5790" w:rsidRPr="00BD6306" w:rsidRDefault="005A5790" w:rsidP="00DC118D">
                      <w:pPr>
                        <w:spacing w:after="0"/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</w:pPr>
                    </w:p>
                    <w:p w14:paraId="44AA89BB" w14:textId="77777777" w:rsidR="005A5790" w:rsidRPr="00BD6306" w:rsidRDefault="005A5790" w:rsidP="00DC118D">
                      <w:pPr>
                        <w:spacing w:after="0"/>
                        <w:ind w:left="720"/>
                        <w:rPr>
                          <w:rFonts w:ascii="Century Gothic" w:hAnsi="Century Gothic"/>
                          <w:sz w:val="20"/>
                          <w:szCs w:val="20"/>
                          <w:lang w:val="es-ES"/>
                        </w:rPr>
                      </w:pPr>
                    </w:p>
                    <w:p w14:paraId="24E6C086" w14:textId="77777777" w:rsidR="005A5790" w:rsidRPr="00B070C5" w:rsidRDefault="005A5790" w:rsidP="00DC118D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rPr>
                          <w:b/>
                          <w:sz w:val="16"/>
                          <w:szCs w:val="16"/>
                        </w:rPr>
                      </w:pPr>
                      <w:r w:rsidRPr="00F659F9">
                        <w:rPr>
                          <w:rFonts w:ascii="Century Gothic" w:hAnsi="Century Gothic"/>
                          <w:sz w:val="20"/>
                          <w:szCs w:val="20"/>
                        </w:rPr>
                        <w:t>Trabajen con su hijo(a) en la casa para que continúe desarrollando sus aptitudes del lenguaje.</w:t>
                      </w:r>
                      <w:r w:rsidRPr="005844C5">
                        <w:rPr>
                          <w:sz w:val="18"/>
                          <w:szCs w:val="22"/>
                        </w:rPr>
                        <w:t xml:space="preserve"> </w:t>
                      </w:r>
                    </w:p>
                    <w:p w14:paraId="43748AA1" w14:textId="77777777" w:rsidR="005A5790" w:rsidRPr="00BD6306" w:rsidRDefault="005A5790" w:rsidP="005844C5">
                      <w:pPr>
                        <w:rPr>
                          <w:lang w:val="es-ES"/>
                        </w:rPr>
                      </w:pPr>
                    </w:p>
                    <w:p w14:paraId="451E7830" w14:textId="2BFDBF41" w:rsidR="005A5790" w:rsidRPr="00BD6306" w:rsidRDefault="005A5790" w:rsidP="007071AC">
                      <w:pPr>
                        <w:pStyle w:val="BodyText3"/>
                        <w:rPr>
                          <w:sz w:val="32"/>
                          <w:szCs w:val="32"/>
                          <w:lang w:val="es-ES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83F30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EE353A2" wp14:editId="207A664A">
                <wp:simplePos x="0" y="0"/>
                <wp:positionH relativeFrom="page">
                  <wp:posOffset>7213600</wp:posOffset>
                </wp:positionH>
                <wp:positionV relativeFrom="page">
                  <wp:posOffset>640080</wp:posOffset>
                </wp:positionV>
                <wp:extent cx="2197100" cy="1991360"/>
                <wp:effectExtent l="0" t="0" r="12700" b="0"/>
                <wp:wrapThrough wrapText="bothSides">
                  <wp:wrapPolygon edited="0">
                    <wp:start x="0" y="0"/>
                    <wp:lineTo x="0" y="21214"/>
                    <wp:lineTo x="21475" y="21214"/>
                    <wp:lineTo x="21475" y="0"/>
                    <wp:lineTo x="0" y="0"/>
                  </wp:wrapPolygon>
                </wp:wrapThrough>
                <wp:docPr id="1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7100" cy="19913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72E1540" w14:textId="4FEF3512" w:rsidR="005A5790" w:rsidRPr="005048B3" w:rsidRDefault="005A5790" w:rsidP="00C27D78">
                            <w:pPr>
                              <w:pStyle w:val="BodyText"/>
                              <w:rPr>
                                <w:sz w:val="24"/>
                                <w:lang w:val="es-ES_tradnl"/>
                              </w:rPr>
                            </w:pPr>
                            <w:r w:rsidRPr="005048B3">
                              <w:rPr>
                                <w:rFonts w:ascii="Century Gothic" w:hAnsi="Century Gothic"/>
                                <w:sz w:val="24"/>
                                <w:lang w:val="es-ES_tradnl"/>
                              </w:rPr>
                              <w:t>Nuestro programa Bilingüe, posee un personal docente altamente calificado y un plan de estudios eficaz y productivo, diseñado con altas expectativas académicas</w:t>
                            </w:r>
                            <w:r w:rsidRPr="005048B3">
                              <w:rPr>
                                <w:sz w:val="24"/>
                                <w:lang w:val="es-ES_tradnl"/>
                              </w:rPr>
                              <w:t>.</w:t>
                            </w:r>
                          </w:p>
                          <w:p w14:paraId="6B240DBA" w14:textId="1F561A47" w:rsidR="005A5790" w:rsidRPr="00BD6306" w:rsidRDefault="005A5790" w:rsidP="007071AC">
                            <w:pPr>
                              <w:pStyle w:val="Heading2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182880" rIns="91440" bIns="1828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353A2" id="Rectangle 7" o:spid="_x0000_s1038" style="position:absolute;margin-left:568pt;margin-top:50.4pt;width:173pt;height:156.8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" fillcolor="#9c5238 [3205]" stroked="f">
                <v:textbox inset=",14.4pt,,14.4pt">
                  <w:txbxContent>
                    <w:p w14:paraId="672E1540" w14:textId="4FEF3512" w:rsidR="005A5790" w:rsidRPr="005048B3" w:rsidRDefault="005A5790" w:rsidP="00C27D78">
                      <w:pPr>
                        <w:pStyle w:val="BodyText"/>
                        <w:rPr>
                          <w:sz w:val="24"/>
                          <w:lang w:val="es-ES_tradnl"/>
                        </w:rPr>
                      </w:pPr>
                      <w:r w:rsidRPr="005048B3">
                        <w:rPr>
                          <w:rFonts w:ascii="Century Gothic" w:hAnsi="Century Gothic"/>
                          <w:sz w:val="24"/>
                          <w:lang w:val="es-ES_tradnl"/>
                        </w:rPr>
                        <w:t>Nuestro programa Bilingüe, posee un personal docente altamente calificado y un plan de estudios eficaz y productivo, diseñado con altas expectativas académicas</w:t>
                      </w:r>
                      <w:r w:rsidRPr="005048B3">
                        <w:rPr>
                          <w:sz w:val="24"/>
                          <w:lang w:val="es-ES_tradnl"/>
                        </w:rPr>
                        <w:t>.</w:t>
                      </w:r>
                    </w:p>
                    <w:p w14:paraId="6B240DBA" w14:textId="1F561A47" w:rsidR="005A5790" w:rsidRPr="00BD6306" w:rsidRDefault="005A5790" w:rsidP="007071AC">
                      <w:pPr>
                        <w:pStyle w:val="Heading2"/>
                        <w:rPr>
                          <w:lang w:val="es-ES"/>
                        </w:rPr>
                      </w:pP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5844C5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36" behindDoc="0" locked="0" layoutInCell="1" allowOverlap="1" wp14:anchorId="33B4745A" wp14:editId="3FE7E234">
                <wp:simplePos x="0" y="0"/>
                <wp:positionH relativeFrom="page">
                  <wp:posOffset>4023360</wp:posOffset>
                </wp:positionH>
                <wp:positionV relativeFrom="page">
                  <wp:posOffset>3576320</wp:posOffset>
                </wp:positionV>
                <wp:extent cx="3200400" cy="3510280"/>
                <wp:effectExtent l="0" t="0" r="0" b="0"/>
                <wp:wrapThrough wrapText="bothSides">
                  <wp:wrapPolygon edited="0">
                    <wp:start x="171" y="156"/>
                    <wp:lineTo x="171" y="21256"/>
                    <wp:lineTo x="21257" y="21256"/>
                    <wp:lineTo x="21257" y="156"/>
                    <wp:lineTo x="171" y="156"/>
                  </wp:wrapPolygon>
                </wp:wrapThrough>
                <wp:docPr id="1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51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linkedTxbx id="10" seq="1"/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2" o:spid="_x0000_s1042" type="#_x0000_t202" style="position:absolute;margin-left:316.8pt;margin-top:281.6pt;width:252pt;height:276.4pt;z-index:25166133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" mv:complextextbox="1" filled="f" stroked="f">
                <v:textbox inset=",7.2pt,,7.2pt">
                  <w:txbxContent/>
                </v:textbox>
                <w10:wrap type="through" anchorx="page" anchory="page"/>
              </v:shape>
            </w:pict>
          </mc:Fallback>
        </mc:AlternateContent>
      </w:r>
      <w:r w:rsidR="005844C5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37293537" wp14:editId="4FEFDDF1">
                <wp:simplePos x="0" y="0"/>
                <wp:positionH relativeFrom="page">
                  <wp:posOffset>640080</wp:posOffset>
                </wp:positionH>
                <wp:positionV relativeFrom="page">
                  <wp:posOffset>3576320</wp:posOffset>
                </wp:positionV>
                <wp:extent cx="3200400" cy="3510280"/>
                <wp:effectExtent l="0" t="0" r="0" b="0"/>
                <wp:wrapThrough wrapText="bothSides">
                  <wp:wrapPolygon edited="0">
                    <wp:start x="171" y="156"/>
                    <wp:lineTo x="171" y="21256"/>
                    <wp:lineTo x="21257" y="21256"/>
                    <wp:lineTo x="21257" y="156"/>
                    <wp:lineTo x="171" y="156"/>
                  </wp:wrapPolygon>
                </wp:wrapThrough>
                <wp:docPr id="1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51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 id="10">
                        <w:txbxContent>
                          <w:p w14:paraId="4C9682B0" w14:textId="5512E603" w:rsidR="005A5790" w:rsidRPr="00BD6306" w:rsidRDefault="005A5790" w:rsidP="0064393B">
                            <w:pPr>
                              <w:pStyle w:val="Heading4"/>
                              <w:rPr>
                                <w:rFonts w:ascii="Century Gothic" w:hAnsi="Century Gothic"/>
                                <w:b/>
                                <w:color w:val="000000"/>
                                <w:sz w:val="32"/>
                                <w:szCs w:val="28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b/>
                                <w:color w:val="000000"/>
                                <w:sz w:val="32"/>
                                <w:szCs w:val="28"/>
                                <w:lang w:val="es-ES"/>
                              </w:rPr>
                              <w:t>Programa de Lenguaje Dual</w:t>
                            </w:r>
                          </w:p>
                          <w:p w14:paraId="510EE9B0" w14:textId="77777777" w:rsidR="005A5790" w:rsidRPr="00BD6306" w:rsidRDefault="005A5790" w:rsidP="0064393B">
                            <w:pPr>
                              <w:pStyle w:val="Heading4"/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8"/>
                                <w:lang w:val="es-ES"/>
                              </w:rPr>
                            </w:pPr>
                          </w:p>
                          <w:p w14:paraId="0C05E870" w14:textId="001A664E" w:rsidR="005A5790" w:rsidRPr="00BD6306" w:rsidRDefault="005A5790" w:rsidP="0064393B">
                            <w:pPr>
                              <w:rPr>
                                <w:rFonts w:ascii="Century Gothic" w:hAnsi="Century Gothic"/>
                                <w:b/>
                                <w:sz w:val="22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b/>
                                <w:sz w:val="22"/>
                                <w:szCs w:val="20"/>
                                <w:lang w:val="es-ES"/>
                              </w:rPr>
                              <w:t xml:space="preserve">Metas: Los estudiantes llegarán a ser Bilingües, leerán y escribirán en ambos idiomas. Ellos alcanzarán el dominio en todas las asignaturas académicas, en </w:t>
                            </w:r>
                            <w:proofErr w:type="gramStart"/>
                            <w:r w:rsidRPr="00BD6306">
                              <w:rPr>
                                <w:rFonts w:ascii="Century Gothic" w:hAnsi="Century Gothic"/>
                                <w:b/>
                                <w:sz w:val="22"/>
                                <w:szCs w:val="20"/>
                                <w:lang w:val="es-ES"/>
                              </w:rPr>
                              <w:t>Inglés</w:t>
                            </w:r>
                            <w:proofErr w:type="gramEnd"/>
                            <w:r w:rsidRPr="00BD6306">
                              <w:rPr>
                                <w:rFonts w:ascii="Century Gothic" w:hAnsi="Century Gothic"/>
                                <w:b/>
                                <w:sz w:val="22"/>
                                <w:szCs w:val="20"/>
                                <w:lang w:val="es-ES"/>
                              </w:rPr>
                              <w:t xml:space="preserve"> y en Español.</w:t>
                            </w:r>
                          </w:p>
                          <w:p w14:paraId="3BDF9CA0" w14:textId="04B8FFE7" w:rsidR="005A5790" w:rsidRPr="00BD6306" w:rsidRDefault="005A5790" w:rsidP="00F659F9">
                            <w:pPr>
                              <w:spacing w:line="276" w:lineRule="auto"/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 xml:space="preserve">Los niños estudian y aprenden en </w:t>
                            </w:r>
                            <w:proofErr w:type="gramStart"/>
                            <w:r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>Inglés</w:t>
                            </w:r>
                            <w:proofErr w:type="gramEnd"/>
                            <w:r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 xml:space="preserve"> y en Español.  Los estudiantes pasan la mitad del horario lectivo tomando clases en </w:t>
                            </w:r>
                            <w:proofErr w:type="gramStart"/>
                            <w:r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>Inglés</w:t>
                            </w:r>
                            <w:proofErr w:type="gramEnd"/>
                            <w:r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 xml:space="preserve"> y la otra mitad en Español.  Se espera que los estudiantes alcancen las normas académicas del nivel de grado en Lectura, Redacción y Matemáticas, en AMBOS idiomas. </w:t>
                            </w:r>
                          </w:p>
                          <w:p w14:paraId="3DDDB43D" w14:textId="5587AB87" w:rsidR="005A5790" w:rsidRPr="00BD6306" w:rsidRDefault="00FD4732" w:rsidP="00F659F9">
                            <w:pPr>
                              <w:pStyle w:val="Heading4"/>
                              <w:spacing w:line="276" w:lineRule="auto"/>
                              <w:rPr>
                                <w:rFonts w:ascii="Century Gothic" w:hAnsi="Century Gothic"/>
                                <w:b/>
                                <w:color w:val="000000"/>
                                <w:sz w:val="32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b/>
                                <w:color w:val="000000"/>
                                <w:sz w:val="32"/>
                                <w:szCs w:val="20"/>
                                <w:lang w:val="es-ES"/>
                              </w:rPr>
                              <w:t>Programa de Herencia</w:t>
                            </w:r>
                          </w:p>
                          <w:p w14:paraId="0FD37BB5" w14:textId="77777777" w:rsidR="005A5790" w:rsidRPr="00BD6306" w:rsidRDefault="005A5790" w:rsidP="00F659F9">
                            <w:pPr>
                              <w:rPr>
                                <w:rFonts w:ascii="Century Gothic" w:hAnsi="Century Gothic"/>
                                <w:b/>
                                <w:sz w:val="22"/>
                                <w:szCs w:val="20"/>
                                <w:lang w:val="es-ES"/>
                              </w:rPr>
                            </w:pPr>
                          </w:p>
                          <w:p w14:paraId="152D7034" w14:textId="6ED85EF8" w:rsidR="005A5790" w:rsidRPr="00BD6306" w:rsidRDefault="005A5790" w:rsidP="00F659F9">
                            <w:pPr>
                              <w:rPr>
                                <w:rFonts w:ascii="Century Gothic" w:hAnsi="Century Gothic"/>
                                <w:b/>
                                <w:sz w:val="22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b/>
                                <w:sz w:val="22"/>
                                <w:szCs w:val="20"/>
                                <w:lang w:val="es-ES"/>
                              </w:rPr>
                              <w:t xml:space="preserve">Metas: Los estudiantes alcanzarán el dominio de todas las asignaturas en </w:t>
                            </w:r>
                            <w:proofErr w:type="gramStart"/>
                            <w:r w:rsidRPr="00BD6306">
                              <w:rPr>
                                <w:rFonts w:ascii="Century Gothic" w:hAnsi="Century Gothic"/>
                                <w:b/>
                                <w:sz w:val="22"/>
                                <w:szCs w:val="20"/>
                                <w:lang w:val="es-ES"/>
                              </w:rPr>
                              <w:t>Inglés</w:t>
                            </w:r>
                            <w:proofErr w:type="gramEnd"/>
                            <w:r w:rsidRPr="00BD6306">
                              <w:rPr>
                                <w:rFonts w:ascii="Century Gothic" w:hAnsi="Century Gothic"/>
                                <w:b/>
                                <w:sz w:val="22"/>
                                <w:szCs w:val="20"/>
                                <w:lang w:val="es-ES"/>
                              </w:rPr>
                              <w:t xml:space="preserve">. </w:t>
                            </w:r>
                          </w:p>
                          <w:p w14:paraId="0B36289A" w14:textId="5EA4DFBB" w:rsidR="005A5790" w:rsidRPr="00BD6306" w:rsidRDefault="005A5790" w:rsidP="001D2FAE">
                            <w:pPr>
                              <w:spacing w:line="276" w:lineRule="auto"/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</w:pPr>
                            <w:r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 xml:space="preserve">Los niños pasan la mayor parte del día estudiando y aprendiendo en </w:t>
                            </w:r>
                            <w:proofErr w:type="gramStart"/>
                            <w:r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>Inglés</w:t>
                            </w:r>
                            <w:proofErr w:type="gramEnd"/>
                            <w:r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 xml:space="preserve">.  Todos los días asisten a una clase Bilingüe de </w:t>
                            </w:r>
                            <w:r w:rsidR="001D2FAE"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>60</w:t>
                            </w:r>
                            <w:r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 xml:space="preserve"> minutos, para aprender expresión oral y lectoescritura en </w:t>
                            </w:r>
                            <w:proofErr w:type="gramStart"/>
                            <w:r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>Español</w:t>
                            </w:r>
                            <w:proofErr w:type="gramEnd"/>
                            <w:r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 xml:space="preserve">.  Los docentes imparten enseñanza diferenciada para ofrecer oportunidades de aprendizaje adecuadas a las diferentes etapas de adquisición del idioma </w:t>
                            </w:r>
                            <w:proofErr w:type="gramStart"/>
                            <w:r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>Español</w:t>
                            </w:r>
                            <w:proofErr w:type="gramEnd"/>
                            <w:r w:rsidRPr="00BD6306">
                              <w:rPr>
                                <w:rFonts w:ascii="Century Gothic" w:hAnsi="Century Gothic"/>
                                <w:sz w:val="22"/>
                                <w:szCs w:val="20"/>
                                <w:lang w:val="es-ES"/>
                              </w:rPr>
                              <w:t xml:space="preserve"> en que se encuentran los estudiantes.  </w:t>
                            </w:r>
                          </w:p>
                          <w:p w14:paraId="37C047C7" w14:textId="77777777" w:rsidR="005A5790" w:rsidRPr="00BD6306" w:rsidRDefault="005A5790" w:rsidP="0064393B">
                            <w:pPr>
                              <w:spacing w:line="360" w:lineRule="auto"/>
                              <w:rPr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  <w:p w14:paraId="40D28728" w14:textId="26D4CBAD" w:rsidR="005A5790" w:rsidRPr="004A40B5" w:rsidRDefault="005A5790" w:rsidP="007071AC">
                            <w:pPr>
                              <w:pStyle w:val="BodyText"/>
                              <w:rPr>
                                <w:sz w:val="24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93537" id="Text Box 21" o:spid="_x0000_s1040" type="#_x0000_t202" style="position:absolute;margin-left:50.4pt;margin-top:281.6pt;width:252pt;height:276.4pt;z-index:251658253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" filled="f" stroked="f">
                <v:textbox style="mso-next-textbox:#Text Box 22" inset=",7.2pt,,7.2pt">
                  <w:txbxContent>
                    <w:p w14:paraId="4C9682B0" w14:textId="5512E603" w:rsidR="005A5790" w:rsidRPr="00BD6306" w:rsidRDefault="005A5790" w:rsidP="0064393B">
                      <w:pPr>
                        <w:pStyle w:val="Heading4"/>
                        <w:rPr>
                          <w:rFonts w:ascii="Century Gothic" w:hAnsi="Century Gothic"/>
                          <w:b/>
                          <w:color w:val="000000"/>
                          <w:sz w:val="32"/>
                          <w:szCs w:val="28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b/>
                          <w:color w:val="000000"/>
                          <w:sz w:val="32"/>
                          <w:szCs w:val="28"/>
                          <w:lang w:val="es-ES"/>
                        </w:rPr>
                        <w:t>Programa de Lenguaje Dual</w:t>
                      </w:r>
                    </w:p>
                    <w:p w14:paraId="510EE9B0" w14:textId="77777777" w:rsidR="005A5790" w:rsidRPr="00BD6306" w:rsidRDefault="005A5790" w:rsidP="0064393B">
                      <w:pPr>
                        <w:pStyle w:val="Heading4"/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8"/>
                          <w:lang w:val="es-ES"/>
                        </w:rPr>
                      </w:pPr>
                    </w:p>
                    <w:p w14:paraId="0C05E870" w14:textId="001A664E" w:rsidR="005A5790" w:rsidRPr="00BD6306" w:rsidRDefault="005A5790" w:rsidP="0064393B">
                      <w:pPr>
                        <w:rPr>
                          <w:rFonts w:ascii="Century Gothic" w:hAnsi="Century Gothic"/>
                          <w:b/>
                          <w:sz w:val="22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b/>
                          <w:sz w:val="22"/>
                          <w:szCs w:val="20"/>
                          <w:lang w:val="es-ES"/>
                        </w:rPr>
                        <w:t xml:space="preserve">Metas: Los estudiantes llegarán a ser Bilingües, leerán y escribirán en ambos idiomas. Ellos alcanzarán el dominio en todas las asignaturas académicas, en </w:t>
                      </w:r>
                      <w:proofErr w:type="gramStart"/>
                      <w:r w:rsidRPr="00BD6306">
                        <w:rPr>
                          <w:rFonts w:ascii="Century Gothic" w:hAnsi="Century Gothic"/>
                          <w:b/>
                          <w:sz w:val="22"/>
                          <w:szCs w:val="20"/>
                          <w:lang w:val="es-ES"/>
                        </w:rPr>
                        <w:t>Inglés</w:t>
                      </w:r>
                      <w:proofErr w:type="gramEnd"/>
                      <w:r w:rsidRPr="00BD6306">
                        <w:rPr>
                          <w:rFonts w:ascii="Century Gothic" w:hAnsi="Century Gothic"/>
                          <w:b/>
                          <w:sz w:val="22"/>
                          <w:szCs w:val="20"/>
                          <w:lang w:val="es-ES"/>
                        </w:rPr>
                        <w:t xml:space="preserve"> y en Español.</w:t>
                      </w:r>
                    </w:p>
                    <w:p w14:paraId="3BDF9CA0" w14:textId="04B8FFE7" w:rsidR="005A5790" w:rsidRPr="00BD6306" w:rsidRDefault="005A5790" w:rsidP="00F659F9">
                      <w:pPr>
                        <w:spacing w:line="276" w:lineRule="auto"/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 xml:space="preserve">Los niños estudian y aprenden en </w:t>
                      </w:r>
                      <w:proofErr w:type="gramStart"/>
                      <w:r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>Inglés</w:t>
                      </w:r>
                      <w:proofErr w:type="gramEnd"/>
                      <w:r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 xml:space="preserve"> y en Español.  Los estudiantes pasan la mitad del horario lectivo tomando clases en </w:t>
                      </w:r>
                      <w:proofErr w:type="gramStart"/>
                      <w:r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>Inglés</w:t>
                      </w:r>
                      <w:proofErr w:type="gramEnd"/>
                      <w:r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 xml:space="preserve"> y la otra mitad en Español.  Se espera que los estudiantes alcancen las normas académicas del nivel de grado en Lectura, Redacción y Matemáticas, en AMBOS idiomas. </w:t>
                      </w:r>
                    </w:p>
                    <w:p w14:paraId="3DDDB43D" w14:textId="5587AB87" w:rsidR="005A5790" w:rsidRPr="00BD6306" w:rsidRDefault="00FD4732" w:rsidP="00F659F9">
                      <w:pPr>
                        <w:pStyle w:val="Heading4"/>
                        <w:spacing w:line="276" w:lineRule="auto"/>
                        <w:rPr>
                          <w:rFonts w:ascii="Century Gothic" w:hAnsi="Century Gothic"/>
                          <w:b/>
                          <w:color w:val="000000"/>
                          <w:sz w:val="32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b/>
                          <w:color w:val="000000"/>
                          <w:sz w:val="32"/>
                          <w:szCs w:val="20"/>
                          <w:lang w:val="es-ES"/>
                        </w:rPr>
                        <w:t>Programa de Herencia</w:t>
                      </w:r>
                    </w:p>
                    <w:p w14:paraId="0FD37BB5" w14:textId="77777777" w:rsidR="005A5790" w:rsidRPr="00BD6306" w:rsidRDefault="005A5790" w:rsidP="00F659F9">
                      <w:pPr>
                        <w:rPr>
                          <w:rFonts w:ascii="Century Gothic" w:hAnsi="Century Gothic"/>
                          <w:b/>
                          <w:sz w:val="22"/>
                          <w:szCs w:val="20"/>
                          <w:lang w:val="es-ES"/>
                        </w:rPr>
                      </w:pPr>
                    </w:p>
                    <w:p w14:paraId="152D7034" w14:textId="6ED85EF8" w:rsidR="005A5790" w:rsidRPr="00BD6306" w:rsidRDefault="005A5790" w:rsidP="00F659F9">
                      <w:pPr>
                        <w:rPr>
                          <w:rFonts w:ascii="Century Gothic" w:hAnsi="Century Gothic"/>
                          <w:b/>
                          <w:sz w:val="22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b/>
                          <w:sz w:val="22"/>
                          <w:szCs w:val="20"/>
                          <w:lang w:val="es-ES"/>
                        </w:rPr>
                        <w:t xml:space="preserve">Metas: Los estudiantes alcanzarán el dominio de todas las asignaturas en </w:t>
                      </w:r>
                      <w:proofErr w:type="gramStart"/>
                      <w:r w:rsidRPr="00BD6306">
                        <w:rPr>
                          <w:rFonts w:ascii="Century Gothic" w:hAnsi="Century Gothic"/>
                          <w:b/>
                          <w:sz w:val="22"/>
                          <w:szCs w:val="20"/>
                          <w:lang w:val="es-ES"/>
                        </w:rPr>
                        <w:t>Inglés</w:t>
                      </w:r>
                      <w:proofErr w:type="gramEnd"/>
                      <w:r w:rsidRPr="00BD6306">
                        <w:rPr>
                          <w:rFonts w:ascii="Century Gothic" w:hAnsi="Century Gothic"/>
                          <w:b/>
                          <w:sz w:val="22"/>
                          <w:szCs w:val="20"/>
                          <w:lang w:val="es-ES"/>
                        </w:rPr>
                        <w:t xml:space="preserve">. </w:t>
                      </w:r>
                    </w:p>
                    <w:p w14:paraId="0B36289A" w14:textId="5EA4DFBB" w:rsidR="005A5790" w:rsidRPr="00BD6306" w:rsidRDefault="005A5790" w:rsidP="001D2FAE">
                      <w:pPr>
                        <w:spacing w:line="276" w:lineRule="auto"/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</w:pPr>
                      <w:r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 xml:space="preserve">Los niños pasan la mayor parte del día estudiando y aprendiendo en </w:t>
                      </w:r>
                      <w:proofErr w:type="gramStart"/>
                      <w:r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>Inglés</w:t>
                      </w:r>
                      <w:proofErr w:type="gramEnd"/>
                      <w:r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 xml:space="preserve">.  Todos los días asisten a una clase Bilingüe de </w:t>
                      </w:r>
                      <w:r w:rsidR="001D2FAE"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>60</w:t>
                      </w:r>
                      <w:r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 xml:space="preserve"> minutos, para aprender expresión oral y lectoescritura en </w:t>
                      </w:r>
                      <w:proofErr w:type="gramStart"/>
                      <w:r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>Español</w:t>
                      </w:r>
                      <w:proofErr w:type="gramEnd"/>
                      <w:r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 xml:space="preserve">.  Los docentes imparten enseñanza diferenciada para ofrecer oportunidades de aprendizaje adecuadas a las diferentes etapas de adquisición del idioma </w:t>
                      </w:r>
                      <w:proofErr w:type="gramStart"/>
                      <w:r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>Español</w:t>
                      </w:r>
                      <w:proofErr w:type="gramEnd"/>
                      <w:r w:rsidRPr="00BD6306">
                        <w:rPr>
                          <w:rFonts w:ascii="Century Gothic" w:hAnsi="Century Gothic"/>
                          <w:sz w:val="22"/>
                          <w:szCs w:val="20"/>
                          <w:lang w:val="es-ES"/>
                        </w:rPr>
                        <w:t xml:space="preserve"> en que se encuentran los estudiantes.  </w:t>
                      </w:r>
                    </w:p>
                    <w:p w14:paraId="37C047C7" w14:textId="77777777" w:rsidR="005A5790" w:rsidRPr="00BD6306" w:rsidRDefault="005A5790" w:rsidP="0064393B">
                      <w:pPr>
                        <w:spacing w:line="360" w:lineRule="auto"/>
                        <w:rPr>
                          <w:sz w:val="16"/>
                          <w:szCs w:val="16"/>
                          <w:lang w:val="es-ES"/>
                        </w:rPr>
                      </w:pPr>
                    </w:p>
                    <w:p w14:paraId="40D28728" w14:textId="26D4CBAD" w:rsidR="005A5790" w:rsidRPr="004A40B5" w:rsidRDefault="005A5790" w:rsidP="007071AC">
                      <w:pPr>
                        <w:pStyle w:val="BodyText"/>
                        <w:rPr>
                          <w:sz w:val="24"/>
                          <w:lang w:val="es-ES_tradnl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844C5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C41970E" wp14:editId="39F40C0E">
                <wp:simplePos x="0" y="0"/>
                <wp:positionH relativeFrom="page">
                  <wp:posOffset>640080</wp:posOffset>
                </wp:positionH>
                <wp:positionV relativeFrom="page">
                  <wp:posOffset>2936240</wp:posOffset>
                </wp:positionV>
                <wp:extent cx="6583680" cy="548640"/>
                <wp:effectExtent l="0" t="0" r="0" b="10160"/>
                <wp:wrapThrough wrapText="bothSides">
                  <wp:wrapPolygon edited="0">
                    <wp:start x="0" y="0"/>
                    <wp:lineTo x="0" y="21000"/>
                    <wp:lineTo x="21500" y="21000"/>
                    <wp:lineTo x="21500" y="0"/>
                    <wp:lineTo x="0" y="0"/>
                  </wp:wrapPolygon>
                </wp:wrapThrough>
                <wp:docPr id="1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3680" cy="54864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6D57DE2" w14:textId="44C27401" w:rsidR="005A5790" w:rsidRPr="00471BD9" w:rsidRDefault="005A5790" w:rsidP="007071AC">
                            <w:pPr>
                              <w:pStyle w:val="Heading1"/>
                            </w:pPr>
                            <w:r>
                              <w:t xml:space="preserve"> ¡</w:t>
                            </w:r>
                            <w:proofErr w:type="spellStart"/>
                            <w:r>
                              <w:t>Bienvenidos</w:t>
                            </w:r>
                            <w:proofErr w:type="spellEnd"/>
                            <w:r>
                              <w:t xml:space="preserve">!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5" o:spid="_x0000_s1044" style="position:absolute;margin-left:50.4pt;margin-top:231.2pt;width:518.4pt;height:43.2pt;z-index:2516582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" fillcolor="#4b5a60 [3215]" stroked="f" strokecolor="#4a7ebb" strokeweight="1.5pt">
                <v:shadow opacity="22938f" mv:blur="38100f" offset="0,2pt"/>
                <v:textbox inset=",7.2pt,,7.2pt">
                  <w:txbxContent>
                    <w:p w14:paraId="46D57DE2" w14:textId="44C27401" w:rsidR="005A5790" w:rsidRPr="00471BD9" w:rsidRDefault="005A5790" w:rsidP="007071AC">
                      <w:pPr>
                        <w:pStyle w:val="Heading1"/>
                      </w:pPr>
                      <w:r>
                        <w:t xml:space="preserve"> ¡</w:t>
                      </w:r>
                      <w:proofErr w:type="spellStart"/>
                      <w:r>
                        <w:t>Bienvenidos</w:t>
                      </w:r>
                      <w:proofErr w:type="spellEnd"/>
                      <w:r>
                        <w:t xml:space="preserve">! 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EF70C2">
        <w:rPr>
          <w:noProof/>
          <w:lang w:eastAsia="zh-CN"/>
        </w:rPr>
        <w:drawing>
          <wp:anchor distT="0" distB="0" distL="118745" distR="118745" simplePos="0" relativeHeight="251658246" behindDoc="0" locked="0" layoutInCell="1" allowOverlap="1" wp14:anchorId="57EC76C8" wp14:editId="215474C5">
            <wp:simplePos x="0" y="0"/>
            <wp:positionH relativeFrom="page">
              <wp:posOffset>640080</wp:posOffset>
            </wp:positionH>
            <wp:positionV relativeFrom="page">
              <wp:posOffset>640080</wp:posOffset>
            </wp:positionV>
            <wp:extent cx="6578600" cy="2463800"/>
            <wp:effectExtent l="25400" t="0" r="0" b="0"/>
            <wp:wrapTight wrapText="bothSides">
              <wp:wrapPolygon edited="0">
                <wp:start x="-83" y="0"/>
                <wp:lineTo x="-83" y="21377"/>
                <wp:lineTo x="21600" y="21377"/>
                <wp:lineTo x="21600" y="0"/>
                <wp:lineTo x="-83" y="0"/>
              </wp:wrapPolygon>
            </wp:wrapTight>
            <wp:docPr id="26" name="Placeholder" descr=":all photo download:42-15865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" descr=":all photo download:42-1586526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4626" t="13873" r="2251" b="38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0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071AC" w:rsidSect="0012781F">
      <w:headerReference w:type="default" r:id="rId10"/>
      <w:headerReference w:type="first" r:id="rId11"/>
      <w:pgSz w:w="15840" w:h="12240" w:orient="landscape"/>
      <w:pgMar w:top="432" w:right="432" w:bottom="432" w:left="432" w:header="432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7470FB" w14:textId="77777777" w:rsidR="006403A7" w:rsidRDefault="006403A7">
      <w:pPr>
        <w:spacing w:after="0"/>
      </w:pPr>
      <w:r>
        <w:separator/>
      </w:r>
    </w:p>
  </w:endnote>
  <w:endnote w:type="continuationSeparator" w:id="0">
    <w:p w14:paraId="2E133FF8" w14:textId="77777777" w:rsidR="006403A7" w:rsidRDefault="006403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4D2FB" w14:textId="77777777" w:rsidR="006403A7" w:rsidRDefault="006403A7">
      <w:pPr>
        <w:spacing w:after="0"/>
      </w:pPr>
      <w:r>
        <w:separator/>
      </w:r>
    </w:p>
  </w:footnote>
  <w:footnote w:type="continuationSeparator" w:id="0">
    <w:p w14:paraId="19E27ED0" w14:textId="77777777" w:rsidR="006403A7" w:rsidRDefault="006403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A21C0" w14:textId="77777777" w:rsidR="005A5790" w:rsidRDefault="005A5790">
    <w:pPr>
      <w:pStyle w:val="Header"/>
    </w:pPr>
    <w:r w:rsidRPr="00DF5512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81" behindDoc="0" locked="0" layoutInCell="1" allowOverlap="1" wp14:anchorId="11ED126F" wp14:editId="4EE8D6CF">
              <wp:simplePos x="5486400" y="8229600"/>
              <wp:positionH relativeFrom="page">
                <wp:posOffset>457200</wp:posOffset>
              </wp:positionH>
              <wp:positionV relativeFrom="page">
                <wp:posOffset>457200</wp:posOffset>
              </wp:positionV>
              <wp:extent cx="9144000" cy="6858000"/>
              <wp:effectExtent l="101600" t="101600" r="101600" b="101600"/>
              <wp:wrapTight wrapText="bothSides">
                <wp:wrapPolygon edited="0">
                  <wp:start x="-240" y="-320"/>
                  <wp:lineTo x="-240" y="21840"/>
                  <wp:lineTo x="21780" y="21840"/>
                  <wp:lineTo x="21780" y="-320"/>
                  <wp:lineTo x="-240" y="-320"/>
                </wp:wrapPolygon>
              </wp:wrapTight>
              <wp:docPr id="45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>
                        <a:outerShdw blurRad="6350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/>
                      </a:scene3d>
                      <a:sp3d contourW="12700">
                        <a:bevelT w="25400" h="19050"/>
                        <a:contourClr>
                          <a:schemeClr val="bg1"/>
                        </a:contourClr>
                      </a:sp3d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3" o:spid="_x0000_s1026" style="position:absolute;margin-left:36pt;margin-top:36pt;width:10in;height:540pt;z-index:25165828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" fillcolor="white [3212]" stroked="f">
              <v:shadow on="t" opacity="26214f" origin="-.5,-.5" offset="0,0"/>
              <v:path arrowok="t"/>
              <o:lock v:ext="edit" aspectratio="t"/>
              <w10:wrap type="tight" anchorx="page" anchory="page"/>
            </v:rect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83" behindDoc="0" locked="0" layoutInCell="1" allowOverlap="1" wp14:anchorId="55859CAA" wp14:editId="01D7FAF5">
              <wp:simplePos x="0" y="0"/>
              <wp:positionH relativeFrom="page">
                <wp:posOffset>640080</wp:posOffset>
              </wp:positionH>
              <wp:positionV relativeFrom="page">
                <wp:posOffset>640080</wp:posOffset>
              </wp:positionV>
              <wp:extent cx="8778240" cy="6492240"/>
              <wp:effectExtent l="5080" t="5080" r="17780" b="17780"/>
              <wp:wrapNone/>
              <wp:docPr id="14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778240" cy="649224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22" o:spid="_x0000_s1026" style="position:absolute;margin-left:50.4pt;margin-top:50.4pt;width:691.2pt;height:511.2pt;z-index:25165828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" filled="f" fillcolor="#4b5a60 [3215]" strokecolor="#b0bbc0 [1940]" strokeweight="1pt">
              <v:shadow opacity="22938f" mv:blur="38100f" offset="0,2pt"/>
              <v:textbox inset=",7.2pt,,7.2pt"/>
              <w10:wrap anchorx="page" anchory="page"/>
            </v:rect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69" behindDoc="0" locked="0" layoutInCell="1" allowOverlap="1" wp14:anchorId="55C32A45" wp14:editId="3B398BC9">
              <wp:simplePos x="0" y="0"/>
              <wp:positionH relativeFrom="page">
                <wp:posOffset>7223760</wp:posOffset>
              </wp:positionH>
              <wp:positionV relativeFrom="page">
                <wp:posOffset>640080</wp:posOffset>
              </wp:positionV>
              <wp:extent cx="0" cy="6492240"/>
              <wp:effectExtent l="10160" t="17780" r="27940" b="30480"/>
              <wp:wrapNone/>
              <wp:docPr id="13" name="Lin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49224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id="Line 28" o:spid="_x0000_s1026" style="position:absolute;z-index:25165826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8.8pt,50.4pt" to="568.8pt,561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" strokecolor="#b0bbc0 [1940]" strokeweight="1pt">
              <v:shadow opacity="22938f" mv:blur="38100f" offset="0,2pt"/>
              <w10:wrap anchorx="page" anchory="page"/>
            </v:lin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82" behindDoc="0" locked="0" layoutInCell="1" allowOverlap="1" wp14:anchorId="29B46C06" wp14:editId="09A0D908">
              <wp:simplePos x="0" y="0"/>
              <wp:positionH relativeFrom="page">
                <wp:posOffset>7223760</wp:posOffset>
              </wp:positionH>
              <wp:positionV relativeFrom="page">
                <wp:posOffset>640080</wp:posOffset>
              </wp:positionV>
              <wp:extent cx="2194560" cy="6492240"/>
              <wp:effectExtent l="0" t="5080" r="5080" b="5080"/>
              <wp:wrapTight wrapText="bothSides">
                <wp:wrapPolygon edited="0">
                  <wp:start x="-94" y="0"/>
                  <wp:lineTo x="-94" y="21537"/>
                  <wp:lineTo x="21600" y="21537"/>
                  <wp:lineTo x="21600" y="0"/>
                  <wp:lineTo x="-94" y="0"/>
                </wp:wrapPolygon>
              </wp:wrapTight>
              <wp:docPr id="11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94560" cy="6492240"/>
                      </a:xfrm>
                      <a:prstGeom prst="rect">
                        <a:avLst/>
                      </a:prstGeom>
                      <a:solidFill>
                        <a:schemeClr val="bg2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31" o:spid="_x0000_s1026" style="position:absolute;margin-left:568.8pt;margin-top:50.4pt;width:172.8pt;height:511.2pt;z-index:2516582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" fillcolor="#d1d0c8 [3214]" stroked="f" strokecolor="#4a7ebb" strokeweight="1.5pt">
              <v:shadow opacity="22938f" mv:blur="38100f" offset="0,2pt"/>
              <v:textbox inset=",7.2pt,,7.2pt"/>
              <w10:wrap type="tight" anchorx="page" anchory="page"/>
            </v:rect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23" behindDoc="0" locked="0" layoutInCell="1" allowOverlap="1" wp14:anchorId="7AB2B9E1" wp14:editId="3591F2DC">
              <wp:simplePos x="5486400" y="8229600"/>
              <wp:positionH relativeFrom="page">
                <wp:posOffset>274320</wp:posOffset>
              </wp:positionH>
              <wp:positionV relativeFrom="page">
                <wp:posOffset>274320</wp:posOffset>
              </wp:positionV>
              <wp:extent cx="9509760" cy="7223760"/>
              <wp:effectExtent l="0" t="0" r="15240" b="15240"/>
              <wp:wrapNone/>
              <wp:docPr id="10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509760" cy="722376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20" o:spid="_x0000_s1026" style="position:absolute;margin-left:21.6pt;margin-top:21.6pt;width:748.8pt;height:568.8pt;z-index:2516582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" fillcolor="#7c8f97 [3204]" stroked="f" strokecolor="#4a7ebb" strokeweight="1.5pt">
              <v:shadow opacity="22938f" mv:blur="38100f" offset="0,2pt"/>
              <v:textbox inset=",7.2pt,,7.2p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B14AB" w14:textId="77777777" w:rsidR="005A5790" w:rsidRDefault="005A5790">
    <w:pPr>
      <w:pStyle w:val="Header"/>
    </w:pPr>
    <w:r w:rsidRPr="00DF5512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77" behindDoc="0" locked="0" layoutInCell="1" allowOverlap="1" wp14:anchorId="3B1EC128" wp14:editId="25E4F034">
              <wp:simplePos x="5486400" y="8229600"/>
              <wp:positionH relativeFrom="page">
                <wp:posOffset>7169150</wp:posOffset>
              </wp:positionH>
              <wp:positionV relativeFrom="page">
                <wp:posOffset>457200</wp:posOffset>
              </wp:positionV>
              <wp:extent cx="2432050" cy="6858000"/>
              <wp:effectExtent l="101600" t="101600" r="133350" b="101600"/>
              <wp:wrapTight wrapText="bothSides">
                <wp:wrapPolygon edited="0">
                  <wp:start x="-902" y="-320"/>
                  <wp:lineTo x="-902" y="21840"/>
                  <wp:lineTo x="22333" y="21840"/>
                  <wp:lineTo x="22559" y="1120"/>
                  <wp:lineTo x="22108" y="-80"/>
                  <wp:lineTo x="22108" y="-320"/>
                  <wp:lineTo x="-902" y="-320"/>
                </wp:wrapPolygon>
              </wp:wrapTight>
              <wp:docPr id="44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432050" cy="6858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>
                        <a:outerShdw blurRad="6350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/>
                      </a:scene3d>
                      <a:sp3d contourW="12700">
                        <a:bevelT w="25400" h="19050"/>
                        <a:contourClr>
                          <a:schemeClr val="bg1"/>
                        </a:contourClr>
                      </a:sp3d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3" o:spid="_x0000_s1026" style="position:absolute;margin-left:564.5pt;margin-top:36pt;width:191.5pt;height:540pt;z-index:2516582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" fillcolor="white [3212]" stroked="f">
              <v:shadow on="t" opacity="26214f" origin="-.5,-.5" offset="0,0"/>
              <v:path arrowok="t"/>
              <o:lock v:ext="edit" aspectratio="t"/>
              <w10:wrap type="tight" anchorx="page" anchory="page"/>
            </v:rect>
          </w:pict>
        </mc:Fallback>
      </mc:AlternateContent>
    </w:r>
    <w:r w:rsidRPr="00DF5512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75" behindDoc="0" locked="0" layoutInCell="1" allowOverlap="1" wp14:anchorId="5ADFB81B" wp14:editId="53A6CD02">
              <wp:simplePos x="5486400" y="8229600"/>
              <wp:positionH relativeFrom="page">
                <wp:posOffset>3813175</wp:posOffset>
              </wp:positionH>
              <wp:positionV relativeFrom="page">
                <wp:posOffset>457200</wp:posOffset>
              </wp:positionV>
              <wp:extent cx="2432050" cy="6858000"/>
              <wp:effectExtent l="101600" t="101600" r="133350" b="101600"/>
              <wp:wrapTight wrapText="bothSides">
                <wp:wrapPolygon edited="0">
                  <wp:start x="-902" y="-320"/>
                  <wp:lineTo x="-902" y="21840"/>
                  <wp:lineTo x="22333" y="21840"/>
                  <wp:lineTo x="22559" y="1120"/>
                  <wp:lineTo x="22108" y="-80"/>
                  <wp:lineTo x="22108" y="-320"/>
                  <wp:lineTo x="-902" y="-320"/>
                </wp:wrapPolygon>
              </wp:wrapTight>
              <wp:docPr id="43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432050" cy="6858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>
                        <a:outerShdw blurRad="6350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/>
                      </a:scene3d>
                      <a:sp3d contourW="12700">
                        <a:bevelT w="25400" h="19050"/>
                        <a:contourClr>
                          <a:schemeClr val="bg1"/>
                        </a:contourClr>
                      </a:sp3d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3" o:spid="_x0000_s1026" style="position:absolute;margin-left:300.25pt;margin-top:36pt;width:191.5pt;height:540pt;z-index:25165827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" fillcolor="white [3212]" stroked="f">
              <v:shadow on="t" opacity="26214f" origin="-.5,-.5" offset="0,0"/>
              <v:path arrowok="t"/>
              <o:lock v:ext="edit" aspectratio="t"/>
              <w10:wrap type="tight" anchorx="page" anchory="page"/>
            </v:rect>
          </w:pict>
        </mc:Fallback>
      </mc:AlternateContent>
    </w:r>
    <w:r w:rsidRPr="00DF5512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72" behindDoc="0" locked="0" layoutInCell="1" allowOverlap="1" wp14:anchorId="4113A077" wp14:editId="28FFCDCC">
              <wp:simplePos x="5486400" y="8229600"/>
              <wp:positionH relativeFrom="page">
                <wp:posOffset>457200</wp:posOffset>
              </wp:positionH>
              <wp:positionV relativeFrom="page">
                <wp:posOffset>457200</wp:posOffset>
              </wp:positionV>
              <wp:extent cx="2432050" cy="6858000"/>
              <wp:effectExtent l="101600" t="101600" r="133350" b="101600"/>
              <wp:wrapTight wrapText="bothSides">
                <wp:wrapPolygon edited="0">
                  <wp:start x="-902" y="-320"/>
                  <wp:lineTo x="-902" y="21840"/>
                  <wp:lineTo x="22333" y="21840"/>
                  <wp:lineTo x="22559" y="1120"/>
                  <wp:lineTo x="22108" y="-80"/>
                  <wp:lineTo x="22108" y="-320"/>
                  <wp:lineTo x="-902" y="-320"/>
                </wp:wrapPolygon>
              </wp:wrapTight>
              <wp:docPr id="42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432050" cy="6858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>
                        <a:outerShdw blurRad="6350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/>
                      </a:scene3d>
                      <a:sp3d contourW="12700">
                        <a:bevelT w="25400" h="19050"/>
                        <a:contourClr>
                          <a:schemeClr val="bg1"/>
                        </a:contourClr>
                      </a:sp3d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3" o:spid="_x0000_s1026" style="position:absolute;margin-left:36pt;margin-top:36pt;width:191.5pt;height:540pt;z-index:25165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" fillcolor="white [3212]" stroked="f">
              <v:shadow on="t" opacity="26214f" origin="-.5,-.5" offset="0,0"/>
              <v:path arrowok="t"/>
              <o:lock v:ext="edit" aspectratio="t"/>
              <w10:wrap type="tight" anchorx="page" anchory="page"/>
            </v:rect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53" behindDoc="0" locked="0" layoutInCell="1" allowOverlap="1" wp14:anchorId="7886D968" wp14:editId="684F63DD">
              <wp:simplePos x="0" y="0"/>
              <wp:positionH relativeFrom="page">
                <wp:posOffset>6706870</wp:posOffset>
              </wp:positionH>
              <wp:positionV relativeFrom="page">
                <wp:posOffset>274320</wp:posOffset>
              </wp:positionV>
              <wp:extent cx="0" cy="7223760"/>
              <wp:effectExtent l="13970" t="7620" r="24130" b="20320"/>
              <wp:wrapNone/>
              <wp:docPr id="9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22376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id="Line 15" o:spid="_x0000_s1026" style="position:absolute;z-index:2516582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8.1pt,21.6pt" to="528.1pt,590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" strokecolor="#b0bbc0 [1940]" strokeweight="1pt">
              <v:shadow opacity="22938f" mv:blur="38100f" offset="0,2pt"/>
              <w10:wrap anchorx="page" anchory="page"/>
            </v:lin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52" behindDoc="0" locked="0" layoutInCell="1" allowOverlap="1" wp14:anchorId="48B70381" wp14:editId="300E4D1F">
              <wp:simplePos x="0" y="0"/>
              <wp:positionH relativeFrom="page">
                <wp:posOffset>3350895</wp:posOffset>
              </wp:positionH>
              <wp:positionV relativeFrom="page">
                <wp:posOffset>274320</wp:posOffset>
              </wp:positionV>
              <wp:extent cx="0" cy="7223760"/>
              <wp:effectExtent l="10795" t="7620" r="27305" b="20320"/>
              <wp:wrapNone/>
              <wp:docPr id="8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22376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id="Line 14" o:spid="_x0000_s1026" style="position:absolute;z-index:2516582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63.85pt,21.6pt" to="263.85pt,590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" strokecolor="#b0bbc0 [1940]" strokeweight="1pt">
              <v:shadow opacity="22938f" mv:blur="38100f" offset="0,2pt"/>
              <w10:wrap anchorx="page" anchory="page"/>
            </v:lin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78" behindDoc="0" locked="0" layoutInCell="1" allowOverlap="1" wp14:anchorId="2FB16F43" wp14:editId="45061E61">
              <wp:simplePos x="0" y="0"/>
              <wp:positionH relativeFrom="page">
                <wp:posOffset>7352030</wp:posOffset>
              </wp:positionH>
              <wp:positionV relativeFrom="page">
                <wp:posOffset>640080</wp:posOffset>
              </wp:positionV>
              <wp:extent cx="2066290" cy="6492240"/>
              <wp:effectExtent l="0" t="5080" r="17780" b="17780"/>
              <wp:wrapNone/>
              <wp:docPr id="7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66290" cy="649224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13" o:spid="_x0000_s1026" style="position:absolute;margin-left:578.9pt;margin-top:50.4pt;width:162.7pt;height:511.2pt;z-index:2516582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" filled="f" fillcolor="#4b5a60 [3215]" strokecolor="#b0bbc0 [1940]" strokeweight="1pt">
              <v:shadow opacity="22938f" mv:blur="38100f" offset="0,2pt"/>
              <v:textbox inset=",7.2pt,,7.2pt"/>
              <w10:wrap anchorx="page" anchory="page"/>
            </v:rect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79" behindDoc="0" locked="0" layoutInCell="1" allowOverlap="1" wp14:anchorId="16C83C31" wp14:editId="1AB9EC2F">
              <wp:simplePos x="5486400" y="8229600"/>
              <wp:positionH relativeFrom="page">
                <wp:posOffset>3996055</wp:posOffset>
              </wp:positionH>
              <wp:positionV relativeFrom="page">
                <wp:posOffset>640080</wp:posOffset>
              </wp:positionV>
              <wp:extent cx="2066290" cy="6492240"/>
              <wp:effectExtent l="25400" t="25400" r="16510" b="35560"/>
              <wp:wrapNone/>
              <wp:docPr id="6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66290" cy="649224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12" o:spid="_x0000_s1026" style="position:absolute;margin-left:314.65pt;margin-top:50.4pt;width:162.7pt;height:511.2pt;z-index:2516582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" filled="f" fillcolor="#4b5a60 [3215]" strokecolor="#b0bbc0 [1940]" strokeweight="1pt">
              <v:shadow opacity="22938f" mv:blur="38100f" offset="0,2pt"/>
              <v:textbox inset=",7.2pt,,7.2pt"/>
              <w10:wrap anchorx="page" anchory="page"/>
            </v:rect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73" behindDoc="0" locked="0" layoutInCell="1" allowOverlap="1" wp14:anchorId="69A68C61" wp14:editId="3564661E">
              <wp:simplePos x="0" y="0"/>
              <wp:positionH relativeFrom="page">
                <wp:posOffset>640080</wp:posOffset>
              </wp:positionH>
              <wp:positionV relativeFrom="page">
                <wp:posOffset>640080</wp:posOffset>
              </wp:positionV>
              <wp:extent cx="2066290" cy="6492240"/>
              <wp:effectExtent l="5080" t="5080" r="11430" b="17780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66290" cy="649224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11" o:spid="_x0000_s1026" style="position:absolute;margin-left:50.4pt;margin-top:50.4pt;width:162.7pt;height:511.2pt;z-index:2516582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" filled="f" fillcolor="#4b5a60 [3215]" strokecolor="#b0bbc0 [1940]" strokeweight="1pt">
              <v:shadow opacity="22938f" mv:blur="38100f" offset="0,2pt"/>
              <v:textbox inset=",7.2pt,,7.2pt"/>
              <w10:wrap anchorx="page" anchory="page"/>
            </v:rect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67AE508E" wp14:editId="2555589D">
              <wp:simplePos x="5486400" y="8229600"/>
              <wp:positionH relativeFrom="page">
                <wp:posOffset>6986270</wp:posOffset>
              </wp:positionH>
              <wp:positionV relativeFrom="page">
                <wp:posOffset>274320</wp:posOffset>
              </wp:positionV>
              <wp:extent cx="2797810" cy="7223760"/>
              <wp:effectExtent l="0" t="0" r="21590" b="1524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97810" cy="722376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3" o:spid="_x0000_s1026" style="position:absolute;margin-left:550.1pt;margin-top:21.6pt;width:220.3pt;height:568.8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" fillcolor="#7c8f97 [3204]" stroked="f" strokecolor="#4a7ebb" strokeweight="1.5pt">
              <v:shadow opacity="22938f" mv:blur="38100f" offset="0,2pt"/>
              <v:textbox inset=",7.2pt,,7.2pt"/>
              <w10:wrap anchorx="page" anchory="page"/>
            </v:rect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63550A2" wp14:editId="56632946">
              <wp:simplePos x="5486400" y="8229600"/>
              <wp:positionH relativeFrom="page">
                <wp:posOffset>3630295</wp:posOffset>
              </wp:positionH>
              <wp:positionV relativeFrom="page">
                <wp:posOffset>274320</wp:posOffset>
              </wp:positionV>
              <wp:extent cx="2797810" cy="7223760"/>
              <wp:effectExtent l="0" t="0" r="21590" b="1524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97810" cy="722376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2" o:spid="_x0000_s1026" style="position:absolute;margin-left:285.85pt;margin-top:21.6pt;width:220.3pt;height:568.8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" fillcolor="#7c8f97 [3204]" stroked="f" strokecolor="#4a7ebb" strokeweight="1.5pt">
              <v:shadow opacity="22938f" mv:blur="38100f" offset="0,2pt"/>
              <v:textbox inset=",7.2pt,,7.2pt"/>
              <w10:wrap anchorx="page" anchory="page"/>
            </v:rect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53334C7" wp14:editId="087C81AD">
              <wp:simplePos x="5486400" y="8229600"/>
              <wp:positionH relativeFrom="page">
                <wp:posOffset>274320</wp:posOffset>
              </wp:positionH>
              <wp:positionV relativeFrom="page">
                <wp:posOffset>274320</wp:posOffset>
              </wp:positionV>
              <wp:extent cx="2797810" cy="7223760"/>
              <wp:effectExtent l="0" t="0" r="21590" b="1524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97810" cy="722376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1" o:spid="_x0000_s1026" style="position:absolute;margin-left:21.6pt;margin-top:21.6pt;width:220.3pt;height:568.8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" fillcolor="#7c8f97 [3204]" stroked="f" strokecolor="#4a7ebb" strokeweight="1.5pt">
              <v:shadow opacity="22938f" mv:blur="38100f" offset="0,2pt"/>
              <v:textbox inset=",7.2pt,,7.2p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1155F"/>
    <w:multiLevelType w:val="hybridMultilevel"/>
    <w:tmpl w:val="35AC961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24606"/>
    <w:multiLevelType w:val="hybridMultilevel"/>
    <w:tmpl w:val="294459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bordersDoNotSurroundHeader/>
  <w:bordersDoNotSurroundFooter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penInPublishingView" w:val="0"/>
  </w:docVars>
  <w:rsids>
    <w:rsidRoot w:val="007071AC"/>
    <w:rsid w:val="00065DE3"/>
    <w:rsid w:val="000B6EBA"/>
    <w:rsid w:val="0012781F"/>
    <w:rsid w:val="001411AE"/>
    <w:rsid w:val="00193387"/>
    <w:rsid w:val="001D2FAE"/>
    <w:rsid w:val="00214F4B"/>
    <w:rsid w:val="002813F6"/>
    <w:rsid w:val="00316FCC"/>
    <w:rsid w:val="003A7BD4"/>
    <w:rsid w:val="003D0C00"/>
    <w:rsid w:val="004A3EA1"/>
    <w:rsid w:val="004A40B5"/>
    <w:rsid w:val="004B5459"/>
    <w:rsid w:val="005048B3"/>
    <w:rsid w:val="005844C5"/>
    <w:rsid w:val="005A5790"/>
    <w:rsid w:val="005B2DC7"/>
    <w:rsid w:val="005B50C3"/>
    <w:rsid w:val="005C153E"/>
    <w:rsid w:val="005D7F38"/>
    <w:rsid w:val="006403A7"/>
    <w:rsid w:val="0064393B"/>
    <w:rsid w:val="006474AE"/>
    <w:rsid w:val="006550F3"/>
    <w:rsid w:val="007071AC"/>
    <w:rsid w:val="00762E8D"/>
    <w:rsid w:val="007706E9"/>
    <w:rsid w:val="007D3BA8"/>
    <w:rsid w:val="0080696A"/>
    <w:rsid w:val="00823872"/>
    <w:rsid w:val="00880CAA"/>
    <w:rsid w:val="00883F30"/>
    <w:rsid w:val="009D017C"/>
    <w:rsid w:val="009E7290"/>
    <w:rsid w:val="00A07B21"/>
    <w:rsid w:val="00A85D94"/>
    <w:rsid w:val="00AF105D"/>
    <w:rsid w:val="00B64661"/>
    <w:rsid w:val="00BB171A"/>
    <w:rsid w:val="00BD6306"/>
    <w:rsid w:val="00C27D78"/>
    <w:rsid w:val="00D168C4"/>
    <w:rsid w:val="00D35280"/>
    <w:rsid w:val="00D75B47"/>
    <w:rsid w:val="00DC118D"/>
    <w:rsid w:val="00DC1774"/>
    <w:rsid w:val="00DF5512"/>
    <w:rsid w:val="00E33F74"/>
    <w:rsid w:val="00E6601D"/>
    <w:rsid w:val="00EA1601"/>
    <w:rsid w:val="00ED72E0"/>
    <w:rsid w:val="00EF70C2"/>
    <w:rsid w:val="00F1406F"/>
    <w:rsid w:val="00F31341"/>
    <w:rsid w:val="00F659F9"/>
    <w:rsid w:val="00FD087D"/>
    <w:rsid w:val="00FD4732"/>
    <w:rsid w:val="00FF42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E5E210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1" w:uiPriority="9" w:qFormat="1"/>
    <w:lsdException w:name="heading 3" w:qFormat="1"/>
    <w:lsdException w:name="heading 4" w:uiPriority="9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A51C5"/>
  </w:style>
  <w:style w:type="paragraph" w:styleId="Heading1">
    <w:name w:val="heading 1"/>
    <w:basedOn w:val="Normal"/>
    <w:link w:val="Heading1Char"/>
    <w:uiPriority w:val="9"/>
    <w:qFormat/>
    <w:rsid w:val="005155DC"/>
    <w:pPr>
      <w:spacing w:after="0"/>
      <w:jc w:val="center"/>
      <w:outlineLvl w:val="0"/>
    </w:pPr>
    <w:rPr>
      <w:rFonts w:asciiTheme="majorHAnsi" w:eastAsiaTheme="majorEastAsia" w:hAnsiTheme="majorHAnsi" w:cstheme="majorBidi"/>
      <w:bCs/>
      <w:color w:val="FFFFFF" w:themeColor="background1"/>
      <w:sz w:val="5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5155DC"/>
    <w:pPr>
      <w:spacing w:after="0"/>
      <w:jc w:val="center"/>
      <w:outlineLvl w:val="1"/>
    </w:pPr>
    <w:rPr>
      <w:rFonts w:asciiTheme="majorHAnsi" w:eastAsiaTheme="majorEastAsia" w:hAnsiTheme="majorHAnsi" w:cstheme="majorBidi"/>
      <w:bCs/>
      <w:color w:val="FFFFFF" w:themeColor="background1"/>
      <w:sz w:val="36"/>
      <w:szCs w:val="26"/>
    </w:rPr>
  </w:style>
  <w:style w:type="paragraph" w:styleId="Heading3">
    <w:name w:val="heading 3"/>
    <w:basedOn w:val="Normal"/>
    <w:link w:val="Heading3Char"/>
    <w:unhideWhenUsed/>
    <w:qFormat/>
    <w:rsid w:val="00130E04"/>
    <w:pPr>
      <w:spacing w:after="0"/>
      <w:jc w:val="center"/>
      <w:outlineLvl w:val="2"/>
    </w:pPr>
    <w:rPr>
      <w:rFonts w:asciiTheme="majorHAnsi" w:eastAsiaTheme="majorEastAsia" w:hAnsiTheme="majorHAnsi" w:cstheme="majorBidi"/>
      <w:bCs/>
      <w:color w:val="5B6B72" w:themeColor="accent1" w:themeShade="BF"/>
      <w:sz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542073"/>
    <w:pPr>
      <w:spacing w:after="0"/>
      <w:jc w:val="center"/>
      <w:outlineLvl w:val="3"/>
    </w:pPr>
    <w:rPr>
      <w:rFonts w:asciiTheme="majorHAnsi" w:eastAsiaTheme="majorEastAsia" w:hAnsiTheme="majorHAnsi" w:cstheme="majorBidi"/>
      <w:bCs/>
      <w:iCs/>
      <w:color w:val="9C5238" w:themeColor="accent2"/>
      <w:sz w:val="28"/>
    </w:rPr>
  </w:style>
  <w:style w:type="paragraph" w:styleId="Heading5">
    <w:name w:val="heading 5"/>
    <w:basedOn w:val="Normal"/>
    <w:link w:val="Heading5Char"/>
    <w:uiPriority w:val="9"/>
    <w:unhideWhenUsed/>
    <w:qFormat/>
    <w:rsid w:val="00542073"/>
    <w:pPr>
      <w:spacing w:after="0"/>
      <w:outlineLvl w:val="4"/>
    </w:pPr>
    <w:rPr>
      <w:rFonts w:asciiTheme="majorHAnsi" w:eastAsiaTheme="majorEastAsia" w:hAnsiTheme="majorHAnsi" w:cstheme="majorBidi"/>
      <w:color w:val="9C5238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C2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D4C23"/>
  </w:style>
  <w:style w:type="paragraph" w:styleId="Footer">
    <w:name w:val="footer"/>
    <w:basedOn w:val="Normal"/>
    <w:link w:val="FooterChar"/>
    <w:uiPriority w:val="99"/>
    <w:unhideWhenUsed/>
    <w:rsid w:val="009D4C2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D4C23"/>
  </w:style>
  <w:style w:type="character" w:customStyle="1" w:styleId="Heading1Char">
    <w:name w:val="Heading 1 Char"/>
    <w:basedOn w:val="DefaultParagraphFont"/>
    <w:link w:val="Heading1"/>
    <w:uiPriority w:val="9"/>
    <w:rsid w:val="005155DC"/>
    <w:rPr>
      <w:rFonts w:asciiTheme="majorHAnsi" w:eastAsiaTheme="majorEastAsia" w:hAnsiTheme="majorHAnsi" w:cstheme="majorBidi"/>
      <w:bCs/>
      <w:color w:val="FFFFFF" w:themeColor="background1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155DC"/>
    <w:rPr>
      <w:rFonts w:asciiTheme="majorHAnsi" w:eastAsiaTheme="majorEastAsia" w:hAnsiTheme="majorHAnsi" w:cstheme="majorBidi"/>
      <w:bCs/>
      <w:color w:val="FFFFFF" w:themeColor="background1"/>
      <w:sz w:val="36"/>
      <w:szCs w:val="26"/>
    </w:rPr>
  </w:style>
  <w:style w:type="character" w:customStyle="1" w:styleId="Heading3Char">
    <w:name w:val="Heading 3 Char"/>
    <w:basedOn w:val="DefaultParagraphFont"/>
    <w:link w:val="Heading3"/>
    <w:rsid w:val="00130E04"/>
    <w:rPr>
      <w:rFonts w:asciiTheme="majorHAnsi" w:eastAsiaTheme="majorEastAsia" w:hAnsiTheme="majorHAnsi" w:cstheme="majorBidi"/>
      <w:bCs/>
      <w:color w:val="5B6B72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42073"/>
    <w:rPr>
      <w:rFonts w:asciiTheme="majorHAnsi" w:eastAsiaTheme="majorEastAsia" w:hAnsiTheme="majorHAnsi" w:cstheme="majorBidi"/>
      <w:bCs/>
      <w:iCs/>
      <w:color w:val="9C5238" w:themeColor="accent2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42073"/>
    <w:rPr>
      <w:rFonts w:asciiTheme="majorHAnsi" w:eastAsiaTheme="majorEastAsia" w:hAnsiTheme="majorHAnsi" w:cstheme="majorBidi"/>
      <w:color w:val="9C5238" w:themeColor="accent2"/>
    </w:rPr>
  </w:style>
  <w:style w:type="paragraph" w:styleId="BodyText">
    <w:name w:val="Body Text"/>
    <w:basedOn w:val="Normal"/>
    <w:link w:val="BodyTextChar"/>
    <w:uiPriority w:val="99"/>
    <w:unhideWhenUsed/>
    <w:rsid w:val="00542073"/>
    <w:pPr>
      <w:spacing w:after="60" w:line="252" w:lineRule="auto"/>
      <w:ind w:firstLine="360"/>
    </w:pPr>
    <w:rPr>
      <w:color w:val="252D30" w:themeColor="text2" w:themeShade="8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542073"/>
    <w:rPr>
      <w:color w:val="252D30" w:themeColor="text2" w:themeShade="80"/>
      <w:sz w:val="22"/>
    </w:rPr>
  </w:style>
  <w:style w:type="paragraph" w:styleId="BodyText2">
    <w:name w:val="Body Text 2"/>
    <w:basedOn w:val="Normal"/>
    <w:link w:val="BodyText2Char"/>
    <w:uiPriority w:val="99"/>
    <w:unhideWhenUsed/>
    <w:rsid w:val="00542073"/>
    <w:pPr>
      <w:spacing w:after="60" w:line="252" w:lineRule="auto"/>
      <w:jc w:val="center"/>
    </w:pPr>
    <w:rPr>
      <w:color w:val="252D30" w:themeColor="text2" w:themeShade="80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542073"/>
    <w:rPr>
      <w:color w:val="252D30" w:themeColor="text2" w:themeShade="80"/>
      <w:sz w:val="22"/>
    </w:rPr>
  </w:style>
  <w:style w:type="paragraph" w:styleId="BodyText3">
    <w:name w:val="Body Text 3"/>
    <w:basedOn w:val="Normal"/>
    <w:link w:val="BodyText3Char"/>
    <w:uiPriority w:val="99"/>
    <w:unhideWhenUsed/>
    <w:rsid w:val="00542073"/>
    <w:pPr>
      <w:spacing w:line="252" w:lineRule="auto"/>
    </w:pPr>
    <w:rPr>
      <w:color w:val="252D30" w:themeColor="text2" w:themeShade="80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42073"/>
    <w:rPr>
      <w:color w:val="252D30" w:themeColor="text2" w:themeShade="80"/>
      <w:sz w:val="20"/>
      <w:szCs w:val="16"/>
    </w:rPr>
  </w:style>
  <w:style w:type="paragraph" w:styleId="Title">
    <w:name w:val="Title"/>
    <w:basedOn w:val="Normal"/>
    <w:link w:val="TitleChar"/>
    <w:uiPriority w:val="10"/>
    <w:qFormat/>
    <w:rsid w:val="005155DC"/>
    <w:pPr>
      <w:spacing w:after="0"/>
      <w:jc w:val="center"/>
    </w:pPr>
    <w:rPr>
      <w:rFonts w:asciiTheme="majorHAnsi" w:eastAsiaTheme="majorEastAsia" w:hAnsiTheme="majorHAnsi" w:cstheme="majorBidi"/>
      <w:color w:val="FFFFFF" w:themeColor="background1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155DC"/>
    <w:rPr>
      <w:rFonts w:asciiTheme="majorHAnsi" w:eastAsiaTheme="majorEastAsia" w:hAnsiTheme="majorHAnsi" w:cstheme="majorBidi"/>
      <w:color w:val="FFFFFF" w:themeColor="background1"/>
      <w:sz w:val="72"/>
      <w:szCs w:val="52"/>
    </w:rPr>
  </w:style>
  <w:style w:type="paragraph" w:styleId="Subtitle">
    <w:name w:val="Subtitle"/>
    <w:basedOn w:val="Normal"/>
    <w:link w:val="SubtitleChar"/>
    <w:uiPriority w:val="11"/>
    <w:qFormat/>
    <w:rsid w:val="00542073"/>
    <w:pPr>
      <w:numPr>
        <w:ilvl w:val="1"/>
      </w:numPr>
      <w:spacing w:after="0"/>
      <w:jc w:val="center"/>
    </w:pPr>
    <w:rPr>
      <w:rFonts w:asciiTheme="majorHAnsi" w:eastAsiaTheme="majorEastAsia" w:hAnsiTheme="majorHAnsi" w:cstheme="majorBidi"/>
      <w:iCs/>
      <w:color w:val="9C5238" w:themeColor="accent2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542073"/>
    <w:rPr>
      <w:rFonts w:asciiTheme="majorHAnsi" w:eastAsiaTheme="majorEastAsia" w:hAnsiTheme="majorHAnsi" w:cstheme="majorBidi"/>
      <w:iCs/>
      <w:color w:val="9C5238" w:themeColor="accent2"/>
      <w:sz w:val="36"/>
    </w:rPr>
  </w:style>
  <w:style w:type="paragraph" w:customStyle="1" w:styleId="Symbol">
    <w:name w:val="Symbol"/>
    <w:basedOn w:val="Normal"/>
    <w:link w:val="SymbolChar"/>
    <w:qFormat/>
    <w:rsid w:val="00130E04"/>
    <w:pPr>
      <w:spacing w:after="0" w:line="480" w:lineRule="exact"/>
      <w:jc w:val="center"/>
    </w:pPr>
    <w:rPr>
      <w:color w:val="B2BEC3" w:themeColor="text2" w:themeTint="66"/>
      <w:sz w:val="44"/>
    </w:rPr>
  </w:style>
  <w:style w:type="character" w:customStyle="1" w:styleId="SymbolChar">
    <w:name w:val="Symbol Char"/>
    <w:basedOn w:val="DefaultParagraphFont"/>
    <w:link w:val="Symbol"/>
    <w:rsid w:val="00130E04"/>
    <w:rPr>
      <w:color w:val="B2BEC3" w:themeColor="text2" w:themeTint="66"/>
      <w:sz w:val="44"/>
    </w:rPr>
  </w:style>
  <w:style w:type="paragraph" w:customStyle="1" w:styleId="ContactDetails">
    <w:name w:val="Contact Details"/>
    <w:basedOn w:val="Normal"/>
    <w:link w:val="ContactDetailsChar"/>
    <w:qFormat/>
    <w:rsid w:val="00130E04"/>
    <w:pPr>
      <w:spacing w:after="180"/>
      <w:jc w:val="center"/>
    </w:pPr>
    <w:rPr>
      <w:color w:val="4B5A60" w:themeColor="text2"/>
      <w:sz w:val="18"/>
    </w:rPr>
  </w:style>
  <w:style w:type="character" w:customStyle="1" w:styleId="ContactDetailsChar">
    <w:name w:val="Contact Details Char"/>
    <w:basedOn w:val="DefaultParagraphFont"/>
    <w:link w:val="ContactDetails"/>
    <w:rsid w:val="00130E04"/>
    <w:rPr>
      <w:color w:val="4B5A60" w:themeColor="text2"/>
      <w:sz w:val="18"/>
    </w:rPr>
  </w:style>
  <w:style w:type="paragraph" w:customStyle="1" w:styleId="Organization">
    <w:name w:val="Organization"/>
    <w:basedOn w:val="Normal"/>
    <w:link w:val="OrganizationChar"/>
    <w:qFormat/>
    <w:rsid w:val="00130E04"/>
    <w:pPr>
      <w:spacing w:after="0"/>
      <w:jc w:val="center"/>
    </w:pPr>
    <w:rPr>
      <w:b/>
      <w:color w:val="4B5A60" w:themeColor="text2"/>
      <w:sz w:val="20"/>
    </w:rPr>
  </w:style>
  <w:style w:type="character" w:customStyle="1" w:styleId="OrganizationChar">
    <w:name w:val="Organization Char"/>
    <w:basedOn w:val="DefaultParagraphFont"/>
    <w:link w:val="Organization"/>
    <w:rsid w:val="00130E04"/>
    <w:rPr>
      <w:b/>
      <w:color w:val="4B5A60" w:themeColor="text2"/>
      <w:sz w:val="20"/>
    </w:rPr>
  </w:style>
  <w:style w:type="paragraph" w:styleId="NormalWeb">
    <w:name w:val="Normal (Web)"/>
    <w:basedOn w:val="Normal"/>
    <w:rsid w:val="005844C5"/>
    <w:pPr>
      <w:spacing w:before="100" w:beforeAutospacing="1" w:after="100" w:afterAutospacing="1"/>
    </w:pPr>
    <w:rPr>
      <w:rFonts w:ascii="Times New Roman" w:eastAsia="Calibri" w:hAnsi="Times New Roman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Templates:Publishing%20Layout%20View:Brochures:Capital%20Brochure.dotx" TargetMode="External"/></Relationships>
</file>

<file path=word/theme/theme1.xml><?xml version="1.0" encoding="utf-8"?>
<a:theme xmlns:a="http://schemas.openxmlformats.org/drawingml/2006/main" name="Capital">
  <a:themeElements>
    <a:clrScheme name="Capital">
      <a:dk1>
        <a:sysClr val="windowText" lastClr="000000"/>
      </a:dk1>
      <a:lt1>
        <a:sysClr val="window" lastClr="FFFFFF"/>
      </a:lt1>
      <a:dk2>
        <a:srgbClr val="4B5A60"/>
      </a:dk2>
      <a:lt2>
        <a:srgbClr val="D1D0C8"/>
      </a:lt2>
      <a:accent1>
        <a:srgbClr val="7C8F97"/>
      </a:accent1>
      <a:accent2>
        <a:srgbClr val="9C5238"/>
      </a:accent2>
      <a:accent3>
        <a:srgbClr val="504539"/>
      </a:accent3>
      <a:accent4>
        <a:srgbClr val="C1AD79"/>
      </a:accent4>
      <a:accent5>
        <a:srgbClr val="667559"/>
      </a:accent5>
      <a:accent6>
        <a:srgbClr val="BAD6AD"/>
      </a:accent6>
      <a:hlink>
        <a:srgbClr val="524A82"/>
      </a:hlink>
      <a:folHlink>
        <a:srgbClr val="8F9954"/>
      </a:folHlink>
    </a:clrScheme>
    <a:fontScheme name="Capital">
      <a:majorFont>
        <a:latin typeface="Calisto MT"/>
        <a:ea typeface=""/>
        <a:cs typeface=""/>
        <a:font script="Jpan" typeface="ＭＳ 明朝"/>
      </a:majorFont>
      <a:minorFont>
        <a:latin typeface="Calisto MT"/>
        <a:ea typeface=""/>
        <a:cs typeface=""/>
        <a:font script="Jpan" typeface="ＭＳ 明朝"/>
      </a:minorFont>
    </a:fontScheme>
    <a:fmtScheme name="Capital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Macintosh%20HD:Applications:Microsoft%20Office%202011:Office:Media:Templates:Publishing%20Layout%20View:Brochures:Capital%20Brochure.dotx</Template>
  <TotalTime>25</TotalTime>
  <Pages>2</Pages>
  <Words>4</Words>
  <Characters>14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Christon</dc:creator>
  <cp:keywords/>
  <dc:description/>
  <cp:lastModifiedBy>Microsoft Office User</cp:lastModifiedBy>
  <cp:revision>11</cp:revision>
  <cp:lastPrinted>2016-03-04T15:19:00Z</cp:lastPrinted>
  <dcterms:created xsi:type="dcterms:W3CDTF">2016-03-03T21:05:00Z</dcterms:created>
  <dcterms:modified xsi:type="dcterms:W3CDTF">2018-10-09T23:29:00Z</dcterms:modified>
  <cp:category/>
</cp:coreProperties>
</file>