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220" w:rsidRPr="0093413D" w:rsidRDefault="00EF27C0" w:rsidP="00406220">
      <w:pPr>
        <w:rPr>
          <w:sz w:val="22"/>
          <w:szCs w:val="22"/>
        </w:rPr>
      </w:pPr>
      <w:r w:rsidRPr="0093413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-14250</wp:posOffset>
                </wp:positionH>
                <wp:positionV relativeFrom="paragraph">
                  <wp:posOffset>-1365661</wp:posOffset>
                </wp:positionV>
                <wp:extent cx="5951855" cy="868754"/>
                <wp:effectExtent l="0" t="0" r="0" b="76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855" cy="868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6D8A" w:rsidRPr="00F37840" w:rsidRDefault="00A96D8A" w:rsidP="00A96D8A">
                            <w:pPr>
                              <w:jc w:val="center"/>
                            </w:pPr>
                            <w:smartTag w:uri="urn:schemas-microsoft-com:office:smarttags" w:element="Street">
                              <w:smartTag w:uri="urn:schemas-microsoft-com:office:smarttags" w:element="address">
                                <w:r w:rsidRPr="00F37840">
                                  <w:t>1100 Graham Road</w:t>
                                </w:r>
                              </w:smartTag>
                            </w:smartTag>
                            <w:r w:rsidRPr="00F37840">
                              <w:t xml:space="preserve"> Circle   </w:t>
                            </w:r>
                            <w:r w:rsidR="0009735B" w:rsidRPr="00F37840">
                              <w:rPr>
                                <w:color w:val="1B1464"/>
                              </w:rPr>
                              <w:sym w:font="Symbol" w:char="F0A8"/>
                            </w:r>
                            <w:r w:rsidRPr="00F37840">
                              <w:t xml:space="preserve">  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 w:rsidRPr="00F37840">
                                  <w:t>Stow</w:t>
                                </w:r>
                              </w:smartTag>
                              <w:r w:rsidRPr="00F37840">
                                <w:t xml:space="preserve">, </w:t>
                              </w:r>
                              <w:smartTag w:uri="urn:schemas-microsoft-com:office:smarttags" w:element="State">
                                <w:r w:rsidRPr="00F37840">
                                  <w:t>Ohio</w:t>
                                </w:r>
                              </w:smartTag>
                              <w:r w:rsidRPr="00F37840">
                                <w:t xml:space="preserve">  </w:t>
                              </w:r>
                              <w:smartTag w:uri="urn:schemas-microsoft-com:office:smarttags" w:element="PostalCode">
                                <w:r w:rsidRPr="00F37840">
                                  <w:t>44224-2992</w:t>
                                </w:r>
                              </w:smartTag>
                            </w:smartTag>
                          </w:p>
                          <w:p w:rsidR="00A96D8A" w:rsidRDefault="00A96D8A" w:rsidP="0009735B">
                            <w:pPr>
                              <w:jc w:val="center"/>
                            </w:pPr>
                            <w:r w:rsidRPr="00F37840">
                              <w:t xml:space="preserve">Phone: (330) 923-4891   </w:t>
                            </w:r>
                            <w:r w:rsidR="0009735B" w:rsidRPr="00F37840">
                              <w:rPr>
                                <w:color w:val="1B1464"/>
                              </w:rPr>
                              <w:sym w:font="Symbol" w:char="F0A8"/>
                            </w:r>
                            <w:r w:rsidRPr="00F37840">
                              <w:t xml:space="preserve">   Toll-free: 1</w:t>
                            </w:r>
                            <w:r w:rsidR="0009735B" w:rsidRPr="00F37840">
                              <w:t xml:space="preserve"> (</w:t>
                            </w:r>
                            <w:r w:rsidRPr="00F37840">
                              <w:t>877</w:t>
                            </w:r>
                            <w:r w:rsidR="0009735B" w:rsidRPr="00F37840">
                              <w:t xml:space="preserve">) </w:t>
                            </w:r>
                            <w:r w:rsidRPr="00F37840">
                              <w:t xml:space="preserve">687-0002   </w:t>
                            </w:r>
                            <w:r w:rsidR="0009735B" w:rsidRPr="00F37840">
                              <w:rPr>
                                <w:color w:val="1B1464"/>
                              </w:rPr>
                              <w:sym w:font="Symbol" w:char="F0A8"/>
                            </w:r>
                            <w:r w:rsidRPr="00F37840">
                              <w:t xml:space="preserve">   Fax:  (330) 923-7558</w:t>
                            </w:r>
                          </w:p>
                          <w:p w:rsidR="00F37840" w:rsidRPr="00EF27C0" w:rsidRDefault="00EF27C0" w:rsidP="0009735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F27C0">
                              <w:rPr>
                                <w:sz w:val="28"/>
                                <w:szCs w:val="28"/>
                              </w:rPr>
                              <w:t>www.scph.org</w:t>
                            </w:r>
                          </w:p>
                          <w:p w:rsidR="00F37840" w:rsidRPr="00F37840" w:rsidRDefault="00F37840" w:rsidP="0009735B">
                            <w:pPr>
                              <w:jc w:val="center"/>
                            </w:pPr>
                          </w:p>
                          <w:p w:rsidR="00406220" w:rsidRPr="00F37840" w:rsidRDefault="00406220" w:rsidP="0009735B">
                            <w:pPr>
                              <w:jc w:val="center"/>
                            </w:pPr>
                          </w:p>
                          <w:p w:rsidR="00406220" w:rsidRPr="0009735B" w:rsidRDefault="00406220" w:rsidP="0009735B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A96D8A" w:rsidRPr="0009735B" w:rsidRDefault="00A96D8A" w:rsidP="00A96D8A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09735B">
                              <w:rPr>
                                <w:sz w:val="21"/>
                                <w:szCs w:val="21"/>
                              </w:rPr>
                              <w:t>www.schd.org</w:t>
                            </w:r>
                          </w:p>
                          <w:p w:rsidR="00A96D8A" w:rsidRPr="00EC2BC4" w:rsidRDefault="00A96D8A" w:rsidP="00A96D8A">
                            <w:pPr>
                              <w:jc w:val="center"/>
                              <w:rPr>
                                <w:rFonts w:ascii="Geometr231 BT" w:hAnsi="Geometr231 BT"/>
                              </w:rPr>
                            </w:pPr>
                          </w:p>
                          <w:p w:rsidR="00A96D8A" w:rsidRPr="00EC2BC4" w:rsidRDefault="00A96D8A" w:rsidP="00A96D8A">
                            <w:pPr>
                              <w:rPr>
                                <w:rFonts w:ascii="Geometr231 BT" w:hAnsi="Geometr231 B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.1pt;margin-top:-107.55pt;width:468.65pt;height:6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56etA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" filled="f" stroked="f">
                <v:textbox>
                  <w:txbxContent>
                    <w:p w:rsidR="00A96D8A" w:rsidRPr="00F37840" w:rsidRDefault="00A96D8A" w:rsidP="00A96D8A">
                      <w:pPr>
                        <w:jc w:val="center"/>
                      </w:pPr>
                      <w:smartTag w:uri="urn:schemas-microsoft-com:office:smarttags" w:element="Street">
                        <w:smartTag w:uri="urn:schemas-microsoft-com:office:smarttags" w:element="address">
                          <w:r w:rsidRPr="00F37840">
                            <w:t>1100 Graham Road</w:t>
                          </w:r>
                        </w:smartTag>
                      </w:smartTag>
                      <w:r w:rsidRPr="00F37840">
                        <w:t xml:space="preserve"> Circle   </w:t>
                      </w:r>
                      <w:r w:rsidR="0009735B" w:rsidRPr="00F37840">
                        <w:rPr>
                          <w:color w:val="1B1464"/>
                        </w:rPr>
                        <w:sym w:font="Symbol" w:char="F0A8"/>
                      </w:r>
                      <w:r w:rsidRPr="00F37840">
                        <w:t xml:space="preserve">   </w:t>
                      </w:r>
                      <w:smartTag w:uri="urn:schemas-microsoft-com:office:smarttags" w:element="place">
                        <w:smartTag w:uri="urn:schemas-microsoft-com:office:smarttags" w:element="City">
                          <w:r w:rsidRPr="00F37840">
                            <w:t>Stow</w:t>
                          </w:r>
                        </w:smartTag>
                        <w:r w:rsidRPr="00F37840">
                          <w:t xml:space="preserve">, </w:t>
                        </w:r>
                        <w:smartTag w:uri="urn:schemas-microsoft-com:office:smarttags" w:element="State">
                          <w:r w:rsidRPr="00F37840">
                            <w:t>Ohio</w:t>
                          </w:r>
                        </w:smartTag>
                        <w:r w:rsidRPr="00F37840">
                          <w:t xml:space="preserve">  </w:t>
                        </w:r>
                        <w:smartTag w:uri="urn:schemas-microsoft-com:office:smarttags" w:element="PostalCode">
                          <w:r w:rsidRPr="00F37840">
                            <w:t>44224-2992</w:t>
                          </w:r>
                        </w:smartTag>
                      </w:smartTag>
                    </w:p>
                    <w:p w:rsidR="00A96D8A" w:rsidRDefault="00A96D8A" w:rsidP="0009735B">
                      <w:pPr>
                        <w:jc w:val="center"/>
                      </w:pPr>
                      <w:r w:rsidRPr="00F37840">
                        <w:t xml:space="preserve">Phone: (330) 923-4891   </w:t>
                      </w:r>
                      <w:r w:rsidR="0009735B" w:rsidRPr="00F37840">
                        <w:rPr>
                          <w:color w:val="1B1464"/>
                        </w:rPr>
                        <w:sym w:font="Symbol" w:char="F0A8"/>
                      </w:r>
                      <w:r w:rsidRPr="00F37840">
                        <w:t xml:space="preserve">   Toll-free: 1</w:t>
                      </w:r>
                      <w:r w:rsidR="0009735B" w:rsidRPr="00F37840">
                        <w:t xml:space="preserve"> (</w:t>
                      </w:r>
                      <w:r w:rsidRPr="00F37840">
                        <w:t>877</w:t>
                      </w:r>
                      <w:r w:rsidR="0009735B" w:rsidRPr="00F37840">
                        <w:t xml:space="preserve">) </w:t>
                      </w:r>
                      <w:r w:rsidRPr="00F37840">
                        <w:t xml:space="preserve">687-0002   </w:t>
                      </w:r>
                      <w:r w:rsidR="0009735B" w:rsidRPr="00F37840">
                        <w:rPr>
                          <w:color w:val="1B1464"/>
                        </w:rPr>
                        <w:sym w:font="Symbol" w:char="F0A8"/>
                      </w:r>
                      <w:r w:rsidRPr="00F37840">
                        <w:t xml:space="preserve">   Fax:  (330) 923-7558</w:t>
                      </w:r>
                    </w:p>
                    <w:p w:rsidR="00F37840" w:rsidRPr="00EF27C0" w:rsidRDefault="00EF27C0" w:rsidP="0009735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F27C0">
                        <w:rPr>
                          <w:sz w:val="28"/>
                          <w:szCs w:val="28"/>
                        </w:rPr>
                        <w:t>www.scph.org</w:t>
                      </w:r>
                    </w:p>
                    <w:p w:rsidR="00F37840" w:rsidRPr="00F37840" w:rsidRDefault="00F37840" w:rsidP="0009735B">
                      <w:pPr>
                        <w:jc w:val="center"/>
                      </w:pPr>
                    </w:p>
                    <w:p w:rsidR="00406220" w:rsidRPr="00F37840" w:rsidRDefault="00406220" w:rsidP="0009735B">
                      <w:pPr>
                        <w:jc w:val="center"/>
                      </w:pPr>
                    </w:p>
                    <w:p w:rsidR="00406220" w:rsidRPr="0009735B" w:rsidRDefault="00406220" w:rsidP="0009735B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  <w:p w:rsidR="00A96D8A" w:rsidRPr="0009735B" w:rsidRDefault="00A96D8A" w:rsidP="00A96D8A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09735B">
                        <w:rPr>
                          <w:sz w:val="21"/>
                          <w:szCs w:val="21"/>
                        </w:rPr>
                        <w:t>www.schd.org</w:t>
                      </w:r>
                    </w:p>
                    <w:p w:rsidR="00A96D8A" w:rsidRPr="00EC2BC4" w:rsidRDefault="00A96D8A" w:rsidP="00A96D8A">
                      <w:pPr>
                        <w:jc w:val="center"/>
                        <w:rPr>
                          <w:rFonts w:ascii="Geometr231 BT" w:hAnsi="Geometr231 BT"/>
                        </w:rPr>
                      </w:pPr>
                    </w:p>
                    <w:p w:rsidR="00A96D8A" w:rsidRPr="00EC2BC4" w:rsidRDefault="00A96D8A" w:rsidP="00A96D8A">
                      <w:pPr>
                        <w:rPr>
                          <w:rFonts w:ascii="Geometr231 BT" w:hAnsi="Geometr231 B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413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223256</wp:posOffset>
                </wp:positionH>
                <wp:positionV relativeFrom="paragraph">
                  <wp:posOffset>-1579418</wp:posOffset>
                </wp:positionV>
                <wp:extent cx="5372100" cy="36813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6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6D8A" w:rsidRPr="00A96D8A" w:rsidRDefault="00A96D8A" w:rsidP="00A96D8A">
                            <w:pPr>
                              <w:jc w:val="center"/>
                              <w:rPr>
                                <w:rFonts w:ascii="Cornerstone" w:hAnsi="Cornerstone"/>
                                <w:sz w:val="40"/>
                                <w:szCs w:val="4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 w:rsidRPr="00A96D8A">
                                  <w:rPr>
                                    <w:rFonts w:ascii="Cornerstone" w:hAnsi="Cornerstone"/>
                                    <w:sz w:val="40"/>
                                    <w:szCs w:val="40"/>
                                  </w:rPr>
                                  <w:t>Summit</w:t>
                                </w:r>
                              </w:smartTag>
                              <w:r w:rsidRPr="00A96D8A">
                                <w:rPr>
                                  <w:rFonts w:ascii="Cornerstone" w:hAnsi="Cornerstone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A96D8A">
                                  <w:rPr>
                                    <w:rFonts w:ascii="Cornerstone" w:hAnsi="Cornerstone"/>
                                    <w:sz w:val="40"/>
                                    <w:szCs w:val="40"/>
                                  </w:rPr>
                                  <w:t>County</w:t>
                                </w:r>
                              </w:smartTag>
                            </w:smartTag>
                            <w:r w:rsidRPr="00A96D8A">
                              <w:rPr>
                                <w:rFonts w:ascii="Cornerstone" w:hAnsi="Cornerstone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9735B">
                              <w:rPr>
                                <w:rFonts w:ascii="Cornerstone" w:hAnsi="Cornerstone"/>
                                <w:sz w:val="40"/>
                                <w:szCs w:val="40"/>
                              </w:rPr>
                              <w:t>Public Health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7.6pt;margin-top:-124.35pt;width:423pt;height:2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UA+uAIAALw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eYCRoBy16ZHuD7uQeEVudodcpOD304Gb2YIYuO6a6v5flV42EXDZUbNitUnJoGK0gu9De9M+u&#10;jjjagqyHD7KCMHRrpAPa16qzpYNiIECHLj2dOmNTKcEYT2ZRGMBRCWeT6TycxC4ETY+3e6XNOyY7&#10;ZBcZVtB5h05399rYbGh6dLHBhCx427rut+LCAI6jBWLDVXt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" filled="f" stroked="f">
                <v:textbox inset=",0">
                  <w:txbxContent>
                    <w:p w:rsidR="00A96D8A" w:rsidRPr="00A96D8A" w:rsidRDefault="00A96D8A" w:rsidP="00A96D8A">
                      <w:pPr>
                        <w:jc w:val="center"/>
                        <w:rPr>
                          <w:rFonts w:ascii="Cornerstone" w:hAnsi="Cornerstone"/>
                          <w:sz w:val="40"/>
                          <w:szCs w:val="4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 w:rsidRPr="00A96D8A">
                            <w:rPr>
                              <w:rFonts w:ascii="Cornerstone" w:hAnsi="Cornerstone"/>
                              <w:sz w:val="40"/>
                              <w:szCs w:val="40"/>
                            </w:rPr>
                            <w:t>Summit</w:t>
                          </w:r>
                        </w:smartTag>
                        <w:r w:rsidRPr="00A96D8A">
                          <w:rPr>
                            <w:rFonts w:ascii="Cornerstone" w:hAnsi="Cornerstone"/>
                            <w:sz w:val="40"/>
                            <w:szCs w:val="40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A96D8A">
                            <w:rPr>
                              <w:rFonts w:ascii="Cornerstone" w:hAnsi="Cornerstone"/>
                              <w:sz w:val="40"/>
                              <w:szCs w:val="40"/>
                            </w:rPr>
                            <w:t>County</w:t>
                          </w:r>
                        </w:smartTag>
                      </w:smartTag>
                      <w:r w:rsidRPr="00A96D8A">
                        <w:rPr>
                          <w:rFonts w:ascii="Cornerstone" w:hAnsi="Cornerstone"/>
                          <w:sz w:val="40"/>
                          <w:szCs w:val="40"/>
                        </w:rPr>
                        <w:t xml:space="preserve"> </w:t>
                      </w:r>
                      <w:r w:rsidR="0009735B">
                        <w:rPr>
                          <w:rFonts w:ascii="Cornerstone" w:hAnsi="Cornerstone"/>
                          <w:sz w:val="40"/>
                          <w:szCs w:val="40"/>
                        </w:rPr>
                        <w:t>Public Health</w:t>
                      </w:r>
                    </w:p>
                  </w:txbxContent>
                </v:textbox>
              </v:shape>
            </w:pict>
          </mc:Fallback>
        </mc:AlternateContent>
      </w:r>
      <w:r w:rsidR="00F37840" w:rsidRPr="0093413D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-967740</wp:posOffset>
            </wp:positionH>
            <wp:positionV relativeFrom="paragraph">
              <wp:posOffset>-1152525</wp:posOffset>
            </wp:positionV>
            <wp:extent cx="1002030" cy="1028700"/>
            <wp:effectExtent l="19050" t="0" r="7620" b="0"/>
            <wp:wrapNone/>
            <wp:docPr id="6" name="Picture 6" descr="NEWscph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scph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A6A61" w:rsidRPr="0093413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-1219200</wp:posOffset>
                </wp:positionH>
                <wp:positionV relativeFrom="paragraph">
                  <wp:posOffset>-685800</wp:posOffset>
                </wp:positionV>
                <wp:extent cx="7010400" cy="0"/>
                <wp:effectExtent l="9525" t="9525" r="19050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1B14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CACED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6pt,-54pt" to="456pt,-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" strokecolor="#1b1464" strokeweight="1.5pt"/>
            </w:pict>
          </mc:Fallback>
        </mc:AlternateContent>
      </w:r>
      <w:r w:rsidR="006A6A61" w:rsidRPr="0093413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-1371600</wp:posOffset>
                </wp:positionV>
                <wp:extent cx="0" cy="9144000"/>
                <wp:effectExtent l="9525" t="9525" r="952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1B146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14496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pt,-108pt" to="-30pt,6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" strokecolor="#1b1464" strokeweight="1.5pt"/>
            </w:pict>
          </mc:Fallback>
        </mc:AlternateContent>
      </w:r>
      <w:r w:rsidR="00C51192">
        <w:rPr>
          <w:sz w:val="22"/>
          <w:szCs w:val="22"/>
        </w:rPr>
        <w:t>February 28</w:t>
      </w:r>
      <w:r w:rsidRPr="0093413D">
        <w:rPr>
          <w:sz w:val="22"/>
          <w:szCs w:val="22"/>
        </w:rPr>
        <w:t>, 2019</w:t>
      </w:r>
    </w:p>
    <w:p w:rsidR="00406220" w:rsidRPr="00CB3E90" w:rsidRDefault="00406220" w:rsidP="00406220"/>
    <w:p w:rsidR="0093413D" w:rsidRDefault="0093413D" w:rsidP="0093413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>Dear Parents/Guardians:</w:t>
      </w:r>
    </w:p>
    <w:p w:rsidR="0093413D" w:rsidRPr="0093413D" w:rsidRDefault="0093413D" w:rsidP="0093413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C1456" w:rsidRDefault="0093413D" w:rsidP="0093413D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 have seen an increase in flu activity during the second half of February</w:t>
      </w:r>
      <w:r w:rsidR="007C1456">
        <w:rPr>
          <w:rFonts w:ascii="Times New Roman" w:hAnsi="Times New Roman" w:cs="Times New Roman"/>
          <w:sz w:val="22"/>
          <w:szCs w:val="22"/>
        </w:rPr>
        <w:t xml:space="preserve"> throughout Summit County</w:t>
      </w:r>
      <w:r>
        <w:rPr>
          <w:rFonts w:ascii="Times New Roman" w:hAnsi="Times New Roman" w:cs="Times New Roman"/>
          <w:sz w:val="22"/>
          <w:szCs w:val="22"/>
        </w:rPr>
        <w:t>, and</w:t>
      </w:r>
      <w:r w:rsidRPr="0093413D">
        <w:rPr>
          <w:rFonts w:ascii="Times New Roman" w:hAnsi="Times New Roman" w:cs="Times New Roman"/>
          <w:sz w:val="22"/>
          <w:szCs w:val="22"/>
        </w:rPr>
        <w:t xml:space="preserve"> w</w:t>
      </w:r>
      <w:r>
        <w:rPr>
          <w:rFonts w:ascii="Times New Roman" w:hAnsi="Times New Roman" w:cs="Times New Roman"/>
          <w:sz w:val="22"/>
          <w:szCs w:val="22"/>
        </w:rPr>
        <w:t xml:space="preserve">e are seeing more Akron Public Schools </w:t>
      </w:r>
      <w:r w:rsidRPr="0093413D">
        <w:rPr>
          <w:rFonts w:ascii="Times New Roman" w:hAnsi="Times New Roman" w:cs="Times New Roman"/>
          <w:sz w:val="22"/>
          <w:szCs w:val="22"/>
        </w:rPr>
        <w:t>students absent from school with flu-like symptoms (f</w:t>
      </w:r>
      <w:r>
        <w:rPr>
          <w:rFonts w:ascii="Times New Roman" w:hAnsi="Times New Roman" w:cs="Times New Roman"/>
          <w:sz w:val="22"/>
          <w:szCs w:val="22"/>
        </w:rPr>
        <w:t xml:space="preserve">ever, cough, sore throat). </w:t>
      </w:r>
      <w:r w:rsidR="007C1456">
        <w:rPr>
          <w:rFonts w:ascii="Times New Roman" w:hAnsi="Times New Roman" w:cs="Times New Roman"/>
          <w:sz w:val="22"/>
          <w:szCs w:val="22"/>
        </w:rPr>
        <w:t xml:space="preserve"> </w:t>
      </w:r>
      <w:r w:rsidRPr="0093413D">
        <w:rPr>
          <w:rFonts w:ascii="Times New Roman" w:hAnsi="Times New Roman" w:cs="Times New Roman"/>
          <w:sz w:val="22"/>
          <w:szCs w:val="22"/>
        </w:rPr>
        <w:t>We are writing this letter to you to share some ways that you can help to prevent flu in your child and family</w:t>
      </w:r>
      <w:r w:rsidR="009C300A">
        <w:rPr>
          <w:rFonts w:ascii="Times New Roman" w:hAnsi="Times New Roman" w:cs="Times New Roman"/>
          <w:sz w:val="22"/>
          <w:szCs w:val="22"/>
        </w:rPr>
        <w:t>, and also in the community</w:t>
      </w:r>
      <w:r w:rsidRPr="0093413D">
        <w:rPr>
          <w:rFonts w:ascii="Times New Roman" w:hAnsi="Times New Roman" w:cs="Times New Roman"/>
          <w:sz w:val="22"/>
          <w:szCs w:val="22"/>
        </w:rPr>
        <w:t>.</w:t>
      </w:r>
    </w:p>
    <w:p w:rsidR="0093413D" w:rsidRPr="0093413D" w:rsidRDefault="0093413D" w:rsidP="0093413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3413D" w:rsidRPr="009C300A" w:rsidRDefault="0093413D" w:rsidP="0093413D">
      <w:pPr>
        <w:pStyle w:val="Default"/>
        <w:rPr>
          <w:rFonts w:ascii="Times New Roman" w:hAnsi="Times New Roman" w:cs="Times New Roman"/>
          <w:u w:val="single"/>
        </w:rPr>
      </w:pPr>
      <w:r w:rsidRPr="009C300A">
        <w:rPr>
          <w:rFonts w:ascii="Times New Roman" w:hAnsi="Times New Roman" w:cs="Times New Roman"/>
          <w:b/>
          <w:bCs/>
          <w:u w:val="single"/>
        </w:rPr>
        <w:t>Recommendations</w:t>
      </w:r>
      <w:r w:rsidR="009C300A" w:rsidRPr="009C300A">
        <w:rPr>
          <w:rFonts w:ascii="Times New Roman" w:hAnsi="Times New Roman" w:cs="Times New Roman"/>
          <w:b/>
          <w:bCs/>
        </w:rPr>
        <w:t xml:space="preserve">:  </w:t>
      </w:r>
      <w:r w:rsidRPr="0093413D">
        <w:rPr>
          <w:rFonts w:ascii="Times New Roman" w:hAnsi="Times New Roman" w:cs="Times New Roman"/>
          <w:b/>
          <w:bCs/>
          <w:sz w:val="22"/>
          <w:szCs w:val="22"/>
        </w:rPr>
        <w:t xml:space="preserve">Follow these simple steps to help keep your child from getting the flu, or passing it on to others: </w:t>
      </w:r>
    </w:p>
    <w:p w:rsidR="007C1456" w:rsidRDefault="007C1456" w:rsidP="0093413D">
      <w:pPr>
        <w:pStyle w:val="Default"/>
        <w:spacing w:after="30"/>
        <w:rPr>
          <w:rFonts w:ascii="Times New Roman" w:hAnsi="Times New Roman" w:cs="Times New Roman"/>
          <w:sz w:val="22"/>
          <w:szCs w:val="22"/>
        </w:rPr>
      </w:pPr>
    </w:p>
    <w:p w:rsidR="0093413D" w:rsidRPr="007C1456" w:rsidRDefault="0093413D" w:rsidP="009C300A">
      <w:pPr>
        <w:pStyle w:val="Default"/>
        <w:numPr>
          <w:ilvl w:val="0"/>
          <w:numId w:val="4"/>
        </w:numPr>
      </w:pPr>
      <w:r w:rsidRPr="0093413D">
        <w:rPr>
          <w:rFonts w:ascii="Times New Roman" w:hAnsi="Times New Roman" w:cs="Times New Roman"/>
          <w:b/>
          <w:bCs/>
          <w:sz w:val="22"/>
          <w:szCs w:val="22"/>
        </w:rPr>
        <w:t>If you or your child gets sick, make sure to see your healthcare provider as soon as possible</w:t>
      </w:r>
      <w:r w:rsidRPr="0093413D">
        <w:rPr>
          <w:rFonts w:ascii="Times New Roman" w:hAnsi="Times New Roman" w:cs="Times New Roman"/>
          <w:sz w:val="22"/>
          <w:szCs w:val="22"/>
        </w:rPr>
        <w:t xml:space="preserve">. Your provider may want to do additional testing or prescribe medication that could help you get better. </w:t>
      </w:r>
      <w:r w:rsidRPr="0093413D">
        <w:rPr>
          <w:rFonts w:ascii="Times New Roman" w:hAnsi="Times New Roman" w:cs="Times New Roman"/>
          <w:b/>
          <w:bCs/>
          <w:sz w:val="22"/>
          <w:szCs w:val="22"/>
        </w:rPr>
        <w:t xml:space="preserve">Make sure to stay home until at least 24 hours after the fever goes away. </w:t>
      </w:r>
      <w:r w:rsidRPr="0093413D">
        <w:rPr>
          <w:rFonts w:ascii="Times New Roman" w:hAnsi="Times New Roman" w:cs="Times New Roman"/>
          <w:sz w:val="22"/>
          <w:szCs w:val="22"/>
        </w:rPr>
        <w:t xml:space="preserve">If taking medicine such as Tylenol to control fever, you must wait until the fever is gone for 24 hours </w:t>
      </w:r>
      <w:r w:rsidRPr="0093413D">
        <w:rPr>
          <w:rFonts w:ascii="Times New Roman" w:hAnsi="Times New Roman" w:cs="Times New Roman"/>
          <w:i/>
          <w:iCs/>
          <w:sz w:val="22"/>
          <w:szCs w:val="22"/>
        </w:rPr>
        <w:t xml:space="preserve">without </w:t>
      </w:r>
      <w:r w:rsidRPr="0093413D">
        <w:rPr>
          <w:rFonts w:ascii="Times New Roman" w:hAnsi="Times New Roman" w:cs="Times New Roman"/>
          <w:sz w:val="22"/>
          <w:szCs w:val="22"/>
        </w:rPr>
        <w:t xml:space="preserve">using medicine before returning to school or work. </w:t>
      </w:r>
      <w:r w:rsidR="007C1456">
        <w:t xml:space="preserve"> </w:t>
      </w:r>
      <w:r w:rsidR="007C1456" w:rsidRPr="007C1456">
        <w:rPr>
          <w:rFonts w:ascii="Times New Roman" w:hAnsi="Times New Roman" w:cs="Times New Roman"/>
          <w:sz w:val="22"/>
          <w:szCs w:val="22"/>
        </w:rPr>
        <w:t>Children with asthma should be sure to take their medications as prescribed and have an asthma control plan with their healthcare provider for use during infections and when asthma worsens.</w:t>
      </w:r>
    </w:p>
    <w:p w:rsidR="007C1456" w:rsidRPr="0093413D" w:rsidRDefault="007C1456" w:rsidP="0093413D">
      <w:pPr>
        <w:pStyle w:val="Default"/>
        <w:spacing w:after="30"/>
        <w:rPr>
          <w:rFonts w:ascii="Times New Roman" w:hAnsi="Times New Roman" w:cs="Times New Roman"/>
          <w:sz w:val="22"/>
          <w:szCs w:val="22"/>
        </w:rPr>
      </w:pPr>
    </w:p>
    <w:p w:rsidR="009C300A" w:rsidRPr="009C300A" w:rsidRDefault="009C300A" w:rsidP="009C300A">
      <w:pPr>
        <w:pStyle w:val="Default"/>
        <w:numPr>
          <w:ilvl w:val="0"/>
          <w:numId w:val="4"/>
        </w:numPr>
        <w:spacing w:after="30"/>
        <w:rPr>
          <w:rFonts w:ascii="Times New Roman" w:hAnsi="Times New Roman" w:cs="Times New Roman"/>
          <w:b/>
          <w:sz w:val="22"/>
          <w:szCs w:val="22"/>
        </w:rPr>
      </w:pPr>
      <w:r w:rsidRPr="009C300A">
        <w:rPr>
          <w:rFonts w:ascii="Times New Roman" w:hAnsi="Times New Roman" w:cs="Times New Roman"/>
          <w:b/>
          <w:sz w:val="22"/>
          <w:szCs w:val="22"/>
        </w:rPr>
        <w:t>Other ways to prevent the spread of influenza</w:t>
      </w:r>
      <w:r>
        <w:rPr>
          <w:rFonts w:ascii="Times New Roman" w:hAnsi="Times New Roman" w:cs="Times New Roman"/>
          <w:b/>
          <w:sz w:val="22"/>
          <w:szCs w:val="22"/>
        </w:rPr>
        <w:t xml:space="preserve"> and other respiratory illness</w:t>
      </w:r>
      <w:r w:rsidRPr="009C300A">
        <w:rPr>
          <w:rFonts w:ascii="Times New Roman" w:hAnsi="Times New Roman" w:cs="Times New Roman"/>
          <w:b/>
          <w:sz w:val="22"/>
          <w:szCs w:val="22"/>
        </w:rPr>
        <w:t>:</w:t>
      </w:r>
    </w:p>
    <w:p w:rsidR="0093413D" w:rsidRPr="0093413D" w:rsidRDefault="0093413D" w:rsidP="009C300A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 xml:space="preserve">Encourage sick family members to cover their nose and mouth when they cough and sneeze, using a tissue or bent arm. This helps keep germs from spreading to others. </w:t>
      </w:r>
    </w:p>
    <w:p w:rsidR="0093413D" w:rsidRPr="0093413D" w:rsidRDefault="0093413D" w:rsidP="009C300A">
      <w:pPr>
        <w:pStyle w:val="Default"/>
        <w:numPr>
          <w:ilvl w:val="0"/>
          <w:numId w:val="5"/>
        </w:numPr>
        <w:spacing w:after="30"/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 xml:space="preserve">Encourage family members to wash hands often with soap and water. If soap and water are not available, alcohol-based hand sanitizers may be used. </w:t>
      </w:r>
    </w:p>
    <w:p w:rsidR="0093413D" w:rsidRDefault="0093413D" w:rsidP="009C300A">
      <w:pPr>
        <w:pStyle w:val="Default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3413D">
        <w:rPr>
          <w:rFonts w:ascii="Times New Roman" w:hAnsi="Times New Roman" w:cs="Times New Roman"/>
          <w:sz w:val="22"/>
          <w:szCs w:val="22"/>
        </w:rPr>
        <w:t xml:space="preserve">Clean surfaces frequently such as desks, doorknobs, computer keyboards, faucet handles, and phones. </w:t>
      </w:r>
    </w:p>
    <w:p w:rsidR="007C1456" w:rsidRPr="0093413D" w:rsidRDefault="007C1456" w:rsidP="0093413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93413D" w:rsidRPr="0093413D" w:rsidRDefault="007C1456" w:rsidP="009C300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Since flu season continues through early May, it is still not too late to get a flu shot. </w:t>
      </w:r>
      <w:r w:rsidR="0093413D" w:rsidRPr="0093413D">
        <w:rPr>
          <w:rFonts w:ascii="Times New Roman" w:hAnsi="Times New Roman" w:cs="Times New Roman"/>
          <w:b/>
          <w:bCs/>
          <w:sz w:val="22"/>
          <w:szCs w:val="22"/>
        </w:rPr>
        <w:t>Everyone over the age of 6 months should get the flu shot each year</w:t>
      </w:r>
      <w:r w:rsidR="0093413D" w:rsidRPr="0093413D">
        <w:rPr>
          <w:rFonts w:ascii="Times New Roman" w:hAnsi="Times New Roman" w:cs="Times New Roman"/>
          <w:sz w:val="22"/>
          <w:szCs w:val="22"/>
        </w:rPr>
        <w:t>, except in very rare cases. This includes children, parents, grandparents, and all other members of the family. There are many places offe</w:t>
      </w:r>
      <w:r>
        <w:rPr>
          <w:rFonts w:ascii="Times New Roman" w:hAnsi="Times New Roman" w:cs="Times New Roman"/>
          <w:sz w:val="22"/>
          <w:szCs w:val="22"/>
        </w:rPr>
        <w:t>ring the flu shot, including your primary care provider</w:t>
      </w:r>
      <w:r w:rsidR="009C300A">
        <w:rPr>
          <w:rFonts w:ascii="Times New Roman" w:hAnsi="Times New Roman" w:cs="Times New Roman"/>
          <w:sz w:val="22"/>
          <w:szCs w:val="22"/>
        </w:rPr>
        <w:t>(s)</w:t>
      </w:r>
      <w:r>
        <w:rPr>
          <w:rFonts w:ascii="Times New Roman" w:hAnsi="Times New Roman" w:cs="Times New Roman"/>
          <w:sz w:val="22"/>
          <w:szCs w:val="22"/>
        </w:rPr>
        <w:t>, Summit County Public Health</w:t>
      </w:r>
      <w:r w:rsidR="0093413D" w:rsidRPr="0093413D">
        <w:rPr>
          <w:rFonts w:ascii="Times New Roman" w:hAnsi="Times New Roman" w:cs="Times New Roman"/>
          <w:sz w:val="22"/>
          <w:szCs w:val="22"/>
        </w:rPr>
        <w:t xml:space="preserve">, most pharmacies, and most health clinics. </w:t>
      </w:r>
    </w:p>
    <w:p w:rsidR="007C1456" w:rsidRPr="009B2A30" w:rsidRDefault="0093413D" w:rsidP="009B2A30">
      <w:pPr>
        <w:spacing w:before="100" w:beforeAutospacing="1" w:after="100" w:afterAutospacing="1" w:line="210" w:lineRule="atLeast"/>
      </w:pPr>
      <w:r w:rsidRPr="0093413D">
        <w:rPr>
          <w:b/>
          <w:bCs/>
          <w:sz w:val="22"/>
          <w:szCs w:val="22"/>
        </w:rPr>
        <w:t xml:space="preserve">If your child gets sick, remember to keep them home and notify your school nurse. </w:t>
      </w:r>
      <w:r w:rsidRPr="0093413D">
        <w:rPr>
          <w:sz w:val="22"/>
          <w:szCs w:val="22"/>
        </w:rPr>
        <w:t xml:space="preserve">This will help us to keep everyone as healthy as possible during this flu season. </w:t>
      </w:r>
      <w:r w:rsidR="009B2A30">
        <w:rPr>
          <w:sz w:val="22"/>
          <w:szCs w:val="22"/>
        </w:rPr>
        <w:t xml:space="preserve">In addition, </w:t>
      </w:r>
      <w:r w:rsidR="009B2A30">
        <w:t>once</w:t>
      </w:r>
      <w:r w:rsidR="009B2A30">
        <w:t xml:space="preserve"> your child is </w:t>
      </w:r>
      <w:r w:rsidR="009B2A30" w:rsidRPr="009B2A30">
        <w:t xml:space="preserve">fever free, please </w:t>
      </w:r>
      <w:r w:rsidR="009B2A30" w:rsidRPr="009B2A30">
        <w:rPr>
          <w:b/>
        </w:rPr>
        <w:t xml:space="preserve">keep </w:t>
      </w:r>
      <w:r w:rsidR="009B2A30" w:rsidRPr="009B2A30">
        <w:rPr>
          <w:rStyle w:val="gmaildefault"/>
          <w:b/>
        </w:rPr>
        <w:t xml:space="preserve">her or him </w:t>
      </w:r>
      <w:r w:rsidR="009B2A30" w:rsidRPr="009B2A30">
        <w:rPr>
          <w:b/>
        </w:rPr>
        <w:t>home if </w:t>
      </w:r>
      <w:r w:rsidR="009B2A30" w:rsidRPr="009B2A30">
        <w:rPr>
          <w:rStyle w:val="gmaildefault"/>
          <w:b/>
        </w:rPr>
        <w:t xml:space="preserve">he or she is </w:t>
      </w:r>
      <w:r w:rsidR="009B2A30" w:rsidRPr="009B2A30">
        <w:rPr>
          <w:b/>
        </w:rPr>
        <w:t>not feeling well</w:t>
      </w:r>
      <w:r w:rsidR="009B2A30" w:rsidRPr="009B2A30">
        <w:t xml:space="preserve">. Our deans and teachers are understanding and will work with your </w:t>
      </w:r>
      <w:r w:rsidR="009B2A30" w:rsidRPr="009B2A30">
        <w:rPr>
          <w:rStyle w:val="gmaildefault"/>
        </w:rPr>
        <w:t>child</w:t>
      </w:r>
      <w:r w:rsidR="009B2A30" w:rsidRPr="009B2A30">
        <w:t> to make up any missed work/tests</w:t>
      </w:r>
      <w:r w:rsidR="009B2A30">
        <w:t>.</w:t>
      </w:r>
    </w:p>
    <w:p w:rsidR="007C1456" w:rsidRPr="009B2A30" w:rsidRDefault="0093413D" w:rsidP="0093413D">
      <w:pPr>
        <w:outlineLvl w:val="0"/>
        <w:rPr>
          <w:sz w:val="22"/>
          <w:szCs w:val="22"/>
        </w:rPr>
      </w:pPr>
      <w:r w:rsidRPr="0093413D">
        <w:rPr>
          <w:sz w:val="22"/>
          <w:szCs w:val="22"/>
        </w:rPr>
        <w:t>If you have any ques</w:t>
      </w:r>
      <w:r w:rsidR="007C1456">
        <w:rPr>
          <w:sz w:val="22"/>
          <w:szCs w:val="22"/>
        </w:rPr>
        <w:t>tions, please contact the Summit</w:t>
      </w:r>
      <w:r w:rsidRPr="0093413D">
        <w:rPr>
          <w:sz w:val="22"/>
          <w:szCs w:val="22"/>
        </w:rPr>
        <w:t xml:space="preserve"> County Pu</w:t>
      </w:r>
      <w:r w:rsidR="007C1456">
        <w:rPr>
          <w:sz w:val="22"/>
          <w:szCs w:val="22"/>
        </w:rPr>
        <w:t>blic Health Communicable Disease Unit at (330) 375-2662</w:t>
      </w:r>
      <w:r w:rsidRPr="0093413D">
        <w:rPr>
          <w:sz w:val="22"/>
          <w:szCs w:val="22"/>
        </w:rPr>
        <w:t>. For more in</w:t>
      </w:r>
      <w:r w:rsidR="007C1456">
        <w:rPr>
          <w:sz w:val="22"/>
          <w:szCs w:val="22"/>
        </w:rPr>
        <w:t xml:space="preserve">formation on flu, please visit the Center for Disease Control and Prevention’s website:  </w:t>
      </w:r>
      <w:hyperlink r:id="rId8" w:history="1">
        <w:r w:rsidR="007C1456" w:rsidRPr="006C506F">
          <w:rPr>
            <w:rStyle w:val="Hyperlink"/>
            <w:sz w:val="22"/>
            <w:szCs w:val="22"/>
          </w:rPr>
          <w:t>www.cdc.gov/flu/index.htm</w:t>
        </w:r>
      </w:hyperlink>
      <w:r w:rsidR="007C1456">
        <w:rPr>
          <w:sz w:val="22"/>
          <w:szCs w:val="22"/>
        </w:rPr>
        <w:t>.</w:t>
      </w:r>
      <w:bookmarkStart w:id="0" w:name="_GoBack"/>
      <w:bookmarkEnd w:id="0"/>
    </w:p>
    <w:sectPr w:rsidR="007C1456" w:rsidRPr="009B2A30" w:rsidSect="00C3388E">
      <w:footerReference w:type="default" r:id="rId9"/>
      <w:pgSz w:w="12240" w:h="15840" w:code="1"/>
      <w:pgMar w:top="2880" w:right="1440" w:bottom="720" w:left="2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D64" w:rsidRDefault="00EF0D64" w:rsidP="00EF0D64">
      <w:r>
        <w:separator/>
      </w:r>
    </w:p>
  </w:endnote>
  <w:endnote w:type="continuationSeparator" w:id="0">
    <w:p w:rsidR="00EF0D64" w:rsidRDefault="00EF0D64" w:rsidP="00EF0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metr231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rnerston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D64" w:rsidRPr="0093413D" w:rsidRDefault="00EF27C0">
    <w:pPr>
      <w:pStyle w:val="Footer"/>
      <w:rPr>
        <w:sz w:val="20"/>
        <w:szCs w:val="20"/>
      </w:rPr>
    </w:pPr>
    <w:r w:rsidRPr="0093413D">
      <w:rPr>
        <w:sz w:val="20"/>
        <w:szCs w:val="20"/>
      </w:rPr>
      <w:t>Summit County Public Health</w:t>
    </w:r>
    <w:r w:rsidRPr="0093413D">
      <w:rPr>
        <w:sz w:val="20"/>
        <w:szCs w:val="20"/>
      </w:rPr>
      <w:tab/>
    </w:r>
    <w:r w:rsidRPr="0093413D">
      <w:rPr>
        <w:sz w:val="20"/>
        <w:szCs w:val="20"/>
      </w:rPr>
      <w:tab/>
      <w:t>February 25,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D64" w:rsidRDefault="00EF0D64" w:rsidP="00EF0D64">
      <w:r>
        <w:separator/>
      </w:r>
    </w:p>
  </w:footnote>
  <w:footnote w:type="continuationSeparator" w:id="0">
    <w:p w:rsidR="00EF0D64" w:rsidRDefault="00EF0D64" w:rsidP="00EF0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840AE"/>
    <w:multiLevelType w:val="multilevel"/>
    <w:tmpl w:val="4D5E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D27A1"/>
    <w:multiLevelType w:val="hybridMultilevel"/>
    <w:tmpl w:val="D7D6D010"/>
    <w:lvl w:ilvl="0" w:tplc="B9C2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F16B5"/>
    <w:multiLevelType w:val="hybridMultilevel"/>
    <w:tmpl w:val="DE3E82EE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CA3939"/>
    <w:multiLevelType w:val="hybridMultilevel"/>
    <w:tmpl w:val="D8B67C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617D3E"/>
    <w:multiLevelType w:val="hybridMultilevel"/>
    <w:tmpl w:val="F56245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47C83"/>
    <w:multiLevelType w:val="multilevel"/>
    <w:tmpl w:val="0FA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406220"/>
    <w:rsid w:val="00091831"/>
    <w:rsid w:val="0009735B"/>
    <w:rsid w:val="000A0F89"/>
    <w:rsid w:val="000A4722"/>
    <w:rsid w:val="000B57F2"/>
    <w:rsid w:val="000E4C76"/>
    <w:rsid w:val="0012571A"/>
    <w:rsid w:val="00125C6D"/>
    <w:rsid w:val="001B2F24"/>
    <w:rsid w:val="001C1DF4"/>
    <w:rsid w:val="0021157C"/>
    <w:rsid w:val="00214CEE"/>
    <w:rsid w:val="00222888"/>
    <w:rsid w:val="002B6196"/>
    <w:rsid w:val="002E5877"/>
    <w:rsid w:val="00323816"/>
    <w:rsid w:val="00406220"/>
    <w:rsid w:val="0041378B"/>
    <w:rsid w:val="00464205"/>
    <w:rsid w:val="004D502E"/>
    <w:rsid w:val="00542E6D"/>
    <w:rsid w:val="00596A79"/>
    <w:rsid w:val="00596DF8"/>
    <w:rsid w:val="006202A5"/>
    <w:rsid w:val="00645D59"/>
    <w:rsid w:val="006A52E8"/>
    <w:rsid w:val="006A6A61"/>
    <w:rsid w:val="007C0DEC"/>
    <w:rsid w:val="007C1456"/>
    <w:rsid w:val="00823068"/>
    <w:rsid w:val="008543C3"/>
    <w:rsid w:val="00897284"/>
    <w:rsid w:val="0093413D"/>
    <w:rsid w:val="009356D5"/>
    <w:rsid w:val="009B2A30"/>
    <w:rsid w:val="009C300A"/>
    <w:rsid w:val="00A34B99"/>
    <w:rsid w:val="00A96D8A"/>
    <w:rsid w:val="00AD56AF"/>
    <w:rsid w:val="00B032F3"/>
    <w:rsid w:val="00B2408F"/>
    <w:rsid w:val="00BB4EFF"/>
    <w:rsid w:val="00BD08DC"/>
    <w:rsid w:val="00BF2FFD"/>
    <w:rsid w:val="00C3388E"/>
    <w:rsid w:val="00C41145"/>
    <w:rsid w:val="00C51192"/>
    <w:rsid w:val="00C83EC6"/>
    <w:rsid w:val="00C87188"/>
    <w:rsid w:val="00D00370"/>
    <w:rsid w:val="00D37AA7"/>
    <w:rsid w:val="00D72F21"/>
    <w:rsid w:val="00DC4202"/>
    <w:rsid w:val="00E61647"/>
    <w:rsid w:val="00EA2690"/>
    <w:rsid w:val="00EF0D64"/>
    <w:rsid w:val="00EF27C0"/>
    <w:rsid w:val="00EF3E25"/>
    <w:rsid w:val="00F20C9A"/>
    <w:rsid w:val="00F220B1"/>
    <w:rsid w:val="00F32D2A"/>
    <w:rsid w:val="00F36359"/>
    <w:rsid w:val="00F37840"/>
    <w:rsid w:val="00F46E3A"/>
    <w:rsid w:val="00F51B2D"/>
    <w:rsid w:val="00FB55E7"/>
    <w:rsid w:val="00FE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51E35E9A"/>
  <w15:docId w15:val="{143A8E85-A133-4194-AAED-FDAAF70E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F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2571A"/>
    <w:pPr>
      <w:spacing w:after="220" w:line="220" w:lineRule="atLeast"/>
      <w:jc w:val="both"/>
    </w:pPr>
    <w:rPr>
      <w:rFonts w:ascii="Arial" w:eastAsia="Batang" w:hAnsi="Arial"/>
      <w:spacing w:val="-5"/>
      <w:sz w:val="20"/>
      <w:szCs w:val="20"/>
    </w:rPr>
  </w:style>
  <w:style w:type="character" w:styleId="Hyperlink">
    <w:name w:val="Hyperlink"/>
    <w:basedOn w:val="DefaultParagraphFont"/>
    <w:uiPriority w:val="99"/>
    <w:rsid w:val="00FB55E7"/>
    <w:rPr>
      <w:color w:val="0000FF"/>
      <w:u w:val="single"/>
    </w:rPr>
  </w:style>
  <w:style w:type="character" w:styleId="Strong">
    <w:name w:val="Strong"/>
    <w:basedOn w:val="DefaultParagraphFont"/>
    <w:qFormat/>
    <w:rsid w:val="00C3388E"/>
    <w:rPr>
      <w:b/>
      <w:bCs/>
    </w:rPr>
  </w:style>
  <w:style w:type="paragraph" w:styleId="BalloonText">
    <w:name w:val="Balloon Text"/>
    <w:basedOn w:val="Normal"/>
    <w:semiHidden/>
    <w:rsid w:val="00C338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0C9A"/>
    <w:pPr>
      <w:ind w:left="720"/>
      <w:contextualSpacing/>
    </w:pPr>
  </w:style>
  <w:style w:type="paragraph" w:styleId="Header">
    <w:name w:val="header"/>
    <w:basedOn w:val="Normal"/>
    <w:link w:val="HeaderChar"/>
    <w:rsid w:val="00EF0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0D6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F0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D64"/>
    <w:rPr>
      <w:sz w:val="24"/>
      <w:szCs w:val="24"/>
    </w:rPr>
  </w:style>
  <w:style w:type="paragraph" w:customStyle="1" w:styleId="Default">
    <w:name w:val="Default"/>
    <w:rsid w:val="009341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gmaildefault">
    <w:name w:val="gmail_default"/>
    <w:basedOn w:val="DefaultParagraphFont"/>
    <w:rsid w:val="009B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index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runty\Desktop\NEW_SCPH%20letterhead%20template_compati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NEW_SCPH letterhead template_compatible.dot</Template>
  <TotalTime>34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SCHD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Joan Hall</cp:lastModifiedBy>
  <cp:revision>6</cp:revision>
  <cp:lastPrinted>2016-10-13T19:11:00Z</cp:lastPrinted>
  <dcterms:created xsi:type="dcterms:W3CDTF">2019-02-28T14:59:00Z</dcterms:created>
  <dcterms:modified xsi:type="dcterms:W3CDTF">2019-02-28T15:33:00Z</dcterms:modified>
</cp:coreProperties>
</file>