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950" w:rsidRPr="00474A12" w:rsidRDefault="00EA0950" w:rsidP="00474A12">
      <w:pPr>
        <w:spacing w:before="0"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  <w:r w:rsidRPr="00474A1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I&amp;RS Non-</w:t>
      </w:r>
      <w:r w:rsidR="005476A0" w:rsidRPr="00474A1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R</w:t>
      </w:r>
      <w:r w:rsidRPr="00474A12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t>eferring Teacher Information Collections Form</w:t>
      </w:r>
    </w:p>
    <w:p w:rsidR="00474A12" w:rsidRDefault="00474A12" w:rsidP="00474A12">
      <w:pPr>
        <w:spacing w:before="0" w:after="0" w:line="240" w:lineRule="atLeast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0950" w:rsidRPr="00474A12" w:rsidRDefault="00EA0950" w:rsidP="00474A12">
      <w:pPr>
        <w:spacing w:before="0" w:after="0" w:line="240" w:lineRule="atLeast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sz w:val="24"/>
          <w:szCs w:val="24"/>
        </w:rPr>
        <w:t>* Required</w:t>
      </w:r>
    </w:p>
    <w:p w:rsidR="00EA0950" w:rsidRPr="00EA0950" w:rsidRDefault="00EA0950" w:rsidP="00474A12">
      <w:pPr>
        <w:pBdr>
          <w:bottom w:val="single" w:sz="6" w:space="1" w:color="auto"/>
        </w:pBdr>
        <w:spacing w:before="0" w:after="0" w:line="240" w:lineRule="atLeast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A095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A0950" w:rsidRPr="00EA0950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t>Student Name *</w:t>
      </w:r>
    </w:p>
    <w:p w:rsidR="00EA0950" w:rsidRPr="00EA0950" w:rsidRDefault="00D8058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9" type="#_x0000_t75" style="width:60.75pt;height:18pt" o:ole="">
            <v:imagedata r:id="rId5" o:title=""/>
          </v:shape>
          <w:control r:id="rId6" w:name="DefaultOcxName" w:shapeid="_x0000_i1089"/>
        </w:object>
      </w:r>
    </w:p>
    <w:p w:rsidR="00EA0950" w:rsidRPr="00EA0950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t>Non-Referring Teacher Name *</w:t>
      </w:r>
    </w:p>
    <w:p w:rsidR="00EA0950" w:rsidRPr="00EA0950" w:rsidRDefault="00D8058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3" type="#_x0000_t75" style="width:60.75pt;height:18pt" o:ole="">
            <v:imagedata r:id="rId5" o:title=""/>
          </v:shape>
          <w:control r:id="rId7" w:name="DefaultOcxName1" w:shapeid="_x0000_i1093"/>
        </w:object>
      </w:r>
    </w:p>
    <w:p w:rsidR="00EA0950" w:rsidRPr="00EA0950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t>Date *</w:t>
      </w:r>
    </w:p>
    <w:p w:rsidR="00EA0950" w:rsidRPr="00EA0950" w:rsidRDefault="00D8058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097" type="#_x0000_t75" style="width:60.75pt;height:18pt" o:ole="">
            <v:imagedata r:id="rId5" o:title=""/>
          </v:shape>
          <w:control r:id="rId8" w:name="DefaultOcxName2" w:shapeid="_x0000_i1097"/>
        </w:objec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A0950" w:rsidRPr="00474A12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i/>
          <w:sz w:val="24"/>
          <w:szCs w:val="24"/>
        </w:rPr>
        <w:t>Current Grade in Your Class *</w:t>
      </w:r>
    </w:p>
    <w:p w:rsidR="00EA0950" w:rsidRPr="00EA0950" w:rsidRDefault="00D80582" w:rsidP="00474A12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0" type="#_x0000_t75" style="width:20.25pt;height:18pt" o:ole="">
            <v:imagedata r:id="rId9" o:title=""/>
          </v:shape>
          <w:control r:id="rId10" w:name="DefaultOcxName3" w:shapeid="_x0000_i1100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</w:p>
    <w:p w:rsidR="00EA0950" w:rsidRPr="00EA0950" w:rsidRDefault="00D80582" w:rsidP="00474A12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3" type="#_x0000_t75" style="width:20.25pt;height:18pt" o:ole="">
            <v:imagedata r:id="rId9" o:title=""/>
          </v:shape>
          <w:control r:id="rId11" w:name="DefaultOcxName4" w:shapeid="_x0000_i1103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B </w:t>
      </w:r>
    </w:p>
    <w:p w:rsidR="00EA0950" w:rsidRPr="00EA0950" w:rsidRDefault="00D80582" w:rsidP="00474A12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6" type="#_x0000_t75" style="width:20.25pt;height:18pt" o:ole="">
            <v:imagedata r:id="rId9" o:title=""/>
          </v:shape>
          <w:control r:id="rId12" w:name="DefaultOcxName5" w:shapeid="_x0000_i1106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C </w:t>
      </w:r>
    </w:p>
    <w:p w:rsidR="00EA0950" w:rsidRPr="00EA0950" w:rsidRDefault="00D80582" w:rsidP="00474A12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09" type="#_x0000_t75" style="width:20.25pt;height:18pt" o:ole="">
            <v:imagedata r:id="rId9" o:title=""/>
          </v:shape>
          <w:control r:id="rId13" w:name="DefaultOcxName6" w:shapeid="_x0000_i1109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</w:p>
    <w:p w:rsidR="00EA0950" w:rsidRPr="00EA0950" w:rsidRDefault="00D80582" w:rsidP="00474A12">
      <w:pPr>
        <w:spacing w:before="0" w:after="0" w:line="240" w:lineRule="atLeast"/>
        <w:ind w:left="108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2" type="#_x0000_t75" style="width:20.25pt;height:18pt" o:ole="">
            <v:imagedata r:id="rId9" o:title=""/>
          </v:shape>
          <w:control r:id="rId14" w:name="DefaultOcxName7" w:shapeid="_x0000_i1112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A0950" w:rsidRPr="00474A12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i/>
          <w:sz w:val="24"/>
          <w:szCs w:val="24"/>
        </w:rPr>
        <w:t>In your class, how often does the student complete class work assignments? *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5" type="#_x0000_t75" style="width:20.25pt;height:18pt" o:ole="">
            <v:imagedata r:id="rId9" o:title=""/>
          </v:shape>
          <w:control r:id="rId15" w:name="DefaultOcxName8" w:shapeid="_x0000_i1115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All of the time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18" type="#_x0000_t75" style="width:20.25pt;height:18pt" o:ole="">
            <v:imagedata r:id="rId9" o:title=""/>
          </v:shape>
          <w:control r:id="rId16" w:name="DefaultOcxName9" w:shapeid="_x0000_i1118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Most of the time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1" type="#_x0000_t75" style="width:20.25pt;height:18pt" o:ole="">
            <v:imagedata r:id="rId9" o:title=""/>
          </v:shape>
          <w:control r:id="rId17" w:name="DefaultOcxName10" w:shapeid="_x0000_i1121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Some of the time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4" type="#_x0000_t75" style="width:20.25pt;height:18pt" o:ole="">
            <v:imagedata r:id="rId9" o:title=""/>
          </v:shape>
          <w:control r:id="rId18" w:name="DefaultOcxName11" w:shapeid="_x0000_i1124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Rarely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27" type="#_x0000_t75" style="width:20.25pt;height:18pt" o:ole="">
            <v:imagedata r:id="rId9" o:title=""/>
          </v:shape>
          <w:control r:id="rId19" w:name="DefaultOcxName12" w:shapeid="_x0000_i1127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Never </w: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A0950" w:rsidRPr="00474A12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i/>
          <w:sz w:val="24"/>
          <w:szCs w:val="24"/>
        </w:rPr>
        <w:t>Does the student regularly request permission to leave your class to go to the nurse, restroom, etc.? *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0" type="#_x0000_t75" style="width:20.25pt;height:18pt" o:ole="">
            <v:imagedata r:id="rId9" o:title=""/>
          </v:shape>
          <w:control r:id="rId20" w:name="DefaultOcxName13" w:shapeid="_x0000_i1130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Yes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3" type="#_x0000_t75" style="width:20.25pt;height:18pt" o:ole="">
            <v:imagedata r:id="rId9" o:title=""/>
          </v:shape>
          <w:control r:id="rId21" w:name="DefaultOcxName14" w:shapeid="_x0000_i1133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A0950" w:rsidRPr="00474A12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Please check any of the items listed below that are of a concern to you or that you have noticed regarding the above named student.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6" type="#_x0000_t75" style="width:20.25pt;height:18pt" o:ole="">
            <v:imagedata r:id="rId9" o:title=""/>
          </v:shape>
          <w:control r:id="rId22" w:name="DefaultOcxName15" w:shapeid="_x0000_i1136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Recent drop in grades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39" type="#_x0000_t75" style="width:20.25pt;height:18pt" o:ole="">
            <v:imagedata r:id="rId9" o:title=""/>
          </v:shape>
          <w:control r:id="rId23" w:name="DefaultOcxName16" w:shapeid="_x0000_i1139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Cheating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2" type="#_x0000_t75" style="width:20.25pt;height:18pt" o:ole="">
            <v:imagedata r:id="rId9" o:title=""/>
          </v:shape>
          <w:control r:id="rId24" w:name="DefaultOcxName17" w:shapeid="_x0000_i1142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Short attention span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5" type="#_x0000_t75" style="width:20.25pt;height:18pt" o:ole="">
            <v:imagedata r:id="rId9" o:title=""/>
          </v:shape>
          <w:control r:id="rId25" w:name="DefaultOcxName18" w:shapeid="_x0000_i1145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Decrease in class participation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48" type="#_x0000_t75" style="width:20.25pt;height:18pt" o:ole="">
            <v:imagedata r:id="rId9" o:title=""/>
          </v:shape>
          <w:control r:id="rId26" w:name="DefaultOcxName19" w:shapeid="_x0000_i1148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Attention-getting behaviors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51" type="#_x0000_t75" style="width:20.25pt;height:18pt" o:ole="">
            <v:imagedata r:id="rId9" o:title=""/>
          </v:shape>
          <w:control r:id="rId27" w:name="DefaultOcxName20" w:shapeid="_x0000_i1151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Violation of classroom rules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225" w:dyaOrig="225">
          <v:shape id="_x0000_i1154" type="#_x0000_t75" style="width:20.25pt;height:18pt" o:ole="">
            <v:imagedata r:id="rId9" o:title=""/>
          </v:shape>
          <w:control r:id="rId28" w:name="DefaultOcxName21" w:shapeid="_x0000_i1154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Blaming, denying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57" type="#_x0000_t75" style="width:20.25pt;height:18pt" o:ole="">
            <v:imagedata r:id="rId9" o:title=""/>
          </v:shape>
          <w:control r:id="rId29" w:name="DefaultOcxName22" w:shapeid="_x0000_i1157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Hyperactivity, nervousness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0" type="#_x0000_t75" style="width:20.25pt;height:18pt" o:ole="">
            <v:imagedata r:id="rId9" o:title=""/>
          </v:shape>
          <w:control r:id="rId30" w:name="DefaultOcxName23" w:shapeid="_x0000_i1160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Sleeping in class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3" type="#_x0000_t75" style="width:20.25pt;height:18pt" o:ole="">
            <v:imagedata r:id="rId9" o:title=""/>
          </v:shape>
          <w:control r:id="rId31" w:name="DefaultOcxName24" w:shapeid="_x0000_i1163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Deteriorating physical appearance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6" type="#_x0000_t75" style="width:20.25pt;height:18pt" o:ole="">
            <v:imagedata r:id="rId9" o:title=""/>
          </v:shape>
          <w:control r:id="rId32" w:name="DefaultOcxName25" w:shapeid="_x0000_i1166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Change in friends, change in behavior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69" type="#_x0000_t75" style="width:20.25pt;height:18pt" o:ole="">
            <v:imagedata r:id="rId9" o:title=""/>
          </v:shape>
          <w:control r:id="rId33" w:name="DefaultOcxName26" w:shapeid="_x0000_i1169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Sudden popularity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2" type="#_x0000_t75" style="width:20.25pt;height:18pt" o:ole="">
            <v:imagedata r:id="rId9" o:title=""/>
          </v:shape>
          <w:control r:id="rId34" w:name="DefaultOcxName27" w:shapeid="_x0000_i1172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Withdrawn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5" type="#_x0000_t75" style="width:20.25pt;height:18pt" o:ole="">
            <v:imagedata r:id="rId9" o:title=""/>
          </v:shape>
          <w:control r:id="rId35" w:name="DefaultOcxName28" w:shapeid="_x0000_i1175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Inappropriate responses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8" type="#_x0000_t75" style="width:20.25pt;height:18pt" o:ole="">
            <v:imagedata r:id="rId9" o:title=""/>
          </v:shape>
          <w:control r:id="rId36" w:name="DefaultOcxName29" w:shapeid="_x0000_i1178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Defensive </w:t>
      </w:r>
    </w:p>
    <w:p w:rsidR="00EA0950" w:rsidRPr="00EA0950" w:rsidRDefault="00D80582" w:rsidP="00474A12">
      <w:pPr>
        <w:spacing w:before="0" w:after="0" w:line="240" w:lineRule="atLeast"/>
        <w:ind w:left="12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EA0950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81" type="#_x0000_t75" style="width:20.25pt;height:18pt" o:ole="">
            <v:imagedata r:id="rId9" o:title=""/>
          </v:shape>
          <w:control r:id="rId37" w:name="DefaultOcxName30" w:shapeid="_x0000_i1181"/>
        </w:object>
      </w:r>
      <w:r w:rsidR="00EA0950" w:rsidRPr="00EA0950">
        <w:rPr>
          <w:rFonts w:ascii="Times New Roman" w:eastAsia="Times New Roman" w:hAnsi="Times New Roman" w:cs="Times New Roman"/>
          <w:sz w:val="24"/>
          <w:szCs w:val="24"/>
        </w:rPr>
        <w:t xml:space="preserve">Unexplained crying </w: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EA0950" w:rsidRDefault="00EA0950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74A1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Please feel free to offer comments you think will be effective in addressing this student's needs. Please limit comments to those that are school-based, school-focused, and observable. </w:t>
      </w:r>
    </w:p>
    <w:p w:rsidR="00474A12" w:rsidRDefault="00474A12" w:rsidP="00474A12">
      <w:pPr>
        <w:spacing w:before="0" w:after="0" w:line="240" w:lineRule="atLeast"/>
        <w:ind w:left="720"/>
        <w:jc w:val="lef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74A12" w:rsidRDefault="00474A12">
      <w:pPr>
        <w:spacing w:before="0" w:after="0" w:line="240" w:lineRule="atLeast"/>
      </w:pPr>
    </w:p>
    <w:sectPr w:rsidR="00474A12" w:rsidSect="00023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E04BA"/>
    <w:multiLevelType w:val="multilevel"/>
    <w:tmpl w:val="AA98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474A12"/>
    <w:rsid w:val="00023FCD"/>
    <w:rsid w:val="001C39DE"/>
    <w:rsid w:val="003524F1"/>
    <w:rsid w:val="003B32C3"/>
    <w:rsid w:val="00474A12"/>
    <w:rsid w:val="005052B7"/>
    <w:rsid w:val="005476A0"/>
    <w:rsid w:val="00552DE5"/>
    <w:rsid w:val="005D77BF"/>
    <w:rsid w:val="00610136"/>
    <w:rsid w:val="007158FA"/>
    <w:rsid w:val="00854E67"/>
    <w:rsid w:val="00884CF0"/>
    <w:rsid w:val="00CA5DE3"/>
    <w:rsid w:val="00D80582"/>
    <w:rsid w:val="00E67057"/>
    <w:rsid w:val="00EA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 w:line="28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FCD"/>
  </w:style>
  <w:style w:type="paragraph" w:styleId="Heading1">
    <w:name w:val="heading 1"/>
    <w:basedOn w:val="Normal"/>
    <w:link w:val="Heading1Char"/>
    <w:uiPriority w:val="9"/>
    <w:qFormat/>
    <w:rsid w:val="00EA0950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9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A0950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A0950"/>
    <w:rPr>
      <w:rFonts w:ascii="Arial" w:eastAsia="Times New Roman" w:hAnsi="Arial" w:cs="Arial"/>
      <w:vanish/>
      <w:sz w:val="16"/>
      <w:szCs w:val="16"/>
    </w:rPr>
  </w:style>
  <w:style w:type="character" w:customStyle="1" w:styleId="ss-required-asterisk">
    <w:name w:val="ss-required-asterisk"/>
    <w:basedOn w:val="DefaultParagraphFont"/>
    <w:rsid w:val="00EA0950"/>
  </w:style>
  <w:style w:type="character" w:customStyle="1" w:styleId="ss-choice-item-control">
    <w:name w:val="ss-choice-item-control"/>
    <w:basedOn w:val="DefaultParagraphFont"/>
    <w:rsid w:val="00EA0950"/>
  </w:style>
  <w:style w:type="character" w:customStyle="1" w:styleId="ss-choice-label">
    <w:name w:val="ss-choice-label"/>
    <w:basedOn w:val="DefaultParagraphFont"/>
    <w:rsid w:val="00EA0950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A0950"/>
    <w:pPr>
      <w:pBdr>
        <w:top w:val="single" w:sz="6" w:space="1" w:color="auto"/>
      </w:pBdr>
      <w:spacing w:before="0"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A095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2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4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0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12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0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83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92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60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1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82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4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30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0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95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570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9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66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974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5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3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5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48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7" Type="http://schemas.openxmlformats.org/officeDocument/2006/relationships/control" Target="activeX/activeX2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duree\Desktop\i_and_rs_referral_forms\non_referring_teacher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non_referring_teacher</Template>
  <TotalTime>0</TotalTime>
  <Pages>2</Pages>
  <Words>348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mboe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miduree</dc:creator>
  <cp:keywords/>
  <dc:description/>
  <cp:lastModifiedBy> </cp:lastModifiedBy>
  <cp:revision>2</cp:revision>
  <cp:lastPrinted>2015-01-07T19:55:00Z</cp:lastPrinted>
  <dcterms:created xsi:type="dcterms:W3CDTF">2015-11-20T15:44:00Z</dcterms:created>
  <dcterms:modified xsi:type="dcterms:W3CDTF">2015-11-20T15:44:00Z</dcterms:modified>
</cp:coreProperties>
</file>