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word/activeX/activeX59.xml" ContentType="application/vnd.ms-office.activeX+xml"/>
  <Override PartName="/word/activeX/activeX77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Override PartName="/word/activeX/activeX75.xml" ContentType="application/vnd.ms-office.activeX+xml"/>
  <Override PartName="/word/activeX/activeX84.xml" ContentType="application/vnd.ms-office.activeX+xml"/>
  <Override PartName="/word/activeX/activeX95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73.xml" ContentType="application/vnd.ms-office.activeX+xml"/>
  <Override PartName="/word/activeX/activeX82.xml" ContentType="application/vnd.ms-office.activeX+xml"/>
  <Override PartName="/word/activeX/activeX91.xml" ContentType="application/vnd.ms-office.activeX+xml"/>
  <Override PartName="/word/activeX/activeX93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80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7.xml" ContentType="application/vnd.ms-office.activeX+xml"/>
  <Override PartName="/word/activeX/activeX89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87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85.xml" ContentType="application/vnd.ms-office.activeX+xml"/>
  <Override PartName="/word/activeX/activeX94.xml" ContentType="application/vnd.ms-office.activeX+xml"/>
  <Override PartName="/word/numbering.xml" ContentType="application/vnd.openxmlformats-officedocument.wordprocessingml.numbering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83.xml" ContentType="application/vnd.ms-office.activeX+xml"/>
  <Override PartName="/word/activeX/activeX9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81.xml" ContentType="application/vnd.ms-office.activeX+xml"/>
  <Override PartName="/word/activeX/activeX90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2B" w:rsidRPr="003F1403" w:rsidRDefault="00FE062B" w:rsidP="00C32136">
      <w:pPr>
        <w:spacing w:before="0"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  <w:r w:rsidRPr="003F1403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I&amp;RS Referring Teacher Information Collection Form</w:t>
      </w:r>
    </w:p>
    <w:p w:rsidR="00C32136" w:rsidRDefault="00C32136" w:rsidP="00C32136">
      <w:pPr>
        <w:spacing w:before="0" w:after="0" w:line="240" w:lineRule="atLeast"/>
        <w:jc w:val="left"/>
        <w:rPr>
          <w:rFonts w:ascii="Times New Roman" w:eastAsia="Times New Roman" w:hAnsi="Times New Roman" w:cs="Times New Roman"/>
          <w:b/>
        </w:rPr>
      </w:pPr>
    </w:p>
    <w:p w:rsidR="00FE062B" w:rsidRPr="00B004EA" w:rsidRDefault="00FE062B" w:rsidP="00C32136">
      <w:pPr>
        <w:spacing w:before="0" w:after="0" w:line="240" w:lineRule="atLeast"/>
        <w:jc w:val="left"/>
        <w:rPr>
          <w:rFonts w:ascii="Times New Roman" w:eastAsia="Times New Roman" w:hAnsi="Times New Roman" w:cs="Times New Roman"/>
          <w:b/>
        </w:rPr>
      </w:pPr>
      <w:r w:rsidRPr="00B004EA">
        <w:rPr>
          <w:rFonts w:ascii="Times New Roman" w:eastAsia="Times New Roman" w:hAnsi="Times New Roman" w:cs="Times New Roman"/>
          <w:b/>
        </w:rPr>
        <w:t>* Required</w:t>
      </w:r>
    </w:p>
    <w:p w:rsidR="00FE062B" w:rsidRPr="00711B8B" w:rsidRDefault="00FE062B" w:rsidP="00C32136">
      <w:pPr>
        <w:pBdr>
          <w:bottom w:val="single" w:sz="6" w:space="1" w:color="auto"/>
        </w:pBdr>
        <w:spacing w:before="0" w:after="0" w:line="240" w:lineRule="atLeast"/>
        <w:jc w:val="center"/>
        <w:rPr>
          <w:rFonts w:ascii="Arial" w:eastAsia="Times New Roman" w:hAnsi="Arial" w:cs="Arial"/>
          <w:vanish/>
        </w:rPr>
      </w:pPr>
      <w:r w:rsidRPr="00711B8B">
        <w:rPr>
          <w:rFonts w:ascii="Arial" w:eastAsia="Times New Roman" w:hAnsi="Arial" w:cs="Arial"/>
          <w:vanish/>
        </w:rPr>
        <w:t>Top of Form</w:t>
      </w: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t>Student Name *</w:t>
      </w:r>
    </w:p>
    <w:p w:rsidR="00FE062B" w:rsidRPr="00711B8B" w:rsidRDefault="001D1381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67" type="#_x0000_t75" style="width:60.75pt;height:18pt" o:ole="">
            <v:imagedata r:id="rId5" o:title=""/>
          </v:shape>
          <w:control r:id="rId6" w:name="DefaultOcxName" w:shapeid="_x0000_i1167"/>
        </w:object>
      </w: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t>This is a required question</w:t>
      </w: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t>Date *</w:t>
      </w:r>
    </w:p>
    <w:p w:rsidR="00FE062B" w:rsidRPr="00711B8B" w:rsidRDefault="001D1381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171" type="#_x0000_t75" style="width:60.75pt;height:18pt" o:ole="">
            <v:imagedata r:id="rId5" o:title=""/>
          </v:shape>
          <w:control r:id="rId7" w:name="DefaultOcxName1" w:shapeid="_x0000_i1171"/>
        </w:object>
      </w: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t>Grade Level *</w:t>
      </w:r>
    </w:p>
    <w:p w:rsidR="00FE062B" w:rsidRPr="00711B8B" w:rsidRDefault="001D1381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175" type="#_x0000_t75" style="width:60.75pt;height:18pt" o:ole="">
            <v:imagedata r:id="rId5" o:title=""/>
          </v:shape>
          <w:control r:id="rId8" w:name="DefaultOcxName2" w:shapeid="_x0000_i1175"/>
        </w:object>
      </w: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t>Referring Teacher Name *</w:t>
      </w:r>
    </w:p>
    <w:p w:rsidR="00FE062B" w:rsidRPr="00711B8B" w:rsidRDefault="001D1381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179" type="#_x0000_t75" style="width:60.75pt;height:18pt" o:ole="">
            <v:imagedata r:id="rId5" o:title=""/>
          </v:shape>
          <w:control r:id="rId9" w:name="DefaultOcxName3" w:shapeid="_x0000_i1179"/>
        </w:object>
      </w:r>
    </w:p>
    <w:p w:rsidR="00ED596E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t>Reasons for Request for Assistance (Must be school-based issues.) *</w:t>
      </w:r>
    </w:p>
    <w:p w:rsidR="00ED596E" w:rsidRPr="00711B8B" w:rsidRDefault="00ED596E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</w:p>
    <w:p w:rsidR="00ED596E" w:rsidRPr="00711B8B" w:rsidRDefault="00ED596E" w:rsidP="00C32136">
      <w:pPr>
        <w:spacing w:before="0" w:after="0" w:line="360" w:lineRule="auto"/>
        <w:ind w:left="72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11B8B">
        <w:rPr>
          <w:rFonts w:ascii="Times New Roman" w:eastAsia="Times New Roman" w:hAnsi="Times New Roman" w:cs="Times New Roman"/>
        </w:rPr>
        <w:t>________________________</w:t>
      </w:r>
    </w:p>
    <w:p w:rsidR="00C32136" w:rsidRDefault="00C32136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i/>
        </w:rPr>
      </w:pPr>
      <w:r w:rsidRPr="00711B8B">
        <w:rPr>
          <w:rFonts w:ascii="Times New Roman" w:eastAsia="Times New Roman" w:hAnsi="Times New Roman" w:cs="Times New Roman"/>
          <w:b/>
          <w:i/>
        </w:rPr>
        <w:t>Behavior Checklist</w:t>
      </w:r>
      <w:r w:rsidR="00ED596E" w:rsidRPr="00711B8B">
        <w:rPr>
          <w:rFonts w:ascii="Times New Roman" w:eastAsia="Times New Roman" w:hAnsi="Times New Roman" w:cs="Times New Roman"/>
          <w:b/>
        </w:rPr>
        <w:t>:</w:t>
      </w:r>
      <w:r w:rsidRPr="00711B8B">
        <w:rPr>
          <w:rFonts w:ascii="Times New Roman" w:eastAsia="Times New Roman" w:hAnsi="Times New Roman" w:cs="Times New Roman"/>
          <w:i/>
        </w:rPr>
        <w:t xml:space="preserve"> Please place a check before each behavior or action listed below that you have observed. Remember, only behaviors or actions you have observed should be noted. </w:t>
      </w:r>
    </w:p>
    <w:p w:rsidR="00FE062B" w:rsidRPr="00711B8B" w:rsidRDefault="001D1381" w:rsidP="00C32136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182" type="#_x0000_t75" style="width:20.25pt;height:18pt" o:ole="">
            <v:imagedata r:id="rId10" o:title=""/>
          </v:shape>
          <w:control r:id="rId11" w:name="DefaultOcxName5" w:shapeid="_x0000_i1182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Failure in one or more subject areas </w:t>
      </w:r>
    </w:p>
    <w:p w:rsidR="00FE062B" w:rsidRPr="00711B8B" w:rsidRDefault="001D1381" w:rsidP="002E7776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185" type="#_x0000_t75" style="width:20.25pt;height:18pt" o:ole="">
            <v:imagedata r:id="rId10" o:title=""/>
          </v:shape>
          <w:control r:id="rId12" w:name="DefaultOcxName6" w:shapeid="_x0000_i1185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Drop in grades </w:t>
      </w:r>
    </w:p>
    <w:p w:rsidR="00FE062B" w:rsidRPr="00711B8B" w:rsidRDefault="001D1381" w:rsidP="002E7776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188" type="#_x0000_t75" style="width:20.25pt;height:18pt" o:ole="">
            <v:imagedata r:id="rId10" o:title=""/>
          </v:shape>
          <w:control r:id="rId13" w:name="DefaultOcxName7" w:shapeid="_x0000_i1188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Needs directions given individually </w:t>
      </w:r>
    </w:p>
    <w:p w:rsidR="00FE062B" w:rsidRPr="00711B8B" w:rsidRDefault="001D1381" w:rsidP="002E7776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191" type="#_x0000_t75" style="width:20.25pt;height:18pt" o:ole="">
            <v:imagedata r:id="rId10" o:title=""/>
          </v:shape>
          <w:control r:id="rId14" w:name="DefaultOcxName8" w:shapeid="_x0000_i1191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Does not ask for help when needed </w:t>
      </w:r>
    </w:p>
    <w:p w:rsidR="00FE062B" w:rsidRPr="00711B8B" w:rsidRDefault="001D1381" w:rsidP="002E7776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194" type="#_x0000_t75" style="width:20.25pt;height:18pt" o:ole="">
            <v:imagedata r:id="rId10" o:title=""/>
          </v:shape>
          <w:control r:id="rId15" w:name="DefaultOcxName9" w:shapeid="_x0000_i1194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Prefers to work alone </w:t>
      </w:r>
    </w:p>
    <w:p w:rsidR="00FE062B" w:rsidRPr="00711B8B" w:rsidRDefault="001D1381" w:rsidP="002E7776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197" type="#_x0000_t75" style="width:20.25pt;height:18pt" o:ole="">
            <v:imagedata r:id="rId10" o:title=""/>
          </v:shape>
          <w:control r:id="rId16" w:name="DefaultOcxName10" w:shapeid="_x0000_i1197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Does not complete homework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00" type="#_x0000_t75" style="width:20.25pt;height:18pt" o:ole="">
            <v:imagedata r:id="rId10" o:title=""/>
          </v:shape>
          <w:control r:id="rId17" w:name="DefaultOcxName11" w:shapeid="_x0000_i1200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Does not complete in-class assignments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03" type="#_x0000_t75" style="width:20.25pt;height:18pt" o:ole="">
            <v:imagedata r:id="rId10" o:title=""/>
          </v:shape>
          <w:control r:id="rId18" w:name="DefaultOcxName12" w:shapeid="_x0000_i1203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Homework is disorganized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06" type="#_x0000_t75" style="width:20.25pt;height:18pt" o:ole="">
            <v:imagedata r:id="rId10" o:title=""/>
          </v:shape>
          <w:control r:id="rId19" w:name="DefaultOcxName13" w:shapeid="_x0000_i1206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Short attention span; easily distracted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09" type="#_x0000_t75" style="width:20.25pt;height:18pt" o:ole="">
            <v:imagedata r:id="rId10" o:title=""/>
          </v:shape>
          <w:control r:id="rId20" w:name="DefaultOcxName14" w:shapeid="_x0000_i1209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Poor short term memory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12" type="#_x0000_t75" style="width:20.25pt;height:18pt" o:ole="">
            <v:imagedata r:id="rId10" o:title=""/>
          </v:shape>
          <w:control r:id="rId21" w:name="DefaultOcxName15" w:shapeid="_x0000_i1212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Finds it difficult to study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15" type="#_x0000_t75" style="width:20.25pt;height:18pt" o:ole="">
            <v:imagedata r:id="rId10" o:title=""/>
          </v:shape>
          <w:control r:id="rId22" w:name="DefaultOcxName16" w:shapeid="_x0000_i1215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Gives up easily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18" type="#_x0000_t75" style="width:20.25pt;height:18pt" o:ole="">
            <v:imagedata r:id="rId10" o:title=""/>
          </v:shape>
          <w:control r:id="rId23" w:name="DefaultOcxName17" w:shapeid="_x0000_i1218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Lacks desire to do well in school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21" type="#_x0000_t75" style="width:20.25pt;height:18pt" o:ole="">
            <v:imagedata r:id="rId10" o:title=""/>
          </v:shape>
          <w:control r:id="rId24" w:name="DefaultOcxName18" w:shapeid="_x0000_i1221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Has demonstrated ability but does not apply self </w:t>
      </w:r>
    </w:p>
    <w:p w:rsidR="00711B8B" w:rsidRDefault="00711B8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</w:p>
    <w:p w:rsidR="00711B8B" w:rsidRDefault="00711B8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  <w:r w:rsidRPr="00711B8B">
        <w:rPr>
          <w:rFonts w:ascii="Times New Roman" w:eastAsia="Times New Roman" w:hAnsi="Times New Roman" w:cs="Times New Roman"/>
          <w:b/>
          <w:i/>
        </w:rPr>
        <w:t xml:space="preserve">Social Skills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lastRenderedPageBreak/>
        <w:object w:dxaOrig="225" w:dyaOrig="225">
          <v:shape id="_x0000_i1224" type="#_x0000_t75" style="width:20.25pt;height:18pt" o:ole="">
            <v:imagedata r:id="rId10" o:title=""/>
          </v:shape>
          <w:control r:id="rId25" w:name="DefaultOcxName19" w:shapeid="_x0000_i1224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Tends to stay to self; withdrawn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27" type="#_x0000_t75" style="width:20.25pt;height:18pt" o:ole="">
            <v:imagedata r:id="rId10" o:title=""/>
          </v:shape>
          <w:control r:id="rId26" w:name="DefaultOcxName20" w:shapeid="_x0000_i1227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Lack of peer relationships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30" type="#_x0000_t75" style="width:20.25pt;height:18pt" o:ole="">
            <v:imagedata r:id="rId10" o:title=""/>
          </v:shape>
          <w:control r:id="rId27" w:name="DefaultOcxName21" w:shapeid="_x0000_i1230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Appears to be lonely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33" type="#_x0000_t75" style="width:20.25pt;height:18pt" o:ole="">
            <v:imagedata r:id="rId10" o:title=""/>
          </v:shape>
          <w:control r:id="rId28" w:name="DefaultOcxName22" w:shapeid="_x0000_i1233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Slow in making friends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36" type="#_x0000_t75" style="width:20.25pt;height:18pt" o:ole="">
            <v:imagedata r:id="rId10" o:title=""/>
          </v:shape>
          <w:control r:id="rId29" w:name="DefaultOcxName23" w:shapeid="_x0000_i1236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Disturbs other students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39" type="#_x0000_t75" style="width:20.25pt;height:18pt" o:ole="">
            <v:imagedata r:id="rId10" o:title=""/>
          </v:shape>
          <w:control r:id="rId30" w:name="DefaultOcxName24" w:shapeid="_x0000_i1239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Negative leader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42" type="#_x0000_t75" style="width:20.25pt;height:18pt" o:ole="">
            <v:imagedata r:id="rId10" o:title=""/>
          </v:shape>
          <w:control r:id="rId31" w:name="DefaultOcxName25" w:shapeid="_x0000_i1242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Unyielding or stubborn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45" type="#_x0000_t75" style="width:20.25pt;height:18pt" o:ole="">
            <v:imagedata r:id="rId10" o:title=""/>
          </v:shape>
          <w:control r:id="rId32" w:name="DefaultOcxName26" w:shapeid="_x0000_i1245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Argues with teacher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48" type="#_x0000_t75" style="width:20.25pt;height:18pt" o:ole="">
            <v:imagedata r:id="rId10" o:title=""/>
          </v:shape>
          <w:control r:id="rId33" w:name="DefaultOcxName27" w:shapeid="_x0000_i1248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Hits/pushes other students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51" type="#_x0000_t75" style="width:20.25pt;height:18pt" o:ole="">
            <v:imagedata r:id="rId10" o:title=""/>
          </v:shape>
          <w:control r:id="rId34" w:name="DefaultOcxName28" w:shapeid="_x0000_i1251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Teases other students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54" type="#_x0000_t75" style="width:20.25pt;height:18pt" o:ole="">
            <v:imagedata r:id="rId10" o:title=""/>
          </v:shape>
          <w:control r:id="rId35" w:name="DefaultOcxName29" w:shapeid="_x0000_i1254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Angered by constructive criticism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57" type="#_x0000_t75" style="width:20.25pt;height:18pt" o:ole="">
            <v:imagedata r:id="rId10" o:title=""/>
          </v:shape>
          <w:control r:id="rId36" w:name="DefaultOcxName30" w:shapeid="_x0000_i1257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Demonstrates lack of self-confidence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60" type="#_x0000_t75" style="width:20.25pt;height:18pt" o:ole="">
            <v:imagedata r:id="rId10" o:title=""/>
          </v:shape>
          <w:control r:id="rId37" w:name="DefaultOcxName31" w:shapeid="_x0000_i1260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Disrespects/defies authority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63" type="#_x0000_t75" style="width:20.25pt;height:18pt" o:ole="">
            <v:imagedata r:id="rId10" o:title=""/>
          </v:shape>
          <w:control r:id="rId38" w:name="DefaultOcxName32" w:shapeid="_x0000_i1263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Regularly seeks to be center of attention\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66" type="#_x0000_t75" style="width:20.25pt;height:18pt" o:ole="">
            <v:imagedata r:id="rId10" o:title=""/>
          </v:shape>
          <w:control r:id="rId39" w:name="DefaultOcxName33" w:shapeid="_x0000_i1266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Frequently ridiculed by classmates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69" type="#_x0000_t75" style="width:20.25pt;height:18pt" o:ole="">
            <v:imagedata r:id="rId10" o:title=""/>
          </v:shape>
          <w:control r:id="rId40" w:name="DefaultOcxName34" w:shapeid="_x0000_i1269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Appears to be unhappy/sad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72" type="#_x0000_t75" style="width:20.25pt;height:18pt" o:ole="">
            <v:imagedata r:id="rId10" o:title=""/>
          </v:shape>
          <w:control r:id="rId41" w:name="DefaultOcxName35" w:shapeid="_x0000_i1272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Lacks control in unstructured situations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75" type="#_x0000_t75" style="width:20.25pt;height:18pt" o:ole="">
            <v:imagedata r:id="rId10" o:title=""/>
          </v:shape>
          <w:control r:id="rId42" w:name="DefaultOcxName36" w:shapeid="_x0000_i1275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Change in friends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78" type="#_x0000_t75" style="width:20.25pt;height:18pt" o:ole="">
            <v:imagedata r:id="rId10" o:title=""/>
          </v:shape>
          <w:control r:id="rId43" w:name="DefaultOcxName37" w:shapeid="_x0000_i1278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Inappropriate sexual behavior in public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81" type="#_x0000_t75" style="width:20.25pt;height:18pt" o:ole="">
            <v:imagedata r:id="rId10" o:title=""/>
          </v:shape>
          <w:control r:id="rId44" w:name="DefaultOcxName38" w:shapeid="_x0000_i1281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Difficulty in relating to others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84" type="#_x0000_t75" style="width:20.25pt;height:18pt" o:ole="">
            <v:imagedata r:id="rId10" o:title=""/>
          </v:shape>
          <w:control r:id="rId45" w:name="DefaultOcxName39" w:shapeid="_x0000_i1284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Talks freely about drugs/alcohol </w:t>
      </w:r>
    </w:p>
    <w:p w:rsidR="00C32136" w:rsidRDefault="00C32136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  <w:r w:rsidRPr="00711B8B">
        <w:rPr>
          <w:rFonts w:ascii="Times New Roman" w:eastAsia="Times New Roman" w:hAnsi="Times New Roman" w:cs="Times New Roman"/>
          <w:b/>
          <w:i/>
        </w:rPr>
        <w:t xml:space="preserve">Disruptive Behavior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87" type="#_x0000_t75" style="width:20.25pt;height:18pt" o:ole="">
            <v:imagedata r:id="rId10" o:title=""/>
          </v:shape>
          <w:control r:id="rId46" w:name="DefaultOcxName40" w:shapeid="_x0000_i1287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Defiance; violation of rules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90" type="#_x0000_t75" style="width:20.25pt;height:18pt" o:ole="">
            <v:imagedata r:id="rId10" o:title=""/>
          </v:shape>
          <w:control r:id="rId47" w:name="DefaultOcxName41" w:shapeid="_x0000_i1290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Blaming others, denying, not accepting responsibility for actions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93" type="#_x0000_t75" style="width:20.25pt;height:18pt" o:ole="">
            <v:imagedata r:id="rId10" o:title=""/>
          </v:shape>
          <w:control r:id="rId48" w:name="DefaultOcxName42" w:shapeid="_x0000_i1293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Fighting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96" type="#_x0000_t75" style="width:20.25pt;height:18pt" o:ole="">
            <v:imagedata r:id="rId10" o:title=""/>
          </v:shape>
          <w:control r:id="rId49" w:name="DefaultOcxName43" w:shapeid="_x0000_i1296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Cheating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299" type="#_x0000_t75" style="width:20.25pt;height:18pt" o:ole="">
            <v:imagedata r:id="rId10" o:title=""/>
          </v:shape>
          <w:control r:id="rId50" w:name="DefaultOcxName44" w:shapeid="_x0000_i1299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Lack of impulse control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02" type="#_x0000_t75" style="width:20.25pt;height:18pt" o:ole="">
            <v:imagedata r:id="rId10" o:title=""/>
          </v:shape>
          <w:control r:id="rId51" w:name="DefaultOcxName45" w:shapeid="_x0000_i1302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Lack of impulse control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05" type="#_x0000_t75" style="width:20.25pt;height:18pt" o:ole="">
            <v:imagedata r:id="rId10" o:title=""/>
          </v:shape>
          <w:control r:id="rId52" w:name="DefaultOcxName46" w:shapeid="_x0000_i1305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Obscene language and gestures </w:t>
      </w:r>
    </w:p>
    <w:p w:rsidR="00FE062B" w:rsidRPr="00711B8B" w:rsidRDefault="001D1381" w:rsidP="00C32136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08" type="#_x0000_t75" style="width:20.25pt;height:18pt" o:ole="">
            <v:imagedata r:id="rId10" o:title=""/>
          </v:shape>
          <w:control r:id="rId53" w:name="DefaultOcxName47" w:shapeid="_x0000_i1308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Noisy/boisterous at inappropriate times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11" type="#_x0000_t75" style="width:20.25pt;height:18pt" o:ole="">
            <v:imagedata r:id="rId10" o:title=""/>
          </v:shape>
          <w:control r:id="rId54" w:name="DefaultOcxName48" w:shapeid="_x0000_i1311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Crying for no apparent reason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lastRenderedPageBreak/>
        <w:object w:dxaOrig="225" w:dyaOrig="225">
          <v:shape id="_x0000_i1314" type="#_x0000_t75" style="width:20.25pt;height:18pt" o:ole="">
            <v:imagedata r:id="rId10" o:title=""/>
          </v:shape>
          <w:control r:id="rId55" w:name="DefaultOcxName49" w:shapeid="_x0000_i1314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Highly active, agitated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17" type="#_x0000_t75" style="width:20.25pt;height:18pt" o:ole="">
            <v:imagedata r:id="rId10" o:title=""/>
          </v:shape>
          <w:control r:id="rId56" w:name="DefaultOcxName50" w:shapeid="_x0000_i1317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Erratic behavior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20" type="#_x0000_t75" style="width:20.25pt;height:18pt" o:ole="">
            <v:imagedata r:id="rId10" o:title=""/>
          </v:shape>
          <w:control r:id="rId57" w:name="DefaultOcxName51" w:shapeid="_x0000_i1320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Mood swings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23" type="#_x0000_t75" style="width:20.25pt;height:18pt" o:ole="">
            <v:imagedata r:id="rId10" o:title=""/>
          </v:shape>
          <w:control r:id="rId58" w:name="DefaultOcxName52" w:shapeid="_x0000_i1323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General changes in behavior patterns </w:t>
      </w:r>
    </w:p>
    <w:p w:rsidR="00C32136" w:rsidRDefault="00C32136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  <w:r w:rsidRPr="00711B8B">
        <w:rPr>
          <w:rFonts w:ascii="Times New Roman" w:eastAsia="Times New Roman" w:hAnsi="Times New Roman" w:cs="Times New Roman"/>
          <w:b/>
          <w:i/>
        </w:rPr>
        <w:t xml:space="preserve">Physical Symptoms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26" type="#_x0000_t75" style="width:20.25pt;height:18pt" o:ole="">
            <v:imagedata r:id="rId10" o:title=""/>
          </v:shape>
          <w:control r:id="rId59" w:name="DefaultOcxName53" w:shapeid="_x0000_i1326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Underweight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29" type="#_x0000_t75" style="width:20.25pt;height:18pt" o:ole="">
            <v:imagedata r:id="rId10" o:title=""/>
          </v:shape>
          <w:control r:id="rId60" w:name="DefaultOcxName54" w:shapeid="_x0000_i1329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Overweight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32" type="#_x0000_t75" style="width:20.25pt;height:18pt" o:ole="">
            <v:imagedata r:id="rId10" o:title=""/>
          </v:shape>
          <w:control r:id="rId61" w:name="DefaultOcxName55" w:shapeid="_x0000_i1332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Smells of tobacco, alcohol, marijuana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35" type="#_x0000_t75" style="width:20.25pt;height:18pt" o:ole="">
            <v:imagedata r:id="rId10" o:title=""/>
          </v:shape>
          <w:control r:id="rId62" w:name="DefaultOcxName56" w:shapeid="_x0000_i1335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Wears clothes that challenge dress code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38" type="#_x0000_t75" style="width:20.25pt;height:18pt" o:ole="">
            <v:imagedata r:id="rId10" o:title=""/>
          </v:shape>
          <w:control r:id="rId63" w:name="DefaultOcxName57" w:shapeid="_x0000_i1338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Appears tense, on edge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41" type="#_x0000_t75" style="width:20.25pt;height:18pt" o:ole="">
            <v:imagedata r:id="rId10" o:title=""/>
          </v:shape>
          <w:control r:id="rId64" w:name="DefaultOcxName58" w:shapeid="_x0000_i1341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Slurred or impaired speech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44" type="#_x0000_t75" style="width:20.25pt;height:18pt" o:ole="">
            <v:imagedata r:id="rId10" o:title=""/>
          </v:shape>
          <w:control r:id="rId65" w:name="DefaultOcxName59" w:shapeid="_x0000_i1344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Appears sleepy, lethargic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47" type="#_x0000_t75" style="width:20.25pt;height:18pt" o:ole="">
            <v:imagedata r:id="rId10" o:title=""/>
          </v:shape>
          <w:control r:id="rId66" w:name="DefaultOcxName60" w:shapeid="_x0000_i1347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Impaired vision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50" type="#_x0000_t75" style="width:20.25pt;height:18pt" o:ole="">
            <v:imagedata r:id="rId10" o:title=""/>
          </v:shape>
          <w:control r:id="rId67" w:name="DefaultOcxName61" w:shapeid="_x0000_i1350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Impaired hearing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53" type="#_x0000_t75" style="width:20.25pt;height:18pt" o:ole="">
            <v:imagedata r:id="rId10" o:title=""/>
          </v:shape>
          <w:control r:id="rId68" w:name="DefaultOcxName62" w:shapeid="_x0000_i1353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Frequent physical injuries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56" type="#_x0000_t75" style="width:20.25pt;height:18pt" o:ole="">
            <v:imagedata r:id="rId10" o:title=""/>
          </v:shape>
          <w:control r:id="rId69" w:name="DefaultOcxName63" w:shapeid="_x0000_i1356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Deteriorating hygiene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59" type="#_x0000_t75" style="width:20.25pt;height:18pt" o:ole="">
            <v:imagedata r:id="rId10" o:title=""/>
          </v:shape>
          <w:control r:id="rId70" w:name="DefaultOcxName64" w:shapeid="_x0000_i1359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Dramatic change in style of clothes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62" type="#_x0000_t75" style="width:20.25pt;height:18pt" o:ole="">
            <v:imagedata r:id="rId10" o:title=""/>
          </v:shape>
          <w:control r:id="rId71" w:name="DefaultOcxName65" w:shapeid="_x0000_i1362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Sleeping in class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65" type="#_x0000_t75" style="width:20.25pt;height:18pt" o:ole="">
            <v:imagedata r:id="rId10" o:title=""/>
          </v:shape>
          <w:control r:id="rId72" w:name="DefaultOcxName66" w:shapeid="_x0000_i1365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Glassy, bloodshot eyes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68" type="#_x0000_t75" style="width:20.25pt;height:18pt" o:ole="">
            <v:imagedata r:id="rId10" o:title=""/>
          </v:shape>
          <w:control r:id="rId73" w:name="DefaultOcxName67" w:shapeid="_x0000_i1368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Frequent requests to see nurse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71" type="#_x0000_t75" style="width:20.25pt;height:18pt" o:ole="">
            <v:imagedata r:id="rId10" o:title=""/>
          </v:shape>
          <w:control r:id="rId74" w:name="DefaultOcxName68" w:shapeid="_x0000_i1371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Unsteady on feet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74" type="#_x0000_t75" style="width:20.25pt;height:18pt" o:ole="">
            <v:imagedata r:id="rId10" o:title=""/>
          </v:shape>
          <w:control r:id="rId75" w:name="DefaultOcxName69" w:shapeid="_x0000_i1374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Problems with muscle or eye-hand coordination </w:t>
      </w:r>
    </w:p>
    <w:p w:rsidR="00ED596E" w:rsidRPr="00711B8B" w:rsidRDefault="00ED596E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  <w:r w:rsidRPr="00711B8B">
        <w:rPr>
          <w:rFonts w:ascii="Times New Roman" w:eastAsia="Times New Roman" w:hAnsi="Times New Roman" w:cs="Times New Roman"/>
          <w:b/>
          <w:i/>
        </w:rPr>
        <w:t xml:space="preserve">Background Information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77" type="#_x0000_t75" style="width:20.25pt;height:18pt" o:ole="">
            <v:imagedata r:id="rId10" o:title=""/>
          </v:shape>
          <w:control r:id="rId76" w:name="DefaultOcxName70" w:shapeid="_x0000_i1377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Attendance problems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80" type="#_x0000_t75" style="width:20.25pt;height:18pt" o:ole="">
            <v:imagedata r:id="rId10" o:title=""/>
          </v:shape>
          <w:control r:id="rId77" w:name="DefaultOcxName71" w:shapeid="_x0000_i1380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Latchkey child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83" type="#_x0000_t75" style="width:20.25pt;height:18pt" o:ole="">
            <v:imagedata r:id="rId10" o:title=""/>
          </v:shape>
          <w:control r:id="rId78" w:name="DefaultOcxName72" w:shapeid="_x0000_i1383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Involvement with community agencies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86" type="#_x0000_t75" style="width:20.25pt;height:18pt" o:ole="">
            <v:imagedata r:id="rId10" o:title=""/>
          </v:shape>
          <w:control r:id="rId79" w:name="DefaultOcxName73" w:shapeid="_x0000_i1386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Death in immediate family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89" type="#_x0000_t75" style="width:20.25pt;height:18pt" o:ole="">
            <v:imagedata r:id="rId10" o:title=""/>
          </v:shape>
          <w:control r:id="rId80" w:name="DefaultOcxName74" w:shapeid="_x0000_i1389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Chronic illness in immediate family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92" type="#_x0000_t75" style="width:20.25pt;height:18pt" o:ole="">
            <v:imagedata r:id="rId10" o:title=""/>
          </v:shape>
          <w:control r:id="rId81" w:name="DefaultOcxName75" w:shapeid="_x0000_i1392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Divorce or separation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95" type="#_x0000_t75" style="width:20.25pt;height:18pt" o:ole="">
            <v:imagedata r:id="rId10" o:title=""/>
          </v:shape>
          <w:control r:id="rId82" w:name="DefaultOcxName76" w:shapeid="_x0000_i1395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Unemployment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398" type="#_x0000_t75" style="width:20.25pt;height:18pt" o:ole="">
            <v:imagedata r:id="rId10" o:title=""/>
          </v:shape>
          <w:control r:id="rId83" w:name="DefaultOcxName77" w:shapeid="_x0000_i1398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Single parent household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lastRenderedPageBreak/>
        <w:object w:dxaOrig="225" w:dyaOrig="225">
          <v:shape id="_x0000_i1401" type="#_x0000_t75" style="width:20.25pt;height:18pt" o:ole="">
            <v:imagedata r:id="rId10" o:title=""/>
          </v:shape>
          <w:control r:id="rId84" w:name="DefaultOcxName78" w:shapeid="_x0000_i1401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Previously identified for drug/alcohol use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04" type="#_x0000_t75" style="width:20.25pt;height:18pt" o:ole="">
            <v:imagedata r:id="rId10" o:title=""/>
          </v:shape>
          <w:control r:id="rId85" w:name="DefaultOcxName79" w:shapeid="_x0000_i1404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Adjudicated for a juvenile offense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07" type="#_x0000_t75" style="width:20.25pt;height:18pt" o:ole="">
            <v:imagedata r:id="rId10" o:title=""/>
          </v:shape>
          <w:control r:id="rId86" w:name="DefaultOcxName80" w:shapeid="_x0000_i1407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Lives with someone other than parent(s)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10" type="#_x0000_t75" style="width:20.25pt;height:18pt" o:ole="">
            <v:imagedata r:id="rId10" o:title=""/>
          </v:shape>
          <w:control r:id="rId87" w:name="DefaultOcxName81" w:shapeid="_x0000_i1410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Known medical problem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13" type="#_x0000_t75" style="width:20.25pt;height:18pt" o:ole="">
            <v:imagedata r:id="rId10" o:title=""/>
          </v:shape>
          <w:control r:id="rId88" w:name="DefaultOcxName82" w:shapeid="_x0000_i1413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Takes medication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16" type="#_x0000_t75" style="width:20.25pt;height:18pt" o:ole="">
            <v:imagedata r:id="rId10" o:title=""/>
          </v:shape>
          <w:control r:id="rId89" w:name="DefaultOcxName83" w:shapeid="_x0000_i1416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Previously involved with counseling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19" type="#_x0000_t75" style="width:20.25pt;height:18pt" o:ole="">
            <v:imagedata r:id="rId10" o:title=""/>
          </v:shape>
          <w:control r:id="rId90" w:name="DefaultOcxName84" w:shapeid="_x0000_i1419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Currently involved with counseling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22" type="#_x0000_t75" style="width:20.25pt;height:18pt" o:ole="">
            <v:imagedata r:id="rId10" o:title=""/>
          </v:shape>
          <w:control r:id="rId91" w:name="DefaultOcxName85" w:shapeid="_x0000_i1422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Previously identified for assistance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25" type="#_x0000_t75" style="width:20.25pt;height:18pt" o:ole="">
            <v:imagedata r:id="rId10" o:title=""/>
          </v:shape>
          <w:control r:id="rId92" w:name="DefaultOcxName86" w:shapeid="_x0000_i1425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Discusses concerns regarding drug/alcohol use in the home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28" type="#_x0000_t75" style="width:20.25pt;height:18pt" o:ole="">
            <v:imagedata r:id="rId10" o:title=""/>
          </v:shape>
          <w:control r:id="rId93" w:name="DefaultOcxName87" w:shapeid="_x0000_i1428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Family member incarcerated or adjudicated </w:t>
      </w:r>
    </w:p>
    <w:p w:rsidR="00C32136" w:rsidRDefault="00C32136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  <w:r w:rsidRPr="00711B8B">
        <w:rPr>
          <w:rFonts w:ascii="Times New Roman" w:eastAsia="Times New Roman" w:hAnsi="Times New Roman" w:cs="Times New Roman"/>
          <w:b/>
          <w:i/>
        </w:rPr>
        <w:t xml:space="preserve">School Based Service or Programs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31" type="#_x0000_t75" style="width:20.25pt;height:18pt" o:ole="">
            <v:imagedata r:id="rId10" o:title=""/>
          </v:shape>
          <w:control r:id="rId94" w:name="DefaultOcxName88" w:shapeid="_x0000_i1431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Title I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34" type="#_x0000_t75" style="width:20.25pt;height:18pt" o:ole="">
            <v:imagedata r:id="rId10" o:title=""/>
          </v:shape>
          <w:control r:id="rId95" w:name="DefaultOcxName89" w:shapeid="_x0000_i1434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Reading Specialist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37" type="#_x0000_t75" style="width:20.25pt;height:18pt" o:ole="">
            <v:imagedata r:id="rId10" o:title=""/>
          </v:shape>
          <w:control r:id="rId96" w:name="DefaultOcxName90" w:shapeid="_x0000_i1437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Speech/Language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40" type="#_x0000_t75" style="width:20.25pt;height:18pt" o:ole="">
            <v:imagedata r:id="rId10" o:title=""/>
          </v:shape>
          <w:control r:id="rId97" w:name="DefaultOcxName91" w:shapeid="_x0000_i1440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GT/Advanced Program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43" type="#_x0000_t75" style="width:20.25pt;height:18pt" o:ole="">
            <v:imagedata r:id="rId10" o:title=""/>
          </v:shape>
          <w:control r:id="rId98" w:name="DefaultOcxName92" w:shapeid="_x0000_i1443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Substance Awareness Coordinator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46" type="#_x0000_t75" style="width:20.25pt;height:18pt" o:ole="">
            <v:imagedata r:id="rId10" o:title=""/>
          </v:shape>
          <w:control r:id="rId99" w:name="DefaultOcxName93" w:shapeid="_x0000_i1446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Guidance Counselor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49" type="#_x0000_t75" style="width:20.25pt;height:18pt" o:ole="">
            <v:imagedata r:id="rId10" o:title=""/>
          </v:shape>
          <w:control r:id="rId100" w:name="DefaultOcxName94" w:shapeid="_x0000_i1449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School social Worker </w:t>
      </w:r>
    </w:p>
    <w:p w:rsidR="00FE062B" w:rsidRPr="00711B8B" w:rsidRDefault="001D1381" w:rsidP="00C32136">
      <w:pPr>
        <w:numPr>
          <w:ilvl w:val="1"/>
          <w:numId w:val="1"/>
        </w:numPr>
        <w:spacing w:before="0" w:after="0" w:line="240" w:lineRule="atLeast"/>
        <w:jc w:val="left"/>
        <w:rPr>
          <w:rFonts w:ascii="Times New Roman" w:eastAsia="Times New Roman" w:hAnsi="Times New Roman" w:cs="Times New Roman"/>
        </w:rPr>
      </w:pPr>
      <w:r w:rsidRPr="00711B8B">
        <w:rPr>
          <w:rFonts w:ascii="Times New Roman" w:eastAsia="Times New Roman" w:hAnsi="Times New Roman" w:cs="Times New Roman"/>
        </w:rPr>
        <w:object w:dxaOrig="225" w:dyaOrig="225">
          <v:shape id="_x0000_i1452" type="#_x0000_t75" style="width:20.25pt;height:18pt" o:ole="">
            <v:imagedata r:id="rId10" o:title=""/>
          </v:shape>
          <w:control r:id="rId101" w:name="DefaultOcxName95" w:shapeid="_x0000_i1452"/>
        </w:object>
      </w:r>
      <w:r w:rsidR="00FE062B" w:rsidRPr="00711B8B">
        <w:rPr>
          <w:rFonts w:ascii="Times New Roman" w:eastAsia="Times New Roman" w:hAnsi="Times New Roman" w:cs="Times New Roman"/>
        </w:rPr>
        <w:t xml:space="preserve">Child Study Team </w:t>
      </w:r>
    </w:p>
    <w:p w:rsidR="00ED596E" w:rsidRPr="00711B8B" w:rsidRDefault="00ED596E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</w:rPr>
      </w:pPr>
    </w:p>
    <w:p w:rsidR="00FE062B" w:rsidRPr="00711B8B" w:rsidRDefault="00FE062B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  <w:r w:rsidRPr="00711B8B">
        <w:rPr>
          <w:rFonts w:ascii="Times New Roman" w:eastAsia="Times New Roman" w:hAnsi="Times New Roman" w:cs="Times New Roman"/>
          <w:b/>
          <w:i/>
        </w:rPr>
        <w:t>Please list 3 strengths you feel this student has: *</w:t>
      </w:r>
    </w:p>
    <w:p w:rsidR="00ED596E" w:rsidRPr="00711B8B" w:rsidRDefault="00ED596E" w:rsidP="00C32136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</w:rPr>
      </w:pPr>
    </w:p>
    <w:p w:rsidR="00FE062B" w:rsidRPr="00711B8B" w:rsidRDefault="00ED596E" w:rsidP="00C32136">
      <w:pPr>
        <w:spacing w:before="0" w:after="0" w:line="360" w:lineRule="auto"/>
        <w:ind w:left="720"/>
        <w:jc w:val="left"/>
        <w:rPr>
          <w:rFonts w:ascii="Arial" w:eastAsia="Times New Roman" w:hAnsi="Arial" w:cs="Arial"/>
          <w:vanish/>
        </w:rPr>
      </w:pPr>
      <w:r w:rsidRPr="00711B8B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711B8B">
        <w:rPr>
          <w:rFonts w:ascii="Times New Roman" w:eastAsia="Times New Roman" w:hAnsi="Times New Roman" w:cs="Times New Roman"/>
        </w:rPr>
        <w:t>__________________</w:t>
      </w:r>
      <w:r w:rsidR="00C32136">
        <w:rPr>
          <w:rFonts w:ascii="Times New Roman" w:eastAsia="Times New Roman" w:hAnsi="Times New Roman" w:cs="Times New Roman"/>
        </w:rPr>
        <w:t>______________________________________________________________________________</w:t>
      </w:r>
      <w:r w:rsidR="00FE062B" w:rsidRPr="00711B8B">
        <w:rPr>
          <w:rFonts w:ascii="Arial" w:eastAsia="Times New Roman" w:hAnsi="Arial" w:cs="Arial"/>
          <w:vanish/>
        </w:rPr>
        <w:t>Bottom of Form</w:t>
      </w:r>
    </w:p>
    <w:p w:rsidR="00023FCD" w:rsidRPr="00711B8B" w:rsidRDefault="00023FCD" w:rsidP="00C32136">
      <w:pPr>
        <w:spacing w:before="0" w:after="0" w:line="240" w:lineRule="atLeast"/>
      </w:pPr>
    </w:p>
    <w:sectPr w:rsidR="00023FCD" w:rsidRPr="00711B8B" w:rsidSect="00023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04F67"/>
    <w:multiLevelType w:val="multilevel"/>
    <w:tmpl w:val="1578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ED596E"/>
    <w:rsid w:val="00023FCD"/>
    <w:rsid w:val="000D77D3"/>
    <w:rsid w:val="001D1381"/>
    <w:rsid w:val="002E7776"/>
    <w:rsid w:val="003524F1"/>
    <w:rsid w:val="003F1403"/>
    <w:rsid w:val="00711B8B"/>
    <w:rsid w:val="0086406C"/>
    <w:rsid w:val="00912F6C"/>
    <w:rsid w:val="00AE06C7"/>
    <w:rsid w:val="00B004EA"/>
    <w:rsid w:val="00C3012B"/>
    <w:rsid w:val="00C32136"/>
    <w:rsid w:val="00CB2A5E"/>
    <w:rsid w:val="00D3504C"/>
    <w:rsid w:val="00ED596E"/>
    <w:rsid w:val="00F70A89"/>
    <w:rsid w:val="00FE0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28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FCD"/>
  </w:style>
  <w:style w:type="paragraph" w:styleId="Heading1">
    <w:name w:val="heading 1"/>
    <w:basedOn w:val="Normal"/>
    <w:link w:val="Heading1Char"/>
    <w:uiPriority w:val="9"/>
    <w:qFormat/>
    <w:rsid w:val="00FE062B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6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FE062B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E062B"/>
    <w:pPr>
      <w:pBdr>
        <w:bottom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E062B"/>
    <w:rPr>
      <w:rFonts w:ascii="Arial" w:eastAsia="Times New Roman" w:hAnsi="Arial" w:cs="Arial"/>
      <w:vanish/>
      <w:sz w:val="16"/>
      <w:szCs w:val="16"/>
    </w:rPr>
  </w:style>
  <w:style w:type="character" w:customStyle="1" w:styleId="ss-required-asterisk">
    <w:name w:val="ss-required-asterisk"/>
    <w:basedOn w:val="DefaultParagraphFont"/>
    <w:rsid w:val="00FE062B"/>
  </w:style>
  <w:style w:type="character" w:customStyle="1" w:styleId="ss-choice-item-control">
    <w:name w:val="ss-choice-item-control"/>
    <w:basedOn w:val="DefaultParagraphFont"/>
    <w:rsid w:val="00FE062B"/>
  </w:style>
  <w:style w:type="character" w:customStyle="1" w:styleId="ss-choice-label">
    <w:name w:val="ss-choice-label"/>
    <w:basedOn w:val="DefaultParagraphFont"/>
    <w:rsid w:val="00FE062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E062B"/>
    <w:pPr>
      <w:pBdr>
        <w:top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E062B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8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13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03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38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3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7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011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5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7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85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81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61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4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9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7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0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9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58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03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5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73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0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66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63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8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3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576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8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9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567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77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8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9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8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6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819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8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0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671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102" Type="http://schemas.openxmlformats.org/officeDocument/2006/relationships/fontTable" Target="fontTable.xml"/><Relationship Id="rId5" Type="http://schemas.openxmlformats.org/officeDocument/2006/relationships/image" Target="media/image1.wmf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103" Type="http://schemas.openxmlformats.org/officeDocument/2006/relationships/theme" Target="theme/theme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image" Target="media/image2.wmf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control" Target="activeX/activeX93.xml"/><Relationship Id="rId101" Type="http://schemas.openxmlformats.org/officeDocument/2006/relationships/control" Target="activeX/activeX9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97" Type="http://schemas.openxmlformats.org/officeDocument/2006/relationships/control" Target="activeX/activeX9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duree\Desktop\i_and_rs_referral_forms\referring_teacher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referring_teacher</Template>
  <TotalTime>0</TotalTime>
  <Pages>4</Pages>
  <Words>1124</Words>
  <Characters>6410</Characters>
  <Application>Microsoft Office Word</Application>
  <DocSecurity>4</DocSecurity>
  <Lines>53</Lines>
  <Paragraphs>15</Paragraphs>
  <ScaleCrop>false</ScaleCrop>
  <Company>mboe</Company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miduree</dc:creator>
  <cp:keywords/>
  <dc:description/>
  <cp:lastModifiedBy> </cp:lastModifiedBy>
  <cp:revision>2</cp:revision>
  <cp:lastPrinted>2014-12-03T14:22:00Z</cp:lastPrinted>
  <dcterms:created xsi:type="dcterms:W3CDTF">2015-11-20T15:44:00Z</dcterms:created>
  <dcterms:modified xsi:type="dcterms:W3CDTF">2015-11-20T15:44:00Z</dcterms:modified>
</cp:coreProperties>
</file>