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4A" w:rsidRDefault="00FC325C" w:rsidP="00E603C8">
      <w:pPr>
        <w:ind w:right="-108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0</wp:posOffset>
            </wp:positionV>
            <wp:extent cx="1765935" cy="1068070"/>
            <wp:effectExtent l="0" t="0" r="5715" b="0"/>
            <wp:wrapNone/>
            <wp:docPr id="78" name="Picture 78" descr="Black, ESB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Black, ESB Bl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114300</wp:posOffset>
                </wp:positionV>
                <wp:extent cx="1272540" cy="713740"/>
                <wp:effectExtent l="32385" t="28575" r="28575" b="292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84A" w:rsidRPr="00A53D0A" w:rsidRDefault="00A05FD1" w:rsidP="000558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Request for Graphics Services</w:t>
                            </w:r>
                          </w:p>
                        </w:txbxContent>
                      </wps:txbx>
                      <wps:bodyPr rot="0" vert="horz" wrap="square" lIns="91440" tIns="9144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4.8pt;margin-top:9pt;width:100.2pt;height:5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" strokeweight="4.5pt">
                <v:stroke linestyle="thinThick"/>
                <v:textbox inset=",7.2pt">
                  <w:txbxContent>
                    <w:p w:rsidR="0005584A" w:rsidRPr="00A53D0A" w:rsidRDefault="00A05FD1" w:rsidP="0005584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Request for Graphics Services</w:t>
                      </w:r>
                    </w:p>
                  </w:txbxContent>
                </v:textbox>
              </v:shape>
            </w:pict>
          </mc:Fallback>
        </mc:AlternateContent>
      </w:r>
      <w:r w:rsidR="00B54484">
        <w:rPr>
          <w:rFonts w:ascii="Arial" w:hAnsi="Arial" w:cs="Arial"/>
          <w:b/>
          <w:sz w:val="20"/>
          <w:szCs w:val="20"/>
        </w:rPr>
        <w:t>211</w:t>
      </w:r>
      <w:r w:rsidR="00A05FD1">
        <w:rPr>
          <w:rFonts w:ascii="Arial" w:hAnsi="Arial" w:cs="Arial"/>
          <w:b/>
          <w:sz w:val="20"/>
          <w:szCs w:val="20"/>
        </w:rPr>
        <w:t>0</w:t>
      </w:r>
      <w:r w:rsidR="0005584A" w:rsidRPr="00A53D0A">
        <w:rPr>
          <w:rFonts w:ascii="Arial" w:hAnsi="Arial" w:cs="Arial"/>
          <w:b/>
          <w:sz w:val="20"/>
          <w:szCs w:val="20"/>
        </w:rPr>
        <w:t>F.</w:t>
      </w:r>
      <w:r w:rsidR="00BC6D6A">
        <w:rPr>
          <w:rFonts w:ascii="Arial" w:hAnsi="Arial" w:cs="Arial"/>
          <w:b/>
          <w:sz w:val="20"/>
          <w:szCs w:val="20"/>
        </w:rPr>
        <w:t>2</w:t>
      </w:r>
    </w:p>
    <w:p w:rsidR="0005584A" w:rsidRPr="00A53D0A" w:rsidRDefault="0005584A" w:rsidP="00E603C8">
      <w:pPr>
        <w:ind w:right="-108"/>
        <w:jc w:val="right"/>
        <w:rPr>
          <w:rFonts w:ascii="Arial" w:hAnsi="Arial" w:cs="Arial"/>
          <w:b/>
          <w:sz w:val="20"/>
          <w:szCs w:val="20"/>
        </w:rPr>
      </w:pPr>
      <w:r w:rsidRPr="00A53D0A">
        <w:rPr>
          <w:rFonts w:ascii="Arial" w:hAnsi="Arial" w:cs="Arial"/>
          <w:b/>
          <w:sz w:val="20"/>
          <w:szCs w:val="20"/>
        </w:rPr>
        <w:t xml:space="preserve">Page </w:t>
      </w:r>
      <w:r w:rsidRPr="00A53D0A">
        <w:rPr>
          <w:rStyle w:val="PageNumber"/>
          <w:rFonts w:ascii="Arial" w:hAnsi="Arial" w:cs="Arial"/>
          <w:b/>
          <w:sz w:val="20"/>
          <w:szCs w:val="20"/>
        </w:rPr>
        <w:fldChar w:fldCharType="begin"/>
      </w:r>
      <w:r w:rsidRPr="00A53D0A">
        <w:rPr>
          <w:rStyle w:val="PageNumber"/>
          <w:rFonts w:ascii="Arial" w:hAnsi="Arial" w:cs="Arial"/>
          <w:b/>
          <w:sz w:val="20"/>
          <w:szCs w:val="20"/>
        </w:rPr>
        <w:instrText xml:space="preserve"> PAGE </w:instrText>
      </w:r>
      <w:r w:rsidRPr="00A53D0A">
        <w:rPr>
          <w:rStyle w:val="PageNumber"/>
          <w:rFonts w:ascii="Arial" w:hAnsi="Arial" w:cs="Arial"/>
          <w:b/>
          <w:sz w:val="20"/>
          <w:szCs w:val="20"/>
        </w:rPr>
        <w:fldChar w:fldCharType="separate"/>
      </w:r>
      <w:r w:rsidR="00244282">
        <w:rPr>
          <w:rStyle w:val="PageNumber"/>
          <w:rFonts w:ascii="Arial" w:hAnsi="Arial" w:cs="Arial"/>
          <w:b/>
          <w:noProof/>
          <w:sz w:val="20"/>
          <w:szCs w:val="20"/>
        </w:rPr>
        <w:t>1</w:t>
      </w:r>
      <w:r w:rsidRPr="00A53D0A">
        <w:rPr>
          <w:rStyle w:val="PageNumber"/>
          <w:rFonts w:ascii="Arial" w:hAnsi="Arial" w:cs="Arial"/>
          <w:b/>
          <w:sz w:val="20"/>
          <w:szCs w:val="20"/>
        </w:rPr>
        <w:fldChar w:fldCharType="end"/>
      </w:r>
      <w:r w:rsidRPr="00A53D0A">
        <w:rPr>
          <w:rStyle w:val="PageNumber"/>
          <w:rFonts w:ascii="Arial" w:hAnsi="Arial" w:cs="Arial"/>
          <w:b/>
          <w:sz w:val="20"/>
          <w:szCs w:val="20"/>
        </w:rPr>
        <w:t xml:space="preserve"> of </w:t>
      </w:r>
      <w:r w:rsidRPr="00A53D0A">
        <w:rPr>
          <w:rStyle w:val="PageNumber"/>
          <w:rFonts w:ascii="Arial" w:hAnsi="Arial" w:cs="Arial"/>
          <w:b/>
          <w:sz w:val="20"/>
          <w:szCs w:val="20"/>
        </w:rPr>
        <w:fldChar w:fldCharType="begin"/>
      </w:r>
      <w:r w:rsidRPr="00A53D0A">
        <w:rPr>
          <w:rStyle w:val="PageNumber"/>
          <w:rFonts w:ascii="Arial" w:hAnsi="Arial" w:cs="Arial"/>
          <w:b/>
          <w:sz w:val="20"/>
          <w:szCs w:val="20"/>
        </w:rPr>
        <w:instrText xml:space="preserve"> NUMPAGES </w:instrText>
      </w:r>
      <w:r w:rsidRPr="00A53D0A">
        <w:rPr>
          <w:rStyle w:val="PageNumber"/>
          <w:rFonts w:ascii="Arial" w:hAnsi="Arial" w:cs="Arial"/>
          <w:b/>
          <w:sz w:val="20"/>
          <w:szCs w:val="20"/>
        </w:rPr>
        <w:fldChar w:fldCharType="separate"/>
      </w:r>
      <w:r w:rsidR="00244282">
        <w:rPr>
          <w:rStyle w:val="PageNumber"/>
          <w:rFonts w:ascii="Arial" w:hAnsi="Arial" w:cs="Arial"/>
          <w:b/>
          <w:noProof/>
          <w:sz w:val="20"/>
          <w:szCs w:val="20"/>
        </w:rPr>
        <w:t>1</w:t>
      </w:r>
      <w:r w:rsidRPr="00A53D0A">
        <w:rPr>
          <w:rStyle w:val="PageNumber"/>
          <w:rFonts w:ascii="Arial" w:hAnsi="Arial" w:cs="Arial"/>
          <w:b/>
          <w:sz w:val="20"/>
          <w:szCs w:val="20"/>
        </w:rPr>
        <w:fldChar w:fldCharType="end"/>
      </w:r>
    </w:p>
    <w:p w:rsidR="0005584A" w:rsidRDefault="0005584A" w:rsidP="00E603C8">
      <w:pPr>
        <w:pStyle w:val="Header"/>
        <w:ind w:right="-108"/>
        <w:rPr>
          <w:rFonts w:ascii="Arial" w:hAnsi="Arial" w:cs="Arial"/>
          <w:sz w:val="16"/>
          <w:szCs w:val="16"/>
        </w:rPr>
      </w:pPr>
    </w:p>
    <w:p w:rsidR="0005584A" w:rsidRPr="00A53D0A" w:rsidRDefault="0005584A" w:rsidP="00E603C8">
      <w:pPr>
        <w:pStyle w:val="Header"/>
        <w:ind w:right="-108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Board of Cooperative Educational Services</w:t>
      </w:r>
    </w:p>
    <w:p w:rsidR="0005584A" w:rsidRPr="00A53D0A" w:rsidRDefault="0005584A" w:rsidP="00E603C8">
      <w:pPr>
        <w:pStyle w:val="Header"/>
        <w:ind w:right="-108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First Supervisory District of Suffolk County</w:t>
      </w:r>
    </w:p>
    <w:p w:rsidR="0005584A" w:rsidRPr="00A53D0A" w:rsidRDefault="0005584A" w:rsidP="00E603C8">
      <w:pPr>
        <w:pStyle w:val="Header"/>
        <w:ind w:right="-108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201 Sunrise Highway</w:t>
      </w:r>
    </w:p>
    <w:p w:rsidR="0005584A" w:rsidRPr="00A53D0A" w:rsidRDefault="0005584A" w:rsidP="00E603C8">
      <w:pPr>
        <w:pStyle w:val="Header"/>
        <w:ind w:right="-108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Patchogue, NY  11772</w:t>
      </w:r>
    </w:p>
    <w:p w:rsidR="0005584A" w:rsidRPr="00274CF8" w:rsidRDefault="0005584A" w:rsidP="0005584A">
      <w:pPr>
        <w:pStyle w:val="Header"/>
        <w:jc w:val="right"/>
        <w:rPr>
          <w:rFonts w:ascii="Arial" w:hAnsi="Arial" w:cs="Arial"/>
          <w:sz w:val="20"/>
          <w:szCs w:val="20"/>
        </w:rPr>
      </w:pPr>
    </w:p>
    <w:p w:rsidR="00D22220" w:rsidRPr="00D22220" w:rsidRDefault="00D22220" w:rsidP="00D22220">
      <w:pPr>
        <w:jc w:val="center"/>
        <w:rPr>
          <w:rFonts w:ascii="Arial" w:hAnsi="Arial" w:cs="Arial"/>
          <w:b/>
          <w:sz w:val="8"/>
          <w:szCs w:val="8"/>
        </w:rPr>
      </w:pPr>
    </w:p>
    <w:p w:rsidR="00D22220" w:rsidRPr="001F530F" w:rsidRDefault="00D22220" w:rsidP="00D22220">
      <w:pPr>
        <w:jc w:val="center"/>
        <w:rPr>
          <w:rFonts w:ascii="Arial" w:hAnsi="Arial" w:cs="Arial"/>
          <w:b/>
        </w:rPr>
      </w:pPr>
      <w:r w:rsidRPr="001F530F">
        <w:rPr>
          <w:rFonts w:ascii="Arial" w:hAnsi="Arial" w:cs="Arial"/>
          <w:b/>
        </w:rPr>
        <w:t>PLEASE READ PROCEDURE 2110P.2 (</w:t>
      </w:r>
      <w:r w:rsidRPr="001F530F">
        <w:rPr>
          <w:rFonts w:ascii="Arial" w:hAnsi="Arial" w:cs="Arial"/>
          <w:b/>
          <w:i/>
        </w:rPr>
        <w:t>REQUEST FOR GRAPHICS SERVICES</w:t>
      </w:r>
      <w:r w:rsidRPr="001F530F">
        <w:rPr>
          <w:rFonts w:ascii="Arial" w:hAnsi="Arial" w:cs="Arial"/>
          <w:b/>
        </w:rPr>
        <w:t>)</w:t>
      </w:r>
    </w:p>
    <w:p w:rsidR="00D22220" w:rsidRPr="001F530F" w:rsidRDefault="00D22220" w:rsidP="00D22220">
      <w:pPr>
        <w:jc w:val="center"/>
        <w:rPr>
          <w:rFonts w:ascii="Arial" w:hAnsi="Arial" w:cs="Arial"/>
          <w:b/>
        </w:rPr>
      </w:pPr>
      <w:proofErr w:type="gramStart"/>
      <w:r w:rsidRPr="001F530F">
        <w:rPr>
          <w:rFonts w:ascii="Arial" w:hAnsi="Arial" w:cs="Arial"/>
          <w:b/>
        </w:rPr>
        <w:t>BEFORE COMPLETING THIS FORM.</w:t>
      </w:r>
      <w:proofErr w:type="gramEnd"/>
    </w:p>
    <w:p w:rsidR="00D22220" w:rsidRPr="00D22220" w:rsidRDefault="00D22220" w:rsidP="00D22220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22220">
        <w:rPr>
          <w:rFonts w:ascii="Arial" w:hAnsi="Arial" w:cs="Arial"/>
          <w:b/>
          <w:sz w:val="20"/>
          <w:szCs w:val="20"/>
          <w:u w:val="single"/>
        </w:rPr>
        <w:t>Important</w:t>
      </w:r>
    </w:p>
    <w:p w:rsidR="00D22220" w:rsidRPr="00D22220" w:rsidRDefault="00D22220" w:rsidP="00D22220">
      <w:pPr>
        <w:pStyle w:val="ListParagraph"/>
        <w:numPr>
          <w:ilvl w:val="0"/>
          <w:numId w:val="1"/>
        </w:numPr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 xml:space="preserve">In general, allow a minimum of </w:t>
      </w:r>
      <w:r w:rsidR="00C35123">
        <w:rPr>
          <w:rFonts w:cs="Arial"/>
          <w:sz w:val="20"/>
          <w:szCs w:val="20"/>
        </w:rPr>
        <w:t>two (</w:t>
      </w:r>
      <w:r w:rsidRPr="00D22220">
        <w:rPr>
          <w:rFonts w:cs="Arial"/>
          <w:sz w:val="20"/>
          <w:szCs w:val="20"/>
        </w:rPr>
        <w:t>2</w:t>
      </w:r>
      <w:r w:rsidR="00C35123">
        <w:rPr>
          <w:rFonts w:cs="Arial"/>
          <w:sz w:val="20"/>
          <w:szCs w:val="20"/>
        </w:rPr>
        <w:t>)</w:t>
      </w:r>
      <w:r w:rsidRPr="00D22220">
        <w:rPr>
          <w:rFonts w:cs="Arial"/>
          <w:sz w:val="20"/>
          <w:szCs w:val="20"/>
        </w:rPr>
        <w:t xml:space="preserve"> weeks for first proof</w:t>
      </w:r>
      <w:r w:rsidR="001F530F" w:rsidRPr="001F530F">
        <w:rPr>
          <w:rFonts w:cs="Arial"/>
          <w:sz w:val="10"/>
          <w:szCs w:val="10"/>
        </w:rPr>
        <w:t xml:space="preserve"> </w:t>
      </w:r>
      <w:r w:rsidRPr="001F530F">
        <w:rPr>
          <w:rFonts w:cs="Arial"/>
          <w:b/>
          <w:sz w:val="20"/>
          <w:szCs w:val="20"/>
        </w:rPr>
        <w:t>*</w:t>
      </w:r>
      <w:r w:rsidRPr="00D22220">
        <w:rPr>
          <w:rFonts w:cs="Arial"/>
          <w:sz w:val="20"/>
          <w:szCs w:val="20"/>
        </w:rPr>
        <w:t>.  Larger projects (e.g.</w:t>
      </w:r>
      <w:r w:rsidR="00DF7046">
        <w:rPr>
          <w:rFonts w:cs="Arial"/>
          <w:sz w:val="20"/>
          <w:szCs w:val="20"/>
        </w:rPr>
        <w:t>,</w:t>
      </w:r>
      <w:r w:rsidRPr="00D22220">
        <w:rPr>
          <w:rFonts w:cs="Arial"/>
          <w:sz w:val="20"/>
          <w:szCs w:val="20"/>
        </w:rPr>
        <w:t xml:space="preserve"> catalogues</w:t>
      </w:r>
      <w:r w:rsidR="00DF7046">
        <w:rPr>
          <w:rFonts w:cs="Arial"/>
          <w:sz w:val="20"/>
          <w:szCs w:val="20"/>
        </w:rPr>
        <w:t xml:space="preserve"> or</w:t>
      </w:r>
      <w:r>
        <w:rPr>
          <w:rFonts w:cs="Arial"/>
          <w:sz w:val="20"/>
          <w:szCs w:val="20"/>
        </w:rPr>
        <w:t xml:space="preserve"> </w:t>
      </w:r>
      <w:r w:rsidRPr="00D22220">
        <w:rPr>
          <w:rFonts w:cs="Arial"/>
          <w:sz w:val="20"/>
          <w:szCs w:val="20"/>
        </w:rPr>
        <w:t>booklets</w:t>
      </w:r>
      <w:r w:rsidR="002B7F7B">
        <w:rPr>
          <w:rFonts w:cs="Arial"/>
          <w:sz w:val="20"/>
          <w:szCs w:val="20"/>
        </w:rPr>
        <w:t>, etc.</w:t>
      </w:r>
      <w:r w:rsidRPr="00D22220">
        <w:rPr>
          <w:rFonts w:cs="Arial"/>
          <w:sz w:val="20"/>
          <w:szCs w:val="20"/>
        </w:rPr>
        <w:t>) require a greater turnaround time.  Please plan enough time for any necessary revisions and printing/production to meet your distribution deadline.  You may contact the Graphics Department for an estimated production time.</w:t>
      </w:r>
    </w:p>
    <w:p w:rsidR="00D22220" w:rsidRPr="00D22220" w:rsidRDefault="00D22220" w:rsidP="00D22220">
      <w:pPr>
        <w:pStyle w:val="ListParagraph"/>
        <w:numPr>
          <w:ilvl w:val="0"/>
          <w:numId w:val="1"/>
        </w:numPr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 xml:space="preserve">Multiple requests for revisions, delays in providing revisions/final approval, and untimely requests </w:t>
      </w:r>
      <w:r w:rsidR="00DF7046">
        <w:rPr>
          <w:rFonts w:cs="Arial"/>
          <w:sz w:val="20"/>
          <w:szCs w:val="20"/>
        </w:rPr>
        <w:t>may</w:t>
      </w:r>
      <w:r w:rsidRPr="00D22220">
        <w:rPr>
          <w:rFonts w:cs="Arial"/>
          <w:sz w:val="20"/>
          <w:szCs w:val="20"/>
        </w:rPr>
        <w:t xml:space="preserve"> affect production time.</w:t>
      </w:r>
    </w:p>
    <w:p w:rsidR="00D22220" w:rsidRPr="00D22220" w:rsidRDefault="00D22220" w:rsidP="00D22220">
      <w:pPr>
        <w:pStyle w:val="ListParagraph"/>
        <w:numPr>
          <w:ilvl w:val="0"/>
          <w:numId w:val="1"/>
        </w:numPr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>All text must be submitted in final digital format</w:t>
      </w:r>
      <w:r w:rsidR="002B7F7B">
        <w:rPr>
          <w:rFonts w:cs="Arial"/>
          <w:sz w:val="20"/>
          <w:szCs w:val="20"/>
        </w:rPr>
        <w:t xml:space="preserve"> (</w:t>
      </w:r>
      <w:r w:rsidR="002B7F7B">
        <w:rPr>
          <w:rFonts w:cs="Arial"/>
          <w:i/>
          <w:sz w:val="20"/>
          <w:szCs w:val="20"/>
        </w:rPr>
        <w:t xml:space="preserve">Word </w:t>
      </w:r>
      <w:r w:rsidR="002B7F7B">
        <w:rPr>
          <w:rFonts w:cs="Arial"/>
          <w:sz w:val="20"/>
          <w:szCs w:val="20"/>
        </w:rPr>
        <w:t xml:space="preserve">or </w:t>
      </w:r>
      <w:r w:rsidR="002B7F7B">
        <w:rPr>
          <w:rFonts w:cs="Arial"/>
          <w:i/>
          <w:sz w:val="20"/>
          <w:szCs w:val="20"/>
        </w:rPr>
        <w:t>Excel</w:t>
      </w:r>
      <w:r w:rsidR="002B7F7B">
        <w:rPr>
          <w:rFonts w:cs="Arial"/>
          <w:sz w:val="20"/>
          <w:szCs w:val="20"/>
        </w:rPr>
        <w:t>)</w:t>
      </w:r>
      <w:r w:rsidRPr="00D22220">
        <w:rPr>
          <w:rFonts w:cs="Arial"/>
          <w:sz w:val="20"/>
          <w:szCs w:val="20"/>
        </w:rPr>
        <w:t>.</w:t>
      </w:r>
    </w:p>
    <w:p w:rsidR="00D22220" w:rsidRPr="00D22220" w:rsidRDefault="00D22220" w:rsidP="00D22220">
      <w:pPr>
        <w:pStyle w:val="ListParagraph"/>
        <w:numPr>
          <w:ilvl w:val="0"/>
          <w:numId w:val="1"/>
        </w:numPr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 xml:space="preserve">When applicable, marked </w:t>
      </w:r>
      <w:r>
        <w:rPr>
          <w:rFonts w:cs="Arial"/>
          <w:sz w:val="20"/>
          <w:szCs w:val="20"/>
        </w:rPr>
        <w:t xml:space="preserve">up </w:t>
      </w:r>
      <w:r w:rsidRPr="00D22220">
        <w:rPr>
          <w:rFonts w:cs="Arial"/>
          <w:sz w:val="20"/>
          <w:szCs w:val="20"/>
        </w:rPr>
        <w:t>samples should be provided.</w:t>
      </w:r>
    </w:p>
    <w:p w:rsidR="00D22220" w:rsidRPr="00D22220" w:rsidRDefault="00D22220" w:rsidP="00D22220">
      <w:pPr>
        <w:pStyle w:val="ListParagraph"/>
        <w:numPr>
          <w:ilvl w:val="0"/>
          <w:numId w:val="1"/>
        </w:numPr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>This form is not required for letterhead, envelopes, or business cards.</w:t>
      </w:r>
    </w:p>
    <w:p w:rsidR="00D22220" w:rsidRPr="00D22220" w:rsidRDefault="00D22220" w:rsidP="00D22220">
      <w:pPr>
        <w:pStyle w:val="ListParagraph"/>
        <w:numPr>
          <w:ilvl w:val="0"/>
          <w:numId w:val="1"/>
        </w:numPr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 xml:space="preserve">Please call 687-3223 or e-mail </w:t>
      </w:r>
      <w:hyperlink r:id="rId10" w:history="1">
        <w:r w:rsidRPr="00D22220">
          <w:rPr>
            <w:sz w:val="20"/>
            <w:szCs w:val="20"/>
          </w:rPr>
          <w:t>graphics@esboces.org</w:t>
        </w:r>
      </w:hyperlink>
      <w:r w:rsidR="00DF7046">
        <w:rPr>
          <w:sz w:val="20"/>
          <w:szCs w:val="20"/>
        </w:rPr>
        <w:t xml:space="preserve"> with any questions</w:t>
      </w:r>
      <w:r w:rsidRPr="00D22220">
        <w:rPr>
          <w:rFonts w:cs="Arial"/>
          <w:sz w:val="20"/>
          <w:szCs w:val="20"/>
        </w:rPr>
        <w:t xml:space="preserve">. </w:t>
      </w:r>
    </w:p>
    <w:p w:rsidR="00D22220" w:rsidRPr="00D22220" w:rsidRDefault="00D22220" w:rsidP="002D63A3">
      <w:pPr>
        <w:pStyle w:val="ListParagraph"/>
        <w:numPr>
          <w:ilvl w:val="0"/>
          <w:numId w:val="1"/>
        </w:numPr>
        <w:tabs>
          <w:tab w:val="left" w:pos="2700"/>
        </w:tabs>
        <w:ind w:left="270" w:hanging="270"/>
        <w:jc w:val="both"/>
        <w:rPr>
          <w:rFonts w:cs="Arial"/>
          <w:sz w:val="20"/>
          <w:szCs w:val="20"/>
        </w:rPr>
      </w:pPr>
      <w:r w:rsidRPr="00D22220">
        <w:rPr>
          <w:rFonts w:cs="Arial"/>
          <w:sz w:val="20"/>
          <w:szCs w:val="20"/>
        </w:rPr>
        <w:t>Send completed</w:t>
      </w:r>
      <w:r w:rsidR="00DF7046">
        <w:rPr>
          <w:rFonts w:cs="Arial"/>
          <w:sz w:val="20"/>
          <w:szCs w:val="20"/>
        </w:rPr>
        <w:t xml:space="preserve"> and signed</w:t>
      </w:r>
      <w:r w:rsidRPr="00D22220">
        <w:rPr>
          <w:rFonts w:cs="Arial"/>
          <w:sz w:val="20"/>
          <w:szCs w:val="20"/>
        </w:rPr>
        <w:t xml:space="preserve"> form to </w:t>
      </w:r>
      <w:r w:rsidR="002B7F7B">
        <w:rPr>
          <w:rFonts w:cs="Arial"/>
          <w:sz w:val="20"/>
          <w:szCs w:val="20"/>
        </w:rPr>
        <w:t xml:space="preserve">Graphics/HAC or scan and e-mail form to </w:t>
      </w:r>
      <w:hyperlink r:id="rId11" w:history="1">
        <w:r w:rsidRPr="00D22220">
          <w:rPr>
            <w:sz w:val="20"/>
            <w:szCs w:val="20"/>
          </w:rPr>
          <w:t>graphics@esboces.org</w:t>
        </w:r>
      </w:hyperlink>
      <w:r w:rsidR="002B7F7B">
        <w:rPr>
          <w:sz w:val="20"/>
          <w:szCs w:val="20"/>
        </w:rPr>
        <w:t>.</w:t>
      </w:r>
      <w:r w:rsidRPr="00D22220">
        <w:rPr>
          <w:rFonts w:cs="Arial"/>
          <w:sz w:val="20"/>
          <w:szCs w:val="20"/>
        </w:rPr>
        <w:t xml:space="preserve"> </w:t>
      </w:r>
    </w:p>
    <w:p w:rsidR="00F907E8" w:rsidRPr="002B7F7B" w:rsidRDefault="00F907E8" w:rsidP="00016D54">
      <w:pPr>
        <w:rPr>
          <w:rFonts w:ascii="Arial" w:hAnsi="Arial" w:cs="Arial"/>
          <w:sz w:val="8"/>
          <w:szCs w:val="8"/>
        </w:rPr>
      </w:pPr>
    </w:p>
    <w:p w:rsidR="00F907E8" w:rsidRPr="00535541" w:rsidRDefault="00F907E8" w:rsidP="00016D54">
      <w:pPr>
        <w:rPr>
          <w:rFonts w:ascii="Arial" w:hAnsi="Arial" w:cs="Arial"/>
          <w:sz w:val="12"/>
          <w:szCs w:val="12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243"/>
        <w:gridCol w:w="695"/>
        <w:gridCol w:w="52"/>
        <w:gridCol w:w="18"/>
        <w:gridCol w:w="378"/>
        <w:gridCol w:w="72"/>
        <w:gridCol w:w="270"/>
        <w:gridCol w:w="450"/>
        <w:gridCol w:w="90"/>
        <w:gridCol w:w="90"/>
        <w:gridCol w:w="270"/>
        <w:gridCol w:w="107"/>
        <w:gridCol w:w="793"/>
        <w:gridCol w:w="180"/>
        <w:gridCol w:w="180"/>
        <w:gridCol w:w="90"/>
        <w:gridCol w:w="450"/>
        <w:gridCol w:w="9"/>
        <w:gridCol w:w="261"/>
        <w:gridCol w:w="144"/>
        <w:gridCol w:w="405"/>
        <w:gridCol w:w="36"/>
        <w:gridCol w:w="945"/>
        <w:gridCol w:w="337"/>
        <w:gridCol w:w="410"/>
        <w:gridCol w:w="243"/>
        <w:gridCol w:w="1035"/>
        <w:gridCol w:w="288"/>
        <w:gridCol w:w="443"/>
        <w:gridCol w:w="1807"/>
        <w:gridCol w:w="54"/>
        <w:gridCol w:w="243"/>
      </w:tblGrid>
      <w:tr w:rsidR="00F907E8" w:rsidRPr="009A7697" w:rsidTr="00163BD3">
        <w:trPr>
          <w:trHeight w:val="288"/>
        </w:trPr>
        <w:tc>
          <w:tcPr>
            <w:tcW w:w="172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07E8" w:rsidRDefault="00F907E8" w:rsidP="00F907E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Request</w:t>
            </w:r>
          </w:p>
        </w:tc>
        <w:tc>
          <w:tcPr>
            <w:tcW w:w="225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907E8" w:rsidRPr="009A7697" w:rsidRDefault="00F907E8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0"/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/20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87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07E8" w:rsidRPr="009A7697" w:rsidRDefault="00F907E8" w:rsidP="00F907E8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07E8" w:rsidRPr="009A7697" w:rsidRDefault="00F907E8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07E8" w:rsidRPr="009A7697" w:rsidRDefault="00F907E8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07E8" w:rsidRPr="0044259C" w:rsidTr="00685715">
        <w:trPr>
          <w:trHeight w:val="70"/>
        </w:trPr>
        <w:tc>
          <w:tcPr>
            <w:tcW w:w="2628" w:type="dxa"/>
            <w:gridSpan w:val="11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907E8" w:rsidRPr="0044259C" w:rsidRDefault="00F907E8" w:rsidP="00F907E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0" w:type="dxa"/>
            <w:gridSpan w:val="21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07E8" w:rsidRPr="0044259C" w:rsidRDefault="00F907E8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EA" w:rsidRPr="009A7697" w:rsidTr="00D942EA">
        <w:trPr>
          <w:trHeight w:val="225"/>
        </w:trPr>
        <w:tc>
          <w:tcPr>
            <w:tcW w:w="2178" w:type="dxa"/>
            <w:gridSpan w:val="8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942EA" w:rsidRDefault="00D942EA" w:rsidP="00F907E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F907E8">
              <w:rPr>
                <w:rFonts w:ascii="Arial" w:hAnsi="Arial" w:cs="Arial"/>
                <w:sz w:val="20"/>
                <w:szCs w:val="20"/>
              </w:rPr>
              <w:t>*</w:t>
            </w:r>
            <w:r w:rsidRPr="00F907E8">
              <w:rPr>
                <w:rFonts w:ascii="Arial" w:hAnsi="Arial" w:cs="Arial"/>
                <w:sz w:val="10"/>
                <w:szCs w:val="1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Date First Proof Due</w:t>
            </w:r>
          </w:p>
        </w:tc>
        <w:tc>
          <w:tcPr>
            <w:tcW w:w="2250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942EA" w:rsidRPr="009A7697" w:rsidRDefault="00D942EA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/20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13" w:type="dxa"/>
            <w:gridSpan w:val="11"/>
            <w:shd w:val="clear" w:color="auto" w:fill="auto"/>
            <w:vAlign w:val="bottom"/>
          </w:tcPr>
          <w:p w:rsidR="00D942EA" w:rsidRPr="009A7697" w:rsidRDefault="00D942EA" w:rsidP="00F907E8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Distribution/Mailing Date (if applicable)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942EA" w:rsidRPr="009A7697" w:rsidRDefault="00D942EA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/20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7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942EA" w:rsidRPr="009A7697" w:rsidRDefault="00D942EA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07E8" w:rsidRPr="00D942EA" w:rsidTr="00983DB3">
        <w:trPr>
          <w:trHeight w:val="70"/>
        </w:trPr>
        <w:tc>
          <w:tcPr>
            <w:tcW w:w="1458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907E8" w:rsidRPr="00D942EA" w:rsidRDefault="00F907E8" w:rsidP="00F9533B">
            <w:pPr>
              <w:pStyle w:val="Head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30" w:type="dxa"/>
            <w:gridSpan w:val="2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07E8" w:rsidRPr="00D942EA" w:rsidRDefault="00F907E8" w:rsidP="00F9533B">
            <w:pPr>
              <w:pStyle w:val="Head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83DB3" w:rsidRPr="009A7697" w:rsidTr="00983DB3">
        <w:trPr>
          <w:trHeight w:val="603"/>
        </w:trPr>
        <w:tc>
          <w:tcPr>
            <w:tcW w:w="145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F907E8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 of </w:t>
            </w:r>
            <w:r w:rsidRPr="009A7697">
              <w:rPr>
                <w:rFonts w:ascii="Arial" w:hAnsi="Arial" w:cs="Arial"/>
                <w:sz w:val="20"/>
                <w:szCs w:val="20"/>
              </w:rPr>
              <w:t>Job/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7697">
              <w:rPr>
                <w:rFonts w:ascii="Arial" w:hAnsi="Arial" w:cs="Arial"/>
                <w:sz w:val="20"/>
                <w:szCs w:val="20"/>
              </w:rPr>
              <w:t>Description</w:t>
            </w:r>
          </w:p>
        </w:tc>
        <w:tc>
          <w:tcPr>
            <w:tcW w:w="9387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07E8" w:rsidRPr="0044259C" w:rsidTr="00983DB3">
        <w:trPr>
          <w:trHeight w:val="70"/>
        </w:trPr>
        <w:tc>
          <w:tcPr>
            <w:tcW w:w="1458" w:type="dxa"/>
            <w:gridSpan w:val="6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907E8" w:rsidRPr="0044259C" w:rsidRDefault="00F907E8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30" w:type="dxa"/>
            <w:gridSpan w:val="26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07E8" w:rsidRPr="0044259C" w:rsidRDefault="00F907E8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41" w:rsidRPr="009A7697" w:rsidTr="00983DB3">
        <w:trPr>
          <w:trHeight w:val="378"/>
        </w:trPr>
        <w:tc>
          <w:tcPr>
            <w:tcW w:w="1008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35541" w:rsidRPr="009A7697" w:rsidRDefault="00535541" w:rsidP="00C0193A">
            <w:pPr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>Job Type</w:t>
            </w:r>
          </w:p>
        </w:tc>
        <w:tc>
          <w:tcPr>
            <w:tcW w:w="10080" w:type="dxa"/>
            <w:gridSpan w:val="28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35541" w:rsidRPr="009A7697" w:rsidRDefault="00535541" w:rsidP="00F907E8">
            <w:pPr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1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Brochure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2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Flyer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3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Newsletter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4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Catalog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5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Handbook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6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P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oste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r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7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Mailer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   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bookmarkEnd w:id="8"/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P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r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>o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mo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>t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ional It</w:t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>e</w:t>
            </w:r>
            <w:r w:rsidR="00F907E8">
              <w:rPr>
                <w:rFonts w:ascii="Arial" w:hAnsi="Arial" w:cs="Arial"/>
                <w:spacing w:val="-6"/>
                <w:sz w:val="20"/>
                <w:szCs w:val="20"/>
              </w:rPr>
              <w:t>m</w:t>
            </w:r>
          </w:p>
        </w:tc>
      </w:tr>
      <w:tr w:rsidR="00983DB3" w:rsidRPr="009A7697" w:rsidTr="00983DB3">
        <w:trPr>
          <w:trHeight w:val="306"/>
        </w:trPr>
        <w:tc>
          <w:tcPr>
            <w:tcW w:w="1008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C0193A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9"/>
            <w:shd w:val="clear" w:color="auto" w:fill="auto"/>
            <w:vAlign w:val="bottom"/>
          </w:tcPr>
          <w:p w:rsidR="00983DB3" w:rsidRPr="009A7697" w:rsidRDefault="00983DB3" w:rsidP="00C0193A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1"/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z w:val="20"/>
                <w:szCs w:val="20"/>
              </w:rPr>
            </w:r>
            <w:r w:rsidR="00BA0A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9A7697">
              <w:rPr>
                <w:rFonts w:ascii="Arial" w:hAnsi="Arial" w:cs="Arial"/>
                <w:sz w:val="20"/>
                <w:szCs w:val="20"/>
              </w:rPr>
              <w:t xml:space="preserve"> Other (please specify)</w:t>
            </w:r>
          </w:p>
        </w:tc>
        <w:tc>
          <w:tcPr>
            <w:tcW w:w="7317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C0193A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0" w:name="Text31"/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End w:id="10"/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C0193A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5B08" w:rsidRPr="0044259C" w:rsidTr="00983DB3">
        <w:tc>
          <w:tcPr>
            <w:tcW w:w="1386" w:type="dxa"/>
            <w:gridSpan w:val="5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35541" w:rsidRPr="0044259C" w:rsidRDefault="00535541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6" w:type="dxa"/>
            <w:gridSpan w:val="15"/>
            <w:shd w:val="clear" w:color="auto" w:fill="auto"/>
            <w:vAlign w:val="bottom"/>
          </w:tcPr>
          <w:p w:rsidR="00535541" w:rsidRPr="0044259C" w:rsidRDefault="00535541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3" w:type="dxa"/>
            <w:gridSpan w:val="5"/>
            <w:shd w:val="clear" w:color="auto" w:fill="auto"/>
            <w:vAlign w:val="bottom"/>
          </w:tcPr>
          <w:p w:rsidR="00535541" w:rsidRPr="0044259C" w:rsidRDefault="00535541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3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35541" w:rsidRPr="0044259C" w:rsidRDefault="00535541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759E" w:rsidRPr="009A7697" w:rsidTr="00AC4D47">
        <w:trPr>
          <w:trHeight w:val="225"/>
        </w:trPr>
        <w:tc>
          <w:tcPr>
            <w:tcW w:w="2268" w:type="dxa"/>
            <w:gridSpan w:val="9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7759E" w:rsidRDefault="0087759E" w:rsidP="00786F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Information/ Special Instructions</w:t>
            </w:r>
          </w:p>
        </w:tc>
        <w:tc>
          <w:tcPr>
            <w:tcW w:w="8577" w:type="dxa"/>
            <w:gridSpan w:val="22"/>
            <w:vMerge w:val="restart"/>
            <w:shd w:val="clear" w:color="auto" w:fill="auto"/>
            <w:vAlign w:val="bottom"/>
          </w:tcPr>
          <w:p w:rsidR="0087759E" w:rsidRPr="009A7697" w:rsidRDefault="0087759E" w:rsidP="00D11D3F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11D3F">
              <w:rPr>
                <w:rFonts w:ascii="Arial" w:hAnsi="Arial" w:cs="Arial"/>
                <w:sz w:val="20"/>
                <w:szCs w:val="20"/>
              </w:rPr>
              <w:t> </w:t>
            </w:r>
            <w:r w:rsidR="00D11D3F">
              <w:rPr>
                <w:rFonts w:ascii="Arial" w:hAnsi="Arial" w:cs="Arial"/>
                <w:sz w:val="20"/>
                <w:szCs w:val="20"/>
              </w:rPr>
              <w:t> </w:t>
            </w:r>
            <w:r w:rsidR="00D11D3F">
              <w:rPr>
                <w:rFonts w:ascii="Arial" w:hAnsi="Arial" w:cs="Arial"/>
                <w:sz w:val="20"/>
                <w:szCs w:val="20"/>
              </w:rPr>
              <w:t> </w:t>
            </w:r>
            <w:r w:rsidR="00D11D3F">
              <w:rPr>
                <w:rFonts w:ascii="Arial" w:hAnsi="Arial" w:cs="Arial"/>
                <w:sz w:val="20"/>
                <w:szCs w:val="20"/>
              </w:rPr>
              <w:t> </w:t>
            </w:r>
            <w:r w:rsidR="00D11D3F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7759E" w:rsidRPr="009A7697" w:rsidRDefault="0087759E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759E" w:rsidRPr="009A7697" w:rsidTr="00983DB3">
        <w:trPr>
          <w:trHeight w:val="225"/>
        </w:trPr>
        <w:tc>
          <w:tcPr>
            <w:tcW w:w="2268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7759E" w:rsidRPr="009A7697" w:rsidRDefault="0087759E" w:rsidP="00786F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7" w:type="dxa"/>
            <w:gridSpan w:val="2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7759E" w:rsidRPr="009A7697" w:rsidRDefault="0087759E" w:rsidP="00926D4E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7759E" w:rsidRPr="009A7697" w:rsidRDefault="0087759E" w:rsidP="00F9533B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F3B" w:rsidRPr="000F0AB4" w:rsidTr="00983DB3">
        <w:trPr>
          <w:trHeight w:val="70"/>
        </w:trPr>
        <w:tc>
          <w:tcPr>
            <w:tcW w:w="2268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86F3B" w:rsidRPr="000F0AB4" w:rsidRDefault="00786F3B" w:rsidP="00F9533B">
            <w:pPr>
              <w:pStyle w:val="Head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20" w:type="dxa"/>
            <w:gridSpan w:val="2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6F3B" w:rsidRPr="000F0AB4" w:rsidRDefault="00786F3B" w:rsidP="00F9533B">
            <w:pPr>
              <w:pStyle w:val="Head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70BE5" w:rsidRPr="009A7697" w:rsidTr="000F0AB4">
        <w:trPr>
          <w:trHeight w:val="1025"/>
        </w:trPr>
        <w:tc>
          <w:tcPr>
            <w:tcW w:w="1108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BE5" w:rsidRDefault="00970BE5" w:rsidP="000F0AB4">
            <w:pPr>
              <w:pStyle w:val="Header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t xml:space="preserve">Does item require Spanish translation?  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z w:val="20"/>
                <w:szCs w:val="20"/>
              </w:rPr>
            </w:r>
            <w:r w:rsidR="00BA0A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7697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z w:val="20"/>
                <w:szCs w:val="20"/>
              </w:rPr>
            </w:r>
            <w:r w:rsidR="00BA0AC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7697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  <w:p w:rsidR="000F0AB4" w:rsidRPr="00685715" w:rsidRDefault="00970BE5" w:rsidP="000F0AB4">
            <w:pPr>
              <w:pStyle w:val="Header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</w:t>
            </w:r>
            <w:r>
              <w:rPr>
                <w:rFonts w:ascii="Arial" w:hAnsi="Arial" w:cs="Arial"/>
                <w:i/>
                <w:sz w:val="20"/>
                <w:szCs w:val="20"/>
              </w:rPr>
              <w:t>yes,</w:t>
            </w:r>
            <w:r>
              <w:rPr>
                <w:rFonts w:ascii="Arial" w:hAnsi="Arial" w:cs="Arial"/>
                <w:sz w:val="20"/>
                <w:szCs w:val="20"/>
              </w:rPr>
              <w:t xml:space="preserve"> please complete Form 2120F.1 (</w:t>
            </w:r>
            <w:r w:rsidRPr="00970BE5">
              <w:rPr>
                <w:rFonts w:ascii="Arial" w:hAnsi="Arial" w:cs="Arial"/>
                <w:i/>
                <w:sz w:val="20"/>
                <w:szCs w:val="20"/>
              </w:rPr>
              <w:t>Request for Spanish Translation Services</w:t>
            </w:r>
            <w:r>
              <w:rPr>
                <w:rFonts w:ascii="Arial" w:hAnsi="Arial" w:cs="Arial"/>
                <w:sz w:val="20"/>
                <w:szCs w:val="20"/>
              </w:rPr>
              <w:t>).  Translation will not proceed until the English version has been approved.  Please plan accordingly.</w:t>
            </w:r>
          </w:p>
        </w:tc>
      </w:tr>
      <w:tr w:rsidR="002D63A3" w:rsidRPr="009A7697" w:rsidTr="00685715">
        <w:trPr>
          <w:trHeight w:val="665"/>
        </w:trPr>
        <w:tc>
          <w:tcPr>
            <w:tcW w:w="2358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D63A3" w:rsidRPr="009A7697" w:rsidRDefault="002D63A3" w:rsidP="00685715">
            <w:pPr>
              <w:rPr>
                <w:rFonts w:ascii="Arial" w:hAnsi="Arial" w:cs="Arial"/>
                <w:spacing w:val="-6"/>
                <w:sz w:val="20"/>
                <w:szCs w:val="20"/>
              </w:rPr>
            </w:pPr>
            <w:r>
              <w:rPr>
                <w:rFonts w:ascii="Arial" w:hAnsi="Arial" w:cs="Arial"/>
                <w:spacing w:val="-6"/>
                <w:sz w:val="20"/>
                <w:szCs w:val="20"/>
              </w:rPr>
              <w:t>Print/Production Services (if applicable)</w:t>
            </w:r>
          </w:p>
        </w:tc>
        <w:tc>
          <w:tcPr>
            <w:tcW w:w="8730" w:type="dxa"/>
            <w:gridSpan w:val="2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3FD" w:rsidRDefault="002D63A3" w:rsidP="00685715">
            <w:pPr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r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0D73FD">
              <w:rPr>
                <w:rFonts w:ascii="Arial" w:hAnsi="Arial" w:cs="Arial"/>
                <w:spacing w:val="-6"/>
                <w:sz w:val="20"/>
                <w:szCs w:val="20"/>
              </w:rPr>
              <w:t>Central Support Services (complete Form 8005F.1 (</w:t>
            </w:r>
            <w:r w:rsidR="000D73FD" w:rsidRPr="000D73FD">
              <w:rPr>
                <w:rFonts w:ascii="Arial" w:hAnsi="Arial" w:cs="Arial"/>
                <w:i/>
                <w:spacing w:val="-6"/>
                <w:sz w:val="20"/>
                <w:szCs w:val="20"/>
              </w:rPr>
              <w:t>Duplication Request</w:t>
            </w:r>
            <w:r w:rsidR="000D73FD">
              <w:rPr>
                <w:rFonts w:ascii="Arial" w:hAnsi="Arial" w:cs="Arial"/>
                <w:spacing w:val="-6"/>
                <w:sz w:val="20"/>
                <w:szCs w:val="20"/>
              </w:rPr>
              <w:t>) and forward to CSS)</w:t>
            </w:r>
          </w:p>
          <w:p w:rsidR="002D63A3" w:rsidRPr="009A7697" w:rsidRDefault="000D73FD" w:rsidP="00685715">
            <w:pPr>
              <w:rPr>
                <w:rFonts w:ascii="Arial" w:hAnsi="Arial" w:cs="Arial"/>
                <w:spacing w:val="-6"/>
                <w:sz w:val="20"/>
                <w:szCs w:val="20"/>
              </w:rPr>
            </w:pPr>
            <w:r>
              <w:rPr>
                <w:rFonts w:ascii="Arial" w:hAnsi="Arial" w:cs="Arial"/>
                <w:spacing w:val="-6"/>
                <w:sz w:val="20"/>
                <w:szCs w:val="20"/>
              </w:rPr>
              <w:t xml:space="preserve">           </w:t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>Outside Vendor</w:t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   </w:t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instrText xml:space="preserve"> FORMCHECKBOX </w:instrText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</w:r>
            <w:r w:rsidR="00BA0ACC">
              <w:rPr>
                <w:rFonts w:ascii="Arial" w:hAnsi="Arial" w:cs="Arial"/>
                <w:spacing w:val="-6"/>
                <w:sz w:val="20"/>
                <w:szCs w:val="20"/>
              </w:rPr>
              <w:fldChar w:fldCharType="separate"/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fldChar w:fldCharType="end"/>
            </w:r>
            <w:r w:rsidR="002D63A3" w:rsidRPr="009A769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6"/>
                <w:sz w:val="20"/>
                <w:szCs w:val="20"/>
              </w:rPr>
              <w:t>Requisitioner</w:t>
            </w:r>
          </w:p>
        </w:tc>
      </w:tr>
      <w:tr w:rsidR="00983DB3" w:rsidRPr="009A7697" w:rsidTr="00983DB3">
        <w:trPr>
          <w:trHeight w:val="368"/>
        </w:trPr>
        <w:tc>
          <w:tcPr>
            <w:tcW w:w="138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t>Requisitioner</w:t>
            </w:r>
          </w:p>
        </w:tc>
        <w:bookmarkStart w:id="11" w:name="Text11"/>
        <w:tc>
          <w:tcPr>
            <w:tcW w:w="331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44259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27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9A7697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t>Department/Program</w:t>
            </w:r>
          </w:p>
        </w:tc>
        <w:bookmarkStart w:id="12" w:name="Text9"/>
        <w:tc>
          <w:tcPr>
            <w:tcW w:w="387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44259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End w:id="12"/>
        <w:tc>
          <w:tcPr>
            <w:tcW w:w="2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44259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5B08" w:rsidRPr="009A7697" w:rsidTr="00983DB3">
        <w:tc>
          <w:tcPr>
            <w:tcW w:w="1386" w:type="dxa"/>
            <w:gridSpan w:val="5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828EC" w:rsidRPr="009A7697" w:rsidRDefault="008828EC" w:rsidP="00535541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2" w:type="dxa"/>
            <w:gridSpan w:val="1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828EC" w:rsidRPr="003B1E62" w:rsidRDefault="003B1E62" w:rsidP="003B1E62">
            <w:pPr>
              <w:pStyle w:val="Header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E62">
              <w:rPr>
                <w:rFonts w:ascii="Arial" w:hAnsi="Arial" w:cs="Arial"/>
                <w:sz w:val="18"/>
                <w:szCs w:val="18"/>
              </w:rPr>
              <w:t>(main contact person for the job)</w:t>
            </w:r>
          </w:p>
        </w:tc>
        <w:tc>
          <w:tcPr>
            <w:tcW w:w="2277" w:type="dxa"/>
            <w:gridSpan w:val="6"/>
            <w:shd w:val="clear" w:color="auto" w:fill="auto"/>
            <w:vAlign w:val="bottom"/>
          </w:tcPr>
          <w:p w:rsidR="008828EC" w:rsidRPr="009A7697" w:rsidRDefault="008828EC" w:rsidP="00535541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3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828EC" w:rsidRPr="009A7697" w:rsidRDefault="008828EC" w:rsidP="00535541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1E62" w:rsidRPr="0044259C" w:rsidTr="00EA2E33">
        <w:tc>
          <w:tcPr>
            <w:tcW w:w="990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B1E62" w:rsidRPr="0044259C" w:rsidRDefault="003B1E62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8" w:type="dxa"/>
            <w:gridSpan w:val="11"/>
            <w:shd w:val="clear" w:color="auto" w:fill="auto"/>
            <w:vAlign w:val="bottom"/>
          </w:tcPr>
          <w:p w:rsidR="003B1E62" w:rsidRPr="0044259C" w:rsidRDefault="003B1E62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gridSpan w:val="7"/>
            <w:shd w:val="clear" w:color="auto" w:fill="auto"/>
            <w:vAlign w:val="bottom"/>
          </w:tcPr>
          <w:p w:rsidR="003B1E62" w:rsidRPr="0044259C" w:rsidRDefault="003B1E62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  <w:gridSpan w:val="5"/>
            <w:shd w:val="clear" w:color="auto" w:fill="auto"/>
            <w:vAlign w:val="bottom"/>
          </w:tcPr>
          <w:p w:rsidR="003B1E62" w:rsidRPr="0044259C" w:rsidRDefault="003B1E62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  <w:vAlign w:val="bottom"/>
          </w:tcPr>
          <w:p w:rsidR="003B1E62" w:rsidRPr="0044259C" w:rsidRDefault="003B1E62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B1E62" w:rsidRPr="0044259C" w:rsidRDefault="003B1E62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715" w:rsidRPr="009A7697" w:rsidTr="00EA2E33">
        <w:tc>
          <w:tcPr>
            <w:tcW w:w="990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85715" w:rsidRPr="009A7697" w:rsidRDefault="00685715" w:rsidP="003B1E62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Building</w:t>
            </w:r>
          </w:p>
        </w:tc>
        <w:bookmarkStart w:id="13" w:name="Text12"/>
        <w:tc>
          <w:tcPr>
            <w:tcW w:w="1638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5715" w:rsidRPr="009A7697" w:rsidRDefault="00685715" w:rsidP="00983DB3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End w:id="13"/>
        <w:tc>
          <w:tcPr>
            <w:tcW w:w="1260" w:type="dxa"/>
            <w:gridSpan w:val="4"/>
            <w:shd w:val="clear" w:color="auto" w:fill="auto"/>
            <w:vAlign w:val="bottom"/>
          </w:tcPr>
          <w:p w:rsidR="00685715" w:rsidRPr="009A7697" w:rsidRDefault="00685715" w:rsidP="0044259C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A7697">
              <w:rPr>
                <w:rFonts w:ascii="Arial" w:hAnsi="Arial" w:cs="Arial"/>
                <w:sz w:val="20"/>
                <w:szCs w:val="20"/>
              </w:rPr>
              <w:t>hone No.</w:t>
            </w:r>
          </w:p>
        </w:tc>
        <w:tc>
          <w:tcPr>
            <w:tcW w:w="2340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5715" w:rsidRPr="009A7697" w:rsidRDefault="00685715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685715" w:rsidRPr="009A7697" w:rsidRDefault="00685715" w:rsidP="00685715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627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5715" w:rsidRPr="009A7697" w:rsidRDefault="00685715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4" w:name="Text36"/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End w:id="14"/>
        <w:tc>
          <w:tcPr>
            <w:tcW w:w="243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85715" w:rsidRPr="009A7697" w:rsidRDefault="00685715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28EC" w:rsidRPr="0044259C" w:rsidTr="00983DB3"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828EC" w:rsidRPr="0044259C" w:rsidRDefault="008828EC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7" w:type="dxa"/>
            <w:gridSpan w:val="10"/>
            <w:shd w:val="clear" w:color="auto" w:fill="auto"/>
            <w:vAlign w:val="bottom"/>
          </w:tcPr>
          <w:p w:rsidR="008828EC" w:rsidRPr="0044259C" w:rsidRDefault="008828EC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gridSpan w:val="6"/>
            <w:shd w:val="clear" w:color="auto" w:fill="auto"/>
            <w:vAlign w:val="bottom"/>
          </w:tcPr>
          <w:p w:rsidR="008828EC" w:rsidRPr="0044259C" w:rsidRDefault="008828EC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gridSpan w:val="7"/>
            <w:shd w:val="clear" w:color="auto" w:fill="auto"/>
            <w:vAlign w:val="bottom"/>
          </w:tcPr>
          <w:p w:rsidR="008828EC" w:rsidRPr="0044259C" w:rsidRDefault="008828EC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3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828EC" w:rsidRPr="0044259C" w:rsidRDefault="008828EC" w:rsidP="00535541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3DB3" w:rsidRPr="009A7697" w:rsidTr="00983DB3">
        <w:trPr>
          <w:trHeight w:val="657"/>
        </w:trPr>
        <w:tc>
          <w:tcPr>
            <w:tcW w:w="243" w:type="dxa"/>
            <w:tcBorders>
              <w:left w:val="single" w:sz="4" w:space="0" w:color="auto"/>
            </w:tcBorders>
            <w:shd w:val="clear" w:color="auto" w:fill="auto"/>
          </w:tcPr>
          <w:p w:rsidR="00983DB3" w:rsidRPr="009A7697" w:rsidRDefault="00983DB3" w:rsidP="000F54F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:rsidR="00983DB3" w:rsidRPr="009A7697" w:rsidRDefault="00983DB3" w:rsidP="000F54F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983DB3" w:rsidRPr="009A7697" w:rsidRDefault="00983DB3" w:rsidP="009A7697">
            <w:pPr>
              <w:pStyle w:val="Header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7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3DB3" w:rsidRPr="009A7697" w:rsidRDefault="00983DB3" w:rsidP="00983DB3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A769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A769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7697">
              <w:rPr>
                <w:rFonts w:ascii="Arial" w:hAnsi="Arial" w:cs="Arial"/>
                <w:sz w:val="20"/>
                <w:szCs w:val="20"/>
              </w:rPr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76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3" w:type="dxa"/>
            <w:tcBorders>
              <w:right w:val="single" w:sz="4" w:space="0" w:color="auto"/>
            </w:tcBorders>
            <w:shd w:val="clear" w:color="auto" w:fill="auto"/>
          </w:tcPr>
          <w:p w:rsidR="00983DB3" w:rsidRPr="009A7697" w:rsidRDefault="00983DB3" w:rsidP="000F54F3">
            <w:pPr>
              <w:pStyle w:val="Head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83DB3" w:rsidRPr="009A7697" w:rsidTr="00983DB3">
        <w:trPr>
          <w:trHeight w:val="377"/>
        </w:trPr>
        <w:tc>
          <w:tcPr>
            <w:tcW w:w="2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83DB3" w:rsidRPr="009A7697" w:rsidRDefault="00983DB3" w:rsidP="009A769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40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:rsidR="00983DB3" w:rsidRPr="009A7697" w:rsidRDefault="00983DB3" w:rsidP="00F9533B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7697">
              <w:rPr>
                <w:rFonts w:ascii="Arial" w:hAnsi="Arial" w:cs="Arial"/>
                <w:sz w:val="16"/>
                <w:szCs w:val="16"/>
              </w:rPr>
              <w:t>Signature of Administrative Council Member (Required)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:rsidR="00983DB3" w:rsidRPr="009A7697" w:rsidRDefault="00983DB3" w:rsidP="000F54F3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983DB3" w:rsidRPr="009A7697" w:rsidRDefault="00983DB3" w:rsidP="001F530F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Print Name</w:t>
            </w:r>
          </w:p>
        </w:tc>
        <w:tc>
          <w:tcPr>
            <w:tcW w:w="2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DB3" w:rsidRPr="009A7697" w:rsidRDefault="00983DB3" w:rsidP="001F530F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A3293" w:rsidRPr="0044259C" w:rsidRDefault="00AA3293" w:rsidP="00A05FD1">
      <w:pPr>
        <w:rPr>
          <w:rFonts w:ascii="Arial" w:hAnsi="Arial" w:cs="Arial"/>
          <w:sz w:val="16"/>
          <w:szCs w:val="16"/>
        </w:rPr>
      </w:pPr>
    </w:p>
    <w:sectPr w:rsidR="00AA3293" w:rsidRPr="0044259C" w:rsidSect="00AD18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720" w:bottom="432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ACC" w:rsidRDefault="00BA0ACC">
      <w:r>
        <w:separator/>
      </w:r>
    </w:p>
  </w:endnote>
  <w:endnote w:type="continuationSeparator" w:id="0">
    <w:p w:rsidR="00BA0ACC" w:rsidRDefault="00BA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C9" w:rsidRDefault="00C96D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84A" w:rsidRPr="0005584A" w:rsidRDefault="00A05FD1" w:rsidP="0005584A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Office of Communications</w:t>
    </w:r>
  </w:p>
  <w:p w:rsidR="00082255" w:rsidRPr="00AA3293" w:rsidRDefault="00C65642" w:rsidP="00D22220">
    <w:pPr>
      <w:pStyle w:val="Footer"/>
      <w:tabs>
        <w:tab w:val="left" w:pos="3210"/>
        <w:tab w:val="right" w:pos="1080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D22220">
      <w:rPr>
        <w:rFonts w:ascii="Arial" w:hAnsi="Arial" w:cs="Arial"/>
        <w:sz w:val="18"/>
        <w:szCs w:val="18"/>
      </w:rPr>
      <w:t>1</w:t>
    </w:r>
    <w:r w:rsidR="00685715">
      <w:rPr>
        <w:rFonts w:ascii="Arial" w:hAnsi="Arial" w:cs="Arial"/>
        <w:sz w:val="18"/>
        <w:szCs w:val="18"/>
      </w:rPr>
      <w:t>2</w:t>
    </w:r>
    <w:r w:rsidR="0005584A">
      <w:rPr>
        <w:rFonts w:ascii="Arial" w:hAnsi="Arial" w:cs="Arial"/>
        <w:sz w:val="18"/>
        <w:szCs w:val="18"/>
      </w:rPr>
      <w:t>/</w:t>
    </w:r>
    <w:r w:rsidR="00C96DC9">
      <w:rPr>
        <w:rFonts w:ascii="Arial" w:hAnsi="Arial" w:cs="Arial"/>
        <w:sz w:val="18"/>
        <w:szCs w:val="18"/>
      </w:rPr>
      <w:t>8</w:t>
    </w:r>
    <w:r w:rsidR="00082255">
      <w:rPr>
        <w:rFonts w:ascii="Arial" w:hAnsi="Arial" w:cs="Arial"/>
        <w:sz w:val="18"/>
        <w:szCs w:val="18"/>
      </w:rPr>
      <w:t>/</w:t>
    </w:r>
    <w:r w:rsidR="0005584A" w:rsidRPr="0005584A">
      <w:rPr>
        <w:rFonts w:ascii="Arial" w:hAnsi="Arial" w:cs="Arial"/>
        <w:sz w:val="18"/>
        <w:szCs w:val="18"/>
      </w:rPr>
      <w:t>20</w:t>
    </w:r>
    <w:r w:rsidR="005D2FF9">
      <w:rPr>
        <w:rFonts w:ascii="Arial" w:hAnsi="Arial" w:cs="Arial"/>
        <w:sz w:val="18"/>
        <w:szCs w:val="18"/>
      </w:rPr>
      <w:t>1</w:t>
    </w:r>
    <w:r w:rsidR="00D22220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C9" w:rsidRDefault="00C96D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ACC" w:rsidRDefault="00BA0ACC">
      <w:r>
        <w:separator/>
      </w:r>
    </w:p>
  </w:footnote>
  <w:footnote w:type="continuationSeparator" w:id="0">
    <w:p w:rsidR="00BA0ACC" w:rsidRDefault="00BA0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C9" w:rsidRDefault="00C96DC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C9" w:rsidRDefault="00C96DC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C9" w:rsidRDefault="00C96D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92361"/>
    <w:multiLevelType w:val="hybridMultilevel"/>
    <w:tmpl w:val="1150A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KSJ6bUluDZegWpcnfDqEScT9dTk=" w:salt="1ywuDwFICeEqv6E/G2uQ5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93"/>
    <w:rsid w:val="000010F8"/>
    <w:rsid w:val="000017F7"/>
    <w:rsid w:val="000026B0"/>
    <w:rsid w:val="00002C7C"/>
    <w:rsid w:val="00003236"/>
    <w:rsid w:val="00015508"/>
    <w:rsid w:val="000158B1"/>
    <w:rsid w:val="0001590A"/>
    <w:rsid w:val="00016D54"/>
    <w:rsid w:val="00017FE1"/>
    <w:rsid w:val="00020410"/>
    <w:rsid w:val="00030ED0"/>
    <w:rsid w:val="00031ADB"/>
    <w:rsid w:val="00034AA4"/>
    <w:rsid w:val="0003657F"/>
    <w:rsid w:val="0004242F"/>
    <w:rsid w:val="00045ECD"/>
    <w:rsid w:val="00053316"/>
    <w:rsid w:val="00054D57"/>
    <w:rsid w:val="0005584A"/>
    <w:rsid w:val="0005724D"/>
    <w:rsid w:val="000612AC"/>
    <w:rsid w:val="00061F1A"/>
    <w:rsid w:val="000625BB"/>
    <w:rsid w:val="000737B3"/>
    <w:rsid w:val="0007604A"/>
    <w:rsid w:val="00076AA0"/>
    <w:rsid w:val="00082255"/>
    <w:rsid w:val="000828A1"/>
    <w:rsid w:val="00085E10"/>
    <w:rsid w:val="00092FFD"/>
    <w:rsid w:val="00093665"/>
    <w:rsid w:val="00096BF8"/>
    <w:rsid w:val="000A1170"/>
    <w:rsid w:val="000A16BC"/>
    <w:rsid w:val="000A225F"/>
    <w:rsid w:val="000A55F8"/>
    <w:rsid w:val="000B248A"/>
    <w:rsid w:val="000B2C25"/>
    <w:rsid w:val="000B7C33"/>
    <w:rsid w:val="000C4907"/>
    <w:rsid w:val="000C7093"/>
    <w:rsid w:val="000D34CC"/>
    <w:rsid w:val="000D4780"/>
    <w:rsid w:val="000D73FD"/>
    <w:rsid w:val="000E0E46"/>
    <w:rsid w:val="000E5367"/>
    <w:rsid w:val="000E61F9"/>
    <w:rsid w:val="000E6218"/>
    <w:rsid w:val="000E6222"/>
    <w:rsid w:val="000F0AB4"/>
    <w:rsid w:val="000F54F3"/>
    <w:rsid w:val="000F5DD5"/>
    <w:rsid w:val="00102900"/>
    <w:rsid w:val="00102E63"/>
    <w:rsid w:val="00104EB9"/>
    <w:rsid w:val="001065D6"/>
    <w:rsid w:val="00111396"/>
    <w:rsid w:val="00112806"/>
    <w:rsid w:val="00114556"/>
    <w:rsid w:val="00120392"/>
    <w:rsid w:val="00122CB2"/>
    <w:rsid w:val="001264D2"/>
    <w:rsid w:val="00126AA3"/>
    <w:rsid w:val="0012775B"/>
    <w:rsid w:val="001307BE"/>
    <w:rsid w:val="001439B9"/>
    <w:rsid w:val="00145CFF"/>
    <w:rsid w:val="00150B51"/>
    <w:rsid w:val="001540E6"/>
    <w:rsid w:val="00154D94"/>
    <w:rsid w:val="00155C8C"/>
    <w:rsid w:val="00163819"/>
    <w:rsid w:val="00163BD3"/>
    <w:rsid w:val="001649F5"/>
    <w:rsid w:val="00165A4A"/>
    <w:rsid w:val="00165C95"/>
    <w:rsid w:val="00172158"/>
    <w:rsid w:val="00172923"/>
    <w:rsid w:val="0017380B"/>
    <w:rsid w:val="00175B08"/>
    <w:rsid w:val="001762AD"/>
    <w:rsid w:val="00182609"/>
    <w:rsid w:val="0018527D"/>
    <w:rsid w:val="00185F0D"/>
    <w:rsid w:val="00193840"/>
    <w:rsid w:val="00193A4A"/>
    <w:rsid w:val="001A0DE3"/>
    <w:rsid w:val="001A62B9"/>
    <w:rsid w:val="001C0BE9"/>
    <w:rsid w:val="001C6683"/>
    <w:rsid w:val="001D1957"/>
    <w:rsid w:val="001D34B9"/>
    <w:rsid w:val="001D6CF3"/>
    <w:rsid w:val="001E1B0E"/>
    <w:rsid w:val="001E4D46"/>
    <w:rsid w:val="001E5003"/>
    <w:rsid w:val="001F32E8"/>
    <w:rsid w:val="001F530F"/>
    <w:rsid w:val="00200BF5"/>
    <w:rsid w:val="00204451"/>
    <w:rsid w:val="00207FFE"/>
    <w:rsid w:val="00211F47"/>
    <w:rsid w:val="00213309"/>
    <w:rsid w:val="00221252"/>
    <w:rsid w:val="00221CEA"/>
    <w:rsid w:val="00223008"/>
    <w:rsid w:val="00231792"/>
    <w:rsid w:val="00235195"/>
    <w:rsid w:val="00240382"/>
    <w:rsid w:val="002432A0"/>
    <w:rsid w:val="00244282"/>
    <w:rsid w:val="002476EE"/>
    <w:rsid w:val="00250384"/>
    <w:rsid w:val="00250DFF"/>
    <w:rsid w:val="00253FCD"/>
    <w:rsid w:val="002546AA"/>
    <w:rsid w:val="0026362E"/>
    <w:rsid w:val="00273BD0"/>
    <w:rsid w:val="002741E0"/>
    <w:rsid w:val="00274CF8"/>
    <w:rsid w:val="002750AB"/>
    <w:rsid w:val="00275A55"/>
    <w:rsid w:val="002768E6"/>
    <w:rsid w:val="0027698E"/>
    <w:rsid w:val="0028459D"/>
    <w:rsid w:val="0029289D"/>
    <w:rsid w:val="00292B69"/>
    <w:rsid w:val="0029399F"/>
    <w:rsid w:val="00294582"/>
    <w:rsid w:val="0029613E"/>
    <w:rsid w:val="002A2EAA"/>
    <w:rsid w:val="002A3853"/>
    <w:rsid w:val="002A61F4"/>
    <w:rsid w:val="002B55AE"/>
    <w:rsid w:val="002B6446"/>
    <w:rsid w:val="002B7F7B"/>
    <w:rsid w:val="002C0037"/>
    <w:rsid w:val="002C77A0"/>
    <w:rsid w:val="002D63A3"/>
    <w:rsid w:val="002E0FA3"/>
    <w:rsid w:val="002E16CC"/>
    <w:rsid w:val="002E3074"/>
    <w:rsid w:val="002E41FE"/>
    <w:rsid w:val="002E521B"/>
    <w:rsid w:val="002E60B4"/>
    <w:rsid w:val="002E7EB6"/>
    <w:rsid w:val="002F37C2"/>
    <w:rsid w:val="002F4CE9"/>
    <w:rsid w:val="00300078"/>
    <w:rsid w:val="003015F1"/>
    <w:rsid w:val="0030389B"/>
    <w:rsid w:val="00304457"/>
    <w:rsid w:val="00326E90"/>
    <w:rsid w:val="00330769"/>
    <w:rsid w:val="00330A91"/>
    <w:rsid w:val="00336381"/>
    <w:rsid w:val="003578B9"/>
    <w:rsid w:val="00364479"/>
    <w:rsid w:val="003659FD"/>
    <w:rsid w:val="00374CF5"/>
    <w:rsid w:val="00375A80"/>
    <w:rsid w:val="003779BF"/>
    <w:rsid w:val="003802AB"/>
    <w:rsid w:val="00381D12"/>
    <w:rsid w:val="00385DCF"/>
    <w:rsid w:val="00386D7E"/>
    <w:rsid w:val="00387874"/>
    <w:rsid w:val="00387A9D"/>
    <w:rsid w:val="003962AB"/>
    <w:rsid w:val="003A3A1B"/>
    <w:rsid w:val="003A598B"/>
    <w:rsid w:val="003A7B07"/>
    <w:rsid w:val="003B07E0"/>
    <w:rsid w:val="003B0C75"/>
    <w:rsid w:val="003B1E62"/>
    <w:rsid w:val="003C5BA4"/>
    <w:rsid w:val="003D00B4"/>
    <w:rsid w:val="003D0E4D"/>
    <w:rsid w:val="003E64DD"/>
    <w:rsid w:val="003F17C6"/>
    <w:rsid w:val="003F4BE6"/>
    <w:rsid w:val="003F6A3B"/>
    <w:rsid w:val="0040031C"/>
    <w:rsid w:val="00400C6E"/>
    <w:rsid w:val="00400E81"/>
    <w:rsid w:val="004010CA"/>
    <w:rsid w:val="004025D5"/>
    <w:rsid w:val="0040295F"/>
    <w:rsid w:val="00402EB0"/>
    <w:rsid w:val="00404506"/>
    <w:rsid w:val="00404A82"/>
    <w:rsid w:val="00407827"/>
    <w:rsid w:val="004101E3"/>
    <w:rsid w:val="004112D8"/>
    <w:rsid w:val="00415B6C"/>
    <w:rsid w:val="00416ADE"/>
    <w:rsid w:val="00417B6C"/>
    <w:rsid w:val="00420FA6"/>
    <w:rsid w:val="004221AD"/>
    <w:rsid w:val="00423A35"/>
    <w:rsid w:val="0042429F"/>
    <w:rsid w:val="004268AE"/>
    <w:rsid w:val="004269D6"/>
    <w:rsid w:val="0043517E"/>
    <w:rsid w:val="0043628F"/>
    <w:rsid w:val="0044033D"/>
    <w:rsid w:val="00441516"/>
    <w:rsid w:val="0044259C"/>
    <w:rsid w:val="00445BBE"/>
    <w:rsid w:val="004520D1"/>
    <w:rsid w:val="00454BF7"/>
    <w:rsid w:val="0045746A"/>
    <w:rsid w:val="0046128A"/>
    <w:rsid w:val="004619E6"/>
    <w:rsid w:val="00461BCD"/>
    <w:rsid w:val="00463049"/>
    <w:rsid w:val="0046566E"/>
    <w:rsid w:val="00467164"/>
    <w:rsid w:val="00471375"/>
    <w:rsid w:val="004740D8"/>
    <w:rsid w:val="00481248"/>
    <w:rsid w:val="00485A2F"/>
    <w:rsid w:val="00485C33"/>
    <w:rsid w:val="00490297"/>
    <w:rsid w:val="00495631"/>
    <w:rsid w:val="0049793A"/>
    <w:rsid w:val="004A128D"/>
    <w:rsid w:val="004A6714"/>
    <w:rsid w:val="004B11F2"/>
    <w:rsid w:val="004B17A5"/>
    <w:rsid w:val="004B3C1A"/>
    <w:rsid w:val="004C2F24"/>
    <w:rsid w:val="004C5D42"/>
    <w:rsid w:val="004C786E"/>
    <w:rsid w:val="004E175F"/>
    <w:rsid w:val="004E3971"/>
    <w:rsid w:val="004E417B"/>
    <w:rsid w:val="004E755D"/>
    <w:rsid w:val="004F2E5F"/>
    <w:rsid w:val="004F32F9"/>
    <w:rsid w:val="0051149F"/>
    <w:rsid w:val="00513D02"/>
    <w:rsid w:val="005159C9"/>
    <w:rsid w:val="00517C46"/>
    <w:rsid w:val="005203DA"/>
    <w:rsid w:val="00525E96"/>
    <w:rsid w:val="00530516"/>
    <w:rsid w:val="0053174F"/>
    <w:rsid w:val="00531785"/>
    <w:rsid w:val="00534831"/>
    <w:rsid w:val="00535541"/>
    <w:rsid w:val="00542900"/>
    <w:rsid w:val="00543219"/>
    <w:rsid w:val="00543904"/>
    <w:rsid w:val="00544617"/>
    <w:rsid w:val="00545D99"/>
    <w:rsid w:val="00554392"/>
    <w:rsid w:val="0055716A"/>
    <w:rsid w:val="0056238B"/>
    <w:rsid w:val="00562535"/>
    <w:rsid w:val="00562CF5"/>
    <w:rsid w:val="005703C2"/>
    <w:rsid w:val="00570CD9"/>
    <w:rsid w:val="0057114B"/>
    <w:rsid w:val="005716F2"/>
    <w:rsid w:val="0058166C"/>
    <w:rsid w:val="00581FFE"/>
    <w:rsid w:val="00582B79"/>
    <w:rsid w:val="00585176"/>
    <w:rsid w:val="0058620C"/>
    <w:rsid w:val="00586729"/>
    <w:rsid w:val="005951B3"/>
    <w:rsid w:val="00596D5E"/>
    <w:rsid w:val="00597AE2"/>
    <w:rsid w:val="005A0551"/>
    <w:rsid w:val="005A0F8D"/>
    <w:rsid w:val="005A76C2"/>
    <w:rsid w:val="005A792A"/>
    <w:rsid w:val="005B25D5"/>
    <w:rsid w:val="005B3632"/>
    <w:rsid w:val="005B3C2E"/>
    <w:rsid w:val="005B7D12"/>
    <w:rsid w:val="005C0E7F"/>
    <w:rsid w:val="005C593D"/>
    <w:rsid w:val="005D0A55"/>
    <w:rsid w:val="005D2FF9"/>
    <w:rsid w:val="005D4B7B"/>
    <w:rsid w:val="005E1989"/>
    <w:rsid w:val="005E2863"/>
    <w:rsid w:val="005E4242"/>
    <w:rsid w:val="005E428F"/>
    <w:rsid w:val="005E55EB"/>
    <w:rsid w:val="005F30BE"/>
    <w:rsid w:val="00600AA9"/>
    <w:rsid w:val="00603B78"/>
    <w:rsid w:val="00604156"/>
    <w:rsid w:val="006052DC"/>
    <w:rsid w:val="00605D56"/>
    <w:rsid w:val="00606229"/>
    <w:rsid w:val="0061398E"/>
    <w:rsid w:val="00615DF0"/>
    <w:rsid w:val="006276B8"/>
    <w:rsid w:val="00630F6C"/>
    <w:rsid w:val="00635C2D"/>
    <w:rsid w:val="006431B4"/>
    <w:rsid w:val="006551E6"/>
    <w:rsid w:val="00655F3A"/>
    <w:rsid w:val="00660932"/>
    <w:rsid w:val="00664BD6"/>
    <w:rsid w:val="006771E5"/>
    <w:rsid w:val="00681747"/>
    <w:rsid w:val="00681936"/>
    <w:rsid w:val="006837F9"/>
    <w:rsid w:val="00683F0D"/>
    <w:rsid w:val="00685715"/>
    <w:rsid w:val="00686F97"/>
    <w:rsid w:val="00687B7D"/>
    <w:rsid w:val="0069675F"/>
    <w:rsid w:val="006A09C1"/>
    <w:rsid w:val="006A1902"/>
    <w:rsid w:val="006A4158"/>
    <w:rsid w:val="006A4F7D"/>
    <w:rsid w:val="006A67D6"/>
    <w:rsid w:val="006A7726"/>
    <w:rsid w:val="006B2048"/>
    <w:rsid w:val="006B28A2"/>
    <w:rsid w:val="006B2A93"/>
    <w:rsid w:val="006B6730"/>
    <w:rsid w:val="006B6B28"/>
    <w:rsid w:val="006D0F84"/>
    <w:rsid w:val="006D11DF"/>
    <w:rsid w:val="006D2277"/>
    <w:rsid w:val="006D429B"/>
    <w:rsid w:val="006D7DE5"/>
    <w:rsid w:val="006E058E"/>
    <w:rsid w:val="006E59C6"/>
    <w:rsid w:val="006F69C2"/>
    <w:rsid w:val="007007B3"/>
    <w:rsid w:val="0070327A"/>
    <w:rsid w:val="00706C27"/>
    <w:rsid w:val="00710575"/>
    <w:rsid w:val="00710C6F"/>
    <w:rsid w:val="00713B94"/>
    <w:rsid w:val="00713FFE"/>
    <w:rsid w:val="0073409D"/>
    <w:rsid w:val="00735AE6"/>
    <w:rsid w:val="0074203E"/>
    <w:rsid w:val="00742098"/>
    <w:rsid w:val="007433E5"/>
    <w:rsid w:val="0074709C"/>
    <w:rsid w:val="00761104"/>
    <w:rsid w:val="00762E0C"/>
    <w:rsid w:val="007630C1"/>
    <w:rsid w:val="00763A0A"/>
    <w:rsid w:val="0076525B"/>
    <w:rsid w:val="007659C1"/>
    <w:rsid w:val="007768BE"/>
    <w:rsid w:val="00776DEA"/>
    <w:rsid w:val="00780B3C"/>
    <w:rsid w:val="00782165"/>
    <w:rsid w:val="007847BF"/>
    <w:rsid w:val="00784A4C"/>
    <w:rsid w:val="00786F3B"/>
    <w:rsid w:val="007872BF"/>
    <w:rsid w:val="00787872"/>
    <w:rsid w:val="007911FB"/>
    <w:rsid w:val="00792A6F"/>
    <w:rsid w:val="00793951"/>
    <w:rsid w:val="00793F96"/>
    <w:rsid w:val="007A2EA5"/>
    <w:rsid w:val="007B06E1"/>
    <w:rsid w:val="007B5126"/>
    <w:rsid w:val="007B6E49"/>
    <w:rsid w:val="007C1238"/>
    <w:rsid w:val="007C1B57"/>
    <w:rsid w:val="007C2326"/>
    <w:rsid w:val="007C43E4"/>
    <w:rsid w:val="007C572D"/>
    <w:rsid w:val="007C6EEC"/>
    <w:rsid w:val="007D4ECC"/>
    <w:rsid w:val="007E4E91"/>
    <w:rsid w:val="007E6137"/>
    <w:rsid w:val="007F2955"/>
    <w:rsid w:val="007F6843"/>
    <w:rsid w:val="00802751"/>
    <w:rsid w:val="008127AF"/>
    <w:rsid w:val="00812894"/>
    <w:rsid w:val="00815288"/>
    <w:rsid w:val="00821746"/>
    <w:rsid w:val="00822602"/>
    <w:rsid w:val="008250E1"/>
    <w:rsid w:val="00835592"/>
    <w:rsid w:val="00840080"/>
    <w:rsid w:val="008427AC"/>
    <w:rsid w:val="00843F98"/>
    <w:rsid w:val="00853F56"/>
    <w:rsid w:val="00853FCB"/>
    <w:rsid w:val="00854E60"/>
    <w:rsid w:val="00861952"/>
    <w:rsid w:val="00861B19"/>
    <w:rsid w:val="00867518"/>
    <w:rsid w:val="00867F8F"/>
    <w:rsid w:val="00871F13"/>
    <w:rsid w:val="00872F58"/>
    <w:rsid w:val="0087335F"/>
    <w:rsid w:val="008763F1"/>
    <w:rsid w:val="0087759E"/>
    <w:rsid w:val="00877A10"/>
    <w:rsid w:val="008828EC"/>
    <w:rsid w:val="008865FE"/>
    <w:rsid w:val="00891B95"/>
    <w:rsid w:val="008922E1"/>
    <w:rsid w:val="00895CE8"/>
    <w:rsid w:val="008A1612"/>
    <w:rsid w:val="008A30CA"/>
    <w:rsid w:val="008A75D2"/>
    <w:rsid w:val="008B0704"/>
    <w:rsid w:val="008B338C"/>
    <w:rsid w:val="008B65E5"/>
    <w:rsid w:val="008C2989"/>
    <w:rsid w:val="008C4401"/>
    <w:rsid w:val="008C50BF"/>
    <w:rsid w:val="008C576D"/>
    <w:rsid w:val="008C5C79"/>
    <w:rsid w:val="008D5416"/>
    <w:rsid w:val="008D5588"/>
    <w:rsid w:val="008E0655"/>
    <w:rsid w:val="008E170F"/>
    <w:rsid w:val="008E1BD9"/>
    <w:rsid w:val="008E258D"/>
    <w:rsid w:val="008E4232"/>
    <w:rsid w:val="008E44CD"/>
    <w:rsid w:val="008E5CAA"/>
    <w:rsid w:val="008F25BB"/>
    <w:rsid w:val="008F42B7"/>
    <w:rsid w:val="0090002C"/>
    <w:rsid w:val="009157B5"/>
    <w:rsid w:val="00916B4C"/>
    <w:rsid w:val="009214F4"/>
    <w:rsid w:val="00924874"/>
    <w:rsid w:val="00924F5B"/>
    <w:rsid w:val="00925BE3"/>
    <w:rsid w:val="00926B7F"/>
    <w:rsid w:val="00926D4E"/>
    <w:rsid w:val="00931B23"/>
    <w:rsid w:val="00935858"/>
    <w:rsid w:val="0094174B"/>
    <w:rsid w:val="00942AA2"/>
    <w:rsid w:val="00950158"/>
    <w:rsid w:val="00950B71"/>
    <w:rsid w:val="00950E11"/>
    <w:rsid w:val="009547A6"/>
    <w:rsid w:val="00954F06"/>
    <w:rsid w:val="00955E72"/>
    <w:rsid w:val="00960F84"/>
    <w:rsid w:val="00961C87"/>
    <w:rsid w:val="0096310C"/>
    <w:rsid w:val="00964E10"/>
    <w:rsid w:val="0096576E"/>
    <w:rsid w:val="00970BE5"/>
    <w:rsid w:val="009719B7"/>
    <w:rsid w:val="00973D99"/>
    <w:rsid w:val="00975348"/>
    <w:rsid w:val="00975621"/>
    <w:rsid w:val="009839DA"/>
    <w:rsid w:val="00983DB3"/>
    <w:rsid w:val="00984769"/>
    <w:rsid w:val="00993FE2"/>
    <w:rsid w:val="009940B5"/>
    <w:rsid w:val="009A12E7"/>
    <w:rsid w:val="009A5552"/>
    <w:rsid w:val="009A6EA5"/>
    <w:rsid w:val="009A7697"/>
    <w:rsid w:val="009A7866"/>
    <w:rsid w:val="009B45E9"/>
    <w:rsid w:val="009B5DAC"/>
    <w:rsid w:val="009B6F8C"/>
    <w:rsid w:val="009C05A5"/>
    <w:rsid w:val="009D1A55"/>
    <w:rsid w:val="009D5CDE"/>
    <w:rsid w:val="009D6140"/>
    <w:rsid w:val="009D6357"/>
    <w:rsid w:val="009D6366"/>
    <w:rsid w:val="009D666A"/>
    <w:rsid w:val="009E3244"/>
    <w:rsid w:val="009F1E93"/>
    <w:rsid w:val="009F399F"/>
    <w:rsid w:val="009F49BC"/>
    <w:rsid w:val="00A00956"/>
    <w:rsid w:val="00A04308"/>
    <w:rsid w:val="00A05FD1"/>
    <w:rsid w:val="00A11553"/>
    <w:rsid w:val="00A11EFD"/>
    <w:rsid w:val="00A145BE"/>
    <w:rsid w:val="00A250CC"/>
    <w:rsid w:val="00A25858"/>
    <w:rsid w:val="00A30BAF"/>
    <w:rsid w:val="00A32706"/>
    <w:rsid w:val="00A3466F"/>
    <w:rsid w:val="00A36E67"/>
    <w:rsid w:val="00A53928"/>
    <w:rsid w:val="00A55CDD"/>
    <w:rsid w:val="00A600FF"/>
    <w:rsid w:val="00A63E1B"/>
    <w:rsid w:val="00A650F7"/>
    <w:rsid w:val="00A7516D"/>
    <w:rsid w:val="00A75D6A"/>
    <w:rsid w:val="00A760AE"/>
    <w:rsid w:val="00A83B43"/>
    <w:rsid w:val="00A875EF"/>
    <w:rsid w:val="00AA3293"/>
    <w:rsid w:val="00AA729E"/>
    <w:rsid w:val="00AB5209"/>
    <w:rsid w:val="00AC07D2"/>
    <w:rsid w:val="00AC227E"/>
    <w:rsid w:val="00AC2D12"/>
    <w:rsid w:val="00AC6C66"/>
    <w:rsid w:val="00AC722B"/>
    <w:rsid w:val="00AD1896"/>
    <w:rsid w:val="00AD5D4E"/>
    <w:rsid w:val="00AD6162"/>
    <w:rsid w:val="00AD7E3E"/>
    <w:rsid w:val="00AE43AA"/>
    <w:rsid w:val="00AE6241"/>
    <w:rsid w:val="00AE74B8"/>
    <w:rsid w:val="00AF056F"/>
    <w:rsid w:val="00AF059C"/>
    <w:rsid w:val="00AF10E8"/>
    <w:rsid w:val="00AF6E7D"/>
    <w:rsid w:val="00AF72A1"/>
    <w:rsid w:val="00B01D68"/>
    <w:rsid w:val="00B020CF"/>
    <w:rsid w:val="00B03F60"/>
    <w:rsid w:val="00B109BE"/>
    <w:rsid w:val="00B13977"/>
    <w:rsid w:val="00B238B6"/>
    <w:rsid w:val="00B25072"/>
    <w:rsid w:val="00B25740"/>
    <w:rsid w:val="00B266F7"/>
    <w:rsid w:val="00B26768"/>
    <w:rsid w:val="00B269F3"/>
    <w:rsid w:val="00B306C5"/>
    <w:rsid w:val="00B332FD"/>
    <w:rsid w:val="00B335FF"/>
    <w:rsid w:val="00B37D27"/>
    <w:rsid w:val="00B45993"/>
    <w:rsid w:val="00B4694C"/>
    <w:rsid w:val="00B46ACA"/>
    <w:rsid w:val="00B479F7"/>
    <w:rsid w:val="00B5046B"/>
    <w:rsid w:val="00B5262C"/>
    <w:rsid w:val="00B54097"/>
    <w:rsid w:val="00B54484"/>
    <w:rsid w:val="00B64AF7"/>
    <w:rsid w:val="00B70701"/>
    <w:rsid w:val="00B70C70"/>
    <w:rsid w:val="00B76F5D"/>
    <w:rsid w:val="00B77767"/>
    <w:rsid w:val="00B8379A"/>
    <w:rsid w:val="00B85DFF"/>
    <w:rsid w:val="00B946A2"/>
    <w:rsid w:val="00B97463"/>
    <w:rsid w:val="00BA0ACC"/>
    <w:rsid w:val="00BA0CFC"/>
    <w:rsid w:val="00BA0DF3"/>
    <w:rsid w:val="00BA13A1"/>
    <w:rsid w:val="00BA249F"/>
    <w:rsid w:val="00BA3D26"/>
    <w:rsid w:val="00BA40FA"/>
    <w:rsid w:val="00BA4D62"/>
    <w:rsid w:val="00BA5AA6"/>
    <w:rsid w:val="00BA5B0E"/>
    <w:rsid w:val="00BA69DE"/>
    <w:rsid w:val="00BA757D"/>
    <w:rsid w:val="00BA7956"/>
    <w:rsid w:val="00BB6132"/>
    <w:rsid w:val="00BC02F1"/>
    <w:rsid w:val="00BC1B89"/>
    <w:rsid w:val="00BC2B35"/>
    <w:rsid w:val="00BC405D"/>
    <w:rsid w:val="00BC493C"/>
    <w:rsid w:val="00BC5A18"/>
    <w:rsid w:val="00BC6D6A"/>
    <w:rsid w:val="00BD2D46"/>
    <w:rsid w:val="00BD5C79"/>
    <w:rsid w:val="00BE2C7B"/>
    <w:rsid w:val="00BF4C2B"/>
    <w:rsid w:val="00BF7A1D"/>
    <w:rsid w:val="00C0193A"/>
    <w:rsid w:val="00C01FFD"/>
    <w:rsid w:val="00C04DEF"/>
    <w:rsid w:val="00C06F4E"/>
    <w:rsid w:val="00C12344"/>
    <w:rsid w:val="00C1328E"/>
    <w:rsid w:val="00C27989"/>
    <w:rsid w:val="00C35123"/>
    <w:rsid w:val="00C36F96"/>
    <w:rsid w:val="00C37DF7"/>
    <w:rsid w:val="00C45F83"/>
    <w:rsid w:val="00C46468"/>
    <w:rsid w:val="00C504FA"/>
    <w:rsid w:val="00C50A67"/>
    <w:rsid w:val="00C516D9"/>
    <w:rsid w:val="00C52202"/>
    <w:rsid w:val="00C55110"/>
    <w:rsid w:val="00C65642"/>
    <w:rsid w:val="00C718E2"/>
    <w:rsid w:val="00C7199F"/>
    <w:rsid w:val="00C750C6"/>
    <w:rsid w:val="00C84506"/>
    <w:rsid w:val="00C85903"/>
    <w:rsid w:val="00C87EB5"/>
    <w:rsid w:val="00C91DA7"/>
    <w:rsid w:val="00C92336"/>
    <w:rsid w:val="00C955A2"/>
    <w:rsid w:val="00C96DC9"/>
    <w:rsid w:val="00C9735D"/>
    <w:rsid w:val="00CA6902"/>
    <w:rsid w:val="00CA74DF"/>
    <w:rsid w:val="00CB77F1"/>
    <w:rsid w:val="00CB7FE6"/>
    <w:rsid w:val="00CC1DE4"/>
    <w:rsid w:val="00CC65D4"/>
    <w:rsid w:val="00CC7DBE"/>
    <w:rsid w:val="00CD2A2F"/>
    <w:rsid w:val="00CD2BD7"/>
    <w:rsid w:val="00CD307A"/>
    <w:rsid w:val="00CE4229"/>
    <w:rsid w:val="00CE621B"/>
    <w:rsid w:val="00CE6883"/>
    <w:rsid w:val="00CF5663"/>
    <w:rsid w:val="00CF7F10"/>
    <w:rsid w:val="00D00C7F"/>
    <w:rsid w:val="00D01045"/>
    <w:rsid w:val="00D0142F"/>
    <w:rsid w:val="00D02256"/>
    <w:rsid w:val="00D04D2D"/>
    <w:rsid w:val="00D11D3F"/>
    <w:rsid w:val="00D12A13"/>
    <w:rsid w:val="00D14DCD"/>
    <w:rsid w:val="00D16EDF"/>
    <w:rsid w:val="00D20EA6"/>
    <w:rsid w:val="00D22220"/>
    <w:rsid w:val="00D23A14"/>
    <w:rsid w:val="00D275D8"/>
    <w:rsid w:val="00D35F3C"/>
    <w:rsid w:val="00D40F8B"/>
    <w:rsid w:val="00D413C4"/>
    <w:rsid w:val="00D415F6"/>
    <w:rsid w:val="00D4606D"/>
    <w:rsid w:val="00D50B75"/>
    <w:rsid w:val="00D516F5"/>
    <w:rsid w:val="00D545AB"/>
    <w:rsid w:val="00D5796E"/>
    <w:rsid w:val="00D60056"/>
    <w:rsid w:val="00D6391D"/>
    <w:rsid w:val="00D64CDA"/>
    <w:rsid w:val="00D71E89"/>
    <w:rsid w:val="00D73491"/>
    <w:rsid w:val="00D74973"/>
    <w:rsid w:val="00D7570A"/>
    <w:rsid w:val="00D808EB"/>
    <w:rsid w:val="00D82DCF"/>
    <w:rsid w:val="00D83526"/>
    <w:rsid w:val="00D84881"/>
    <w:rsid w:val="00D92947"/>
    <w:rsid w:val="00D93714"/>
    <w:rsid w:val="00D9371D"/>
    <w:rsid w:val="00D942EA"/>
    <w:rsid w:val="00D94B78"/>
    <w:rsid w:val="00D96065"/>
    <w:rsid w:val="00D97345"/>
    <w:rsid w:val="00DA1A7E"/>
    <w:rsid w:val="00DA1F0F"/>
    <w:rsid w:val="00DA2233"/>
    <w:rsid w:val="00DB2E48"/>
    <w:rsid w:val="00DB40A8"/>
    <w:rsid w:val="00DC1888"/>
    <w:rsid w:val="00DC431F"/>
    <w:rsid w:val="00DC473C"/>
    <w:rsid w:val="00DC5771"/>
    <w:rsid w:val="00DD1EE2"/>
    <w:rsid w:val="00DD7FA5"/>
    <w:rsid w:val="00DE397E"/>
    <w:rsid w:val="00DE4BC2"/>
    <w:rsid w:val="00DF1869"/>
    <w:rsid w:val="00DF2FCD"/>
    <w:rsid w:val="00DF462D"/>
    <w:rsid w:val="00DF4FA5"/>
    <w:rsid w:val="00DF7046"/>
    <w:rsid w:val="00DF7141"/>
    <w:rsid w:val="00E041A6"/>
    <w:rsid w:val="00E0709E"/>
    <w:rsid w:val="00E07FB1"/>
    <w:rsid w:val="00E1320F"/>
    <w:rsid w:val="00E159C9"/>
    <w:rsid w:val="00E208DE"/>
    <w:rsid w:val="00E2191C"/>
    <w:rsid w:val="00E269D9"/>
    <w:rsid w:val="00E272FB"/>
    <w:rsid w:val="00E27AB2"/>
    <w:rsid w:val="00E3440F"/>
    <w:rsid w:val="00E37C0F"/>
    <w:rsid w:val="00E50981"/>
    <w:rsid w:val="00E509AF"/>
    <w:rsid w:val="00E524EA"/>
    <w:rsid w:val="00E53939"/>
    <w:rsid w:val="00E603C8"/>
    <w:rsid w:val="00E6428C"/>
    <w:rsid w:val="00E676D8"/>
    <w:rsid w:val="00E75F2A"/>
    <w:rsid w:val="00E77AB9"/>
    <w:rsid w:val="00E77ABC"/>
    <w:rsid w:val="00E81CE3"/>
    <w:rsid w:val="00E944FB"/>
    <w:rsid w:val="00EA2E33"/>
    <w:rsid w:val="00EA480E"/>
    <w:rsid w:val="00EB067C"/>
    <w:rsid w:val="00EB1BEC"/>
    <w:rsid w:val="00EB2378"/>
    <w:rsid w:val="00EB5556"/>
    <w:rsid w:val="00EB69DD"/>
    <w:rsid w:val="00EC4901"/>
    <w:rsid w:val="00EC77AB"/>
    <w:rsid w:val="00ED31D4"/>
    <w:rsid w:val="00ED3980"/>
    <w:rsid w:val="00ED42C1"/>
    <w:rsid w:val="00EE1A55"/>
    <w:rsid w:val="00EE4D26"/>
    <w:rsid w:val="00EE55B7"/>
    <w:rsid w:val="00EF5379"/>
    <w:rsid w:val="00EF5F7B"/>
    <w:rsid w:val="00F04A67"/>
    <w:rsid w:val="00F122E8"/>
    <w:rsid w:val="00F154AC"/>
    <w:rsid w:val="00F15553"/>
    <w:rsid w:val="00F211B9"/>
    <w:rsid w:val="00F249A3"/>
    <w:rsid w:val="00F2674C"/>
    <w:rsid w:val="00F32B57"/>
    <w:rsid w:val="00F447DC"/>
    <w:rsid w:val="00F46753"/>
    <w:rsid w:val="00F46F4C"/>
    <w:rsid w:val="00F4757B"/>
    <w:rsid w:val="00F5171D"/>
    <w:rsid w:val="00F53A1B"/>
    <w:rsid w:val="00F553DC"/>
    <w:rsid w:val="00F62BAF"/>
    <w:rsid w:val="00F7251A"/>
    <w:rsid w:val="00F76C76"/>
    <w:rsid w:val="00F840FC"/>
    <w:rsid w:val="00F84900"/>
    <w:rsid w:val="00F84B4F"/>
    <w:rsid w:val="00F907E8"/>
    <w:rsid w:val="00F90ACE"/>
    <w:rsid w:val="00F9385D"/>
    <w:rsid w:val="00F9435E"/>
    <w:rsid w:val="00F976F7"/>
    <w:rsid w:val="00FA4D52"/>
    <w:rsid w:val="00FA5AC2"/>
    <w:rsid w:val="00FA6D4B"/>
    <w:rsid w:val="00FA6E86"/>
    <w:rsid w:val="00FB090A"/>
    <w:rsid w:val="00FB1C6F"/>
    <w:rsid w:val="00FB3A6E"/>
    <w:rsid w:val="00FB4C8B"/>
    <w:rsid w:val="00FB64C7"/>
    <w:rsid w:val="00FC067D"/>
    <w:rsid w:val="00FC1935"/>
    <w:rsid w:val="00FC325C"/>
    <w:rsid w:val="00FC3EAB"/>
    <w:rsid w:val="00FC65CE"/>
    <w:rsid w:val="00FC6A07"/>
    <w:rsid w:val="00FC6CF8"/>
    <w:rsid w:val="00FD0846"/>
    <w:rsid w:val="00FD27D8"/>
    <w:rsid w:val="00FD48E9"/>
    <w:rsid w:val="00FE0FBE"/>
    <w:rsid w:val="00FE1E35"/>
    <w:rsid w:val="00FE262B"/>
    <w:rsid w:val="00FE3308"/>
    <w:rsid w:val="00FE7DC5"/>
    <w:rsid w:val="00FF0685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584A"/>
    <w:rPr>
      <w:rFonts w:ascii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584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584A"/>
  </w:style>
  <w:style w:type="paragraph" w:styleId="Footer">
    <w:name w:val="footer"/>
    <w:basedOn w:val="Normal"/>
    <w:rsid w:val="000558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D19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A3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E28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2220"/>
    <w:pPr>
      <w:ind w:left="720"/>
      <w:contextualSpacing/>
    </w:pPr>
    <w:rPr>
      <w:rFonts w:ascii="Arial" w:eastAsiaTheme="minorHAnsi" w:hAnsi="Arial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584A"/>
    <w:rPr>
      <w:rFonts w:ascii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584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584A"/>
  </w:style>
  <w:style w:type="paragraph" w:styleId="Footer">
    <w:name w:val="footer"/>
    <w:basedOn w:val="Normal"/>
    <w:rsid w:val="000558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D19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A3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E28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2220"/>
    <w:pPr>
      <w:ind w:left="720"/>
      <w:contextualSpacing/>
    </w:pPr>
    <w:rPr>
      <w:rFonts w:ascii="Arial" w:eastAsiaTheme="minorHAnsi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raphics@esboces.or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graphics@esboces.or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viscoso\Application%20Data\Microsoft\Templates\Form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C65F3-1BD0-4C64-BDF0-A1CC8C3A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Template.dot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Suffolk BOCES</Company>
  <LinksUpToDate>false</LinksUpToDate>
  <CharactersWithSpaces>2737</CharactersWithSpaces>
  <SharedDoc>false</SharedDoc>
  <HLinks>
    <vt:vector size="6" baseType="variant">
      <vt:variant>
        <vt:i4>6422612</vt:i4>
      </vt:variant>
      <vt:variant>
        <vt:i4>6</vt:i4>
      </vt:variant>
      <vt:variant>
        <vt:i4>0</vt:i4>
      </vt:variant>
      <vt:variant>
        <vt:i4>5</vt:i4>
      </vt:variant>
      <vt:variant>
        <vt:lpwstr>mailto:graphicsrequest@esboces.org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rviscoso</dc:creator>
  <cp:lastModifiedBy>ESBOCES</cp:lastModifiedBy>
  <cp:revision>2</cp:revision>
  <cp:lastPrinted>2015-12-08T13:41:00Z</cp:lastPrinted>
  <dcterms:created xsi:type="dcterms:W3CDTF">2017-03-31T18:10:00Z</dcterms:created>
  <dcterms:modified xsi:type="dcterms:W3CDTF">2017-03-31T18:10:00Z</dcterms:modified>
</cp:coreProperties>
</file>