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314BE" w:rsidRDefault="00971E9D" w:rsidP="00971E9D">
            <w:pPr>
              <w:pStyle w:val="Heading1"/>
            </w:pPr>
            <w:r w:rsidRPr="00D314BE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314BE" w:rsidRDefault="00CF1D23" w:rsidP="00CF1D23">
            <w:pPr>
              <w:pStyle w:val="BodyText"/>
            </w:pPr>
            <w:r w:rsidRPr="00D314BE">
              <w:t xml:space="preserve">To secure a part time position in retail sales to </w:t>
            </w:r>
            <w:r w:rsidR="003004BC" w:rsidRPr="00D314BE">
              <w:t xml:space="preserve">earn and </w:t>
            </w:r>
            <w:r w:rsidRPr="00D314BE">
              <w:t>save money for college</w:t>
            </w:r>
          </w:p>
          <w:p w:rsidR="00143642" w:rsidRPr="00D314BE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D314BE" w:rsidRDefault="00CF1D23" w:rsidP="00CF1D23">
            <w:pPr>
              <w:pStyle w:val="Heading1"/>
              <w:rPr>
                <w:highlight w:val="yellow"/>
              </w:rPr>
            </w:pPr>
            <w:r w:rsidRPr="00D314BE">
              <w:rPr>
                <w:highlight w:val="yellow"/>
              </w:rPr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D314BE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  <w:highlight w:val="yellow"/>
              </w:rPr>
            </w:pPr>
            <w:r w:rsidRPr="00D314BE">
              <w:rPr>
                <w:rFonts w:ascii="Arial Narrow" w:hAnsi="Arial Narrow"/>
                <w:b/>
                <w:highlight w:val="yellow"/>
              </w:rPr>
              <w:t xml:space="preserve">Merrillville High School, Merrillville, IN </w:t>
            </w:r>
          </w:p>
          <w:p w:rsidR="00CF1D23" w:rsidRPr="00D314BE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  <w:rPr>
                <w:highlight w:val="yellow"/>
              </w:rPr>
            </w:pPr>
            <w:r w:rsidRPr="00D314BE">
              <w:rPr>
                <w:highlight w:val="yellow"/>
              </w:rPr>
              <w:t>Anticipated Graduation Date:  June, 2016     GPA:  3.2</w:t>
            </w:r>
          </w:p>
          <w:p w:rsidR="00CF1D23" w:rsidRPr="00D314BE" w:rsidRDefault="00CF1D23" w:rsidP="00AE6341">
            <w:pPr>
              <w:pStyle w:val="BulletedListItem"/>
              <w:rPr>
                <w:highlight w:val="yellow"/>
              </w:rPr>
            </w:pPr>
            <w:r w:rsidRPr="00D314BE">
              <w:rPr>
                <w:highlight w:val="yellow"/>
              </w:rPr>
              <w:t>Work Keys Certificate</w:t>
            </w:r>
          </w:p>
          <w:p w:rsidR="00CF1D23" w:rsidRPr="00D314BE" w:rsidRDefault="00CF1D23" w:rsidP="00AE6341">
            <w:pPr>
              <w:pStyle w:val="BulletedListItem"/>
              <w:rPr>
                <w:highlight w:val="yellow"/>
              </w:rPr>
            </w:pPr>
            <w:r w:rsidRPr="00D314BE">
              <w:rPr>
                <w:highlight w:val="yellow"/>
              </w:rPr>
              <w:t>Career &amp; Technical Education Courses</w:t>
            </w:r>
          </w:p>
          <w:p w:rsidR="00143642" w:rsidRPr="00D314BE" w:rsidRDefault="00CF1D23" w:rsidP="00143642">
            <w:pPr>
              <w:pStyle w:val="BulletedListItem"/>
              <w:rPr>
                <w:highlight w:val="yellow"/>
              </w:rPr>
            </w:pPr>
            <w:r w:rsidRPr="00D314BE">
              <w:rPr>
                <w:highlight w:val="yellow"/>
              </w:rPr>
              <w:t>MOS Certification</w:t>
            </w:r>
          </w:p>
          <w:p w:rsidR="00143642" w:rsidRPr="00D314BE" w:rsidRDefault="00143642" w:rsidP="00143642">
            <w:pPr>
              <w:pStyle w:val="BulletedListItem"/>
              <w:rPr>
                <w:highlight w:val="yellow"/>
              </w:rPr>
            </w:pPr>
            <w:r w:rsidRPr="00D314BE">
              <w:rPr>
                <w:highlight w:val="yellow"/>
              </w:rPr>
              <w:t>Freshmen Mentor</w:t>
            </w:r>
          </w:p>
          <w:p w:rsidR="00143642" w:rsidRPr="00D314BE" w:rsidRDefault="00143642" w:rsidP="00143642">
            <w:pPr>
              <w:pStyle w:val="BodyText"/>
              <w:rPr>
                <w:highlight w:val="yellow"/>
              </w:rPr>
            </w:pPr>
            <w:bookmarkStart w:id="0" w:name="_GoBack"/>
            <w:bookmarkEnd w:id="0"/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Default="00CF1D23" w:rsidP="006B1CB7">
            <w:pPr>
              <w:pStyle w:val="Heading1"/>
            </w:pPr>
            <w:r>
              <w:t xml:space="preserve">Employment </w:t>
            </w:r>
            <w:r w:rsidR="006B1CB7">
              <w:t>History</w:t>
            </w:r>
          </w:p>
        </w:tc>
        <w:tc>
          <w:tcPr>
            <w:tcW w:w="4876" w:type="dxa"/>
            <w:gridSpan w:val="2"/>
          </w:tcPr>
          <w:p w:rsidR="00CF1D23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143642">
              <w:rPr>
                <w:b/>
              </w:rPr>
              <w:t>McDonald’s,</w:t>
            </w:r>
            <w:r>
              <w:t xml:space="preserve"> 456 North Broadway, Merrillville, IN   46410</w:t>
            </w:r>
            <w:r w:rsidR="00143642">
              <w:t xml:space="preserve">    Cashier</w:t>
            </w:r>
          </w:p>
          <w:p w:rsidR="00143642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>Mowing Lawns and babysitting for friends and relatives</w:t>
            </w:r>
          </w:p>
          <w:p w:rsidR="00143642" w:rsidRPr="00821698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 xml:space="preserve">From August 2013 – present     </w:t>
            </w:r>
          </w:p>
          <w:p w:rsidR="00143642" w:rsidRPr="00821698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Default="00A625D1" w:rsidP="00135752">
            <w:pPr>
              <w:pStyle w:val="Heading1"/>
            </w:pPr>
            <w:r>
              <w:t>Skills</w:t>
            </w:r>
          </w:p>
        </w:tc>
        <w:tc>
          <w:tcPr>
            <w:tcW w:w="4748" w:type="dxa"/>
          </w:tcPr>
          <w:p w:rsidR="00A625D1" w:rsidRDefault="00143642" w:rsidP="00A625D1">
            <w:pPr>
              <w:pStyle w:val="BulletedListItem1"/>
            </w:pPr>
            <w:r>
              <w:t>Problem solving</w:t>
            </w:r>
          </w:p>
          <w:p w:rsidR="00A625D1" w:rsidRDefault="00143642" w:rsidP="00A625D1">
            <w:pPr>
              <w:pStyle w:val="BulletedListItem"/>
            </w:pPr>
            <w:r>
              <w:t>Basic computer skills</w:t>
            </w:r>
          </w:p>
          <w:p w:rsidR="00A625D1" w:rsidRDefault="00143642" w:rsidP="00143642">
            <w:pPr>
              <w:pStyle w:val="BulletedListItem"/>
            </w:pPr>
            <w:r>
              <w:t>Organizational skills</w:t>
            </w:r>
          </w:p>
        </w:tc>
        <w:tc>
          <w:tcPr>
            <w:tcW w:w="3001" w:type="dxa"/>
            <w:gridSpan w:val="4"/>
          </w:tcPr>
          <w:p w:rsidR="00A625D1" w:rsidRDefault="00143642" w:rsidP="00A625D1">
            <w:pPr>
              <w:pStyle w:val="BulletedListItem1"/>
            </w:pPr>
            <w:r>
              <w:t>Prioritizing</w:t>
            </w:r>
          </w:p>
          <w:p w:rsidR="00A625D1" w:rsidRDefault="00143642" w:rsidP="00A625D1">
            <w:pPr>
              <w:pStyle w:val="BulletedListItem"/>
            </w:pPr>
            <w:r>
              <w:t>Team leader</w:t>
            </w:r>
          </w:p>
          <w:p w:rsidR="00A625D1" w:rsidRDefault="00143642" w:rsidP="00143642">
            <w:pPr>
              <w:pStyle w:val="BulletedListItem"/>
            </w:pPr>
            <w:r>
              <w:t>Good communication skills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3126B2" w:rsidRDefault="00143642" w:rsidP="00143642">
            <w:pPr>
              <w:pStyle w:val="Heading1"/>
            </w:pPr>
            <w: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143642" w:rsidP="006B1CB7">
            <w:pPr>
              <w:pStyle w:val="JobTitleDegree1"/>
            </w:pPr>
            <w:r>
              <w:t xml:space="preserve">MHS Choral </w:t>
            </w:r>
            <w:r w:rsidR="006B1CB7">
              <w:t>Christmas C</w:t>
            </w:r>
            <w: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Default="00143642" w:rsidP="002B084E">
            <w:pPr>
              <w:pStyle w:val="JobTitleDegree"/>
            </w:pPr>
            <w:r>
              <w:t>MHS Inclusion Dance Volunteer (May, 2014)</w:t>
            </w:r>
          </w:p>
          <w:p w:rsidR="00143642" w:rsidRDefault="00143642" w:rsidP="002B084E">
            <w:pPr>
              <w:pStyle w:val="JobTitleDegree"/>
            </w:pPr>
            <w:r>
              <w:t>Thanksgiving Food Drive Student Volunteer (November 2014)</w:t>
            </w:r>
          </w:p>
          <w:p w:rsidR="00143642" w:rsidRPr="0070617C" w:rsidRDefault="006B1CB7" w:rsidP="002B084E">
            <w:pPr>
              <w:pStyle w:val="JobTitleDegree"/>
            </w:pPr>
            <w:r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27993"/>
    <w:rsid w:val="007C7FA3"/>
    <w:rsid w:val="00821698"/>
    <w:rsid w:val="008F2DEA"/>
    <w:rsid w:val="0093635A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314BE"/>
    <w:rsid w:val="00D415EC"/>
    <w:rsid w:val="00D73271"/>
    <w:rsid w:val="00E86DD2"/>
    <w:rsid w:val="00E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2014-12-11T18:08:00Z</dcterms:created>
  <dcterms:modified xsi:type="dcterms:W3CDTF">2014-12-11T18:08:00Z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