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B5BB" w14:textId="458A1054" w:rsidR="00B74DB2" w:rsidRPr="0029029C" w:rsidRDefault="00230C7F" w:rsidP="00230C7F">
      <w:pPr>
        <w:rPr>
          <w:b/>
          <w:bCs/>
          <w:u w:val="single"/>
        </w:rPr>
      </w:pPr>
      <w:r w:rsidRPr="0029029C">
        <w:rPr>
          <w:b/>
          <w:bCs/>
          <w:u w:val="single"/>
        </w:rPr>
        <w:t>MARYVILLE JUNIOR HIGH PAC</w:t>
      </w:r>
    </w:p>
    <w:p w14:paraId="5CA14C0B" w14:textId="5608510B" w:rsidR="00230C7F" w:rsidRDefault="00230C7F" w:rsidP="00230C7F">
      <w:r>
        <w:t>Meeting Minutes</w:t>
      </w:r>
    </w:p>
    <w:p w14:paraId="1819E5DF" w14:textId="09E564BA" w:rsidR="00230C7F" w:rsidRDefault="00230C7F" w:rsidP="00230C7F">
      <w:r>
        <w:t>Tuesday, November 15, 2022</w:t>
      </w:r>
    </w:p>
    <w:p w14:paraId="4055E147" w14:textId="39B032FD" w:rsidR="00230C7F" w:rsidRDefault="00230C7F" w:rsidP="00230C7F"/>
    <w:p w14:paraId="37A0F7B7" w14:textId="336DC2BF" w:rsidR="00230C7F" w:rsidRPr="0029029C" w:rsidRDefault="00230C7F" w:rsidP="00230C7F">
      <w:pPr>
        <w:rPr>
          <w:b/>
          <w:bCs/>
          <w:u w:val="single"/>
        </w:rPr>
      </w:pPr>
      <w:r w:rsidRPr="0029029C">
        <w:rPr>
          <w:b/>
          <w:bCs/>
          <w:u w:val="single"/>
        </w:rPr>
        <w:t>Opening</w:t>
      </w:r>
    </w:p>
    <w:p w14:paraId="14D4D70E" w14:textId="78F26C05" w:rsidR="00230C7F" w:rsidRDefault="00230C7F" w:rsidP="00230C7F">
      <w:r>
        <w:t>The regular meeting of the Maryville Junior High PAC was called to order at 11:30 AM on Tuesday, November 15, 2022.</w:t>
      </w:r>
    </w:p>
    <w:p w14:paraId="0726F91A" w14:textId="65961644" w:rsidR="00230C7F" w:rsidRPr="0029029C" w:rsidRDefault="00230C7F" w:rsidP="00230C7F">
      <w:pPr>
        <w:rPr>
          <w:b/>
          <w:bCs/>
          <w:u w:val="single"/>
        </w:rPr>
      </w:pPr>
      <w:r w:rsidRPr="0029029C">
        <w:rPr>
          <w:b/>
          <w:bCs/>
          <w:u w:val="single"/>
        </w:rPr>
        <w:t>Present</w:t>
      </w:r>
    </w:p>
    <w:p w14:paraId="49E12D2F" w14:textId="48E5942C" w:rsidR="00230C7F" w:rsidRDefault="00230C7F" w:rsidP="00230C7F">
      <w:r>
        <w:t xml:space="preserve">Mandy Jones, Paige </w:t>
      </w:r>
      <w:proofErr w:type="spellStart"/>
      <w:r>
        <w:t>Krom</w:t>
      </w:r>
      <w:proofErr w:type="spellEnd"/>
      <w:r>
        <w:t xml:space="preserve">, Kristen Dockery, Tracy </w:t>
      </w:r>
      <w:proofErr w:type="spellStart"/>
      <w:r>
        <w:t>Ruthenberg</w:t>
      </w:r>
      <w:proofErr w:type="spellEnd"/>
      <w:r>
        <w:t xml:space="preserve">, Dustin Park, Whitney Dee, Cambrai Bradberry, Joy Carver, Carrie Riddle, Kami </w:t>
      </w:r>
      <w:proofErr w:type="spellStart"/>
      <w:r>
        <w:t>Damato</w:t>
      </w:r>
      <w:proofErr w:type="spellEnd"/>
    </w:p>
    <w:p w14:paraId="2A722531" w14:textId="4F02A484" w:rsidR="00230C7F" w:rsidRPr="0029029C" w:rsidRDefault="00230C7F" w:rsidP="00230C7F">
      <w:pPr>
        <w:rPr>
          <w:b/>
          <w:bCs/>
          <w:u w:val="single"/>
        </w:rPr>
      </w:pPr>
      <w:r w:rsidRPr="0029029C">
        <w:rPr>
          <w:b/>
          <w:bCs/>
          <w:u w:val="single"/>
        </w:rPr>
        <w:t>Approval of Minutes</w:t>
      </w:r>
    </w:p>
    <w:p w14:paraId="336E33FF" w14:textId="4C08BA65" w:rsidR="00230C7F" w:rsidRDefault="00230C7F" w:rsidP="00230C7F">
      <w:r>
        <w:t>Whitney Dee moved to approve October minutes, and Kristen seconded.</w:t>
      </w:r>
    </w:p>
    <w:p w14:paraId="05E3805F" w14:textId="6B0255A1" w:rsidR="00230C7F" w:rsidRPr="0029029C" w:rsidRDefault="00230C7F" w:rsidP="00230C7F">
      <w:pPr>
        <w:rPr>
          <w:b/>
          <w:bCs/>
          <w:u w:val="single"/>
        </w:rPr>
      </w:pPr>
      <w:r w:rsidRPr="0029029C">
        <w:rPr>
          <w:b/>
          <w:bCs/>
          <w:u w:val="single"/>
        </w:rPr>
        <w:t>Approval of Financial Report</w:t>
      </w:r>
    </w:p>
    <w:p w14:paraId="539BF39A" w14:textId="3B42239D" w:rsidR="00230C7F" w:rsidRDefault="00230C7F" w:rsidP="00230C7F">
      <w:r>
        <w:t>Mandy Jones delivered the financial report.  Paige moved to approve the report, and Kristen seconded.  All were in favor.</w:t>
      </w:r>
    </w:p>
    <w:p w14:paraId="735D1805" w14:textId="79481102" w:rsidR="00230C7F" w:rsidRDefault="00230C7F" w:rsidP="00230C7F">
      <w:r w:rsidRPr="0029029C">
        <w:rPr>
          <w:b/>
          <w:bCs/>
          <w:u w:val="single"/>
        </w:rPr>
        <w:t>Teacher Appreciation Update</w:t>
      </w:r>
      <w:r w:rsidRPr="0029029C">
        <w:rPr>
          <w:b/>
          <w:bCs/>
        </w:rPr>
        <w:t xml:space="preserve">- Paige </w:t>
      </w:r>
      <w:proofErr w:type="spellStart"/>
      <w:r w:rsidRPr="0029029C">
        <w:rPr>
          <w:b/>
          <w:bCs/>
        </w:rPr>
        <w:t>Krom</w:t>
      </w:r>
      <w:proofErr w:type="spellEnd"/>
    </w:p>
    <w:p w14:paraId="5CC181A5" w14:textId="098FD325" w:rsidR="00230C7F" w:rsidRDefault="00230C7F" w:rsidP="00230C7F">
      <w:r>
        <w:t>The chosen silicone cup ended up not being on special.  It was decided on a “Bundt-</w:t>
      </w:r>
      <w:proofErr w:type="spellStart"/>
      <w:r>
        <w:t>tini</w:t>
      </w:r>
      <w:proofErr w:type="spellEnd"/>
      <w:r>
        <w:t xml:space="preserve">” from Nothing </w:t>
      </w:r>
      <w:proofErr w:type="gramStart"/>
      <w:r>
        <w:t>But</w:t>
      </w:r>
      <w:proofErr w:type="gramEnd"/>
      <w:r>
        <w:t xml:space="preserve"> Bundt Cakes.  Cakes will be delivered on 12/14/22.</w:t>
      </w:r>
    </w:p>
    <w:p w14:paraId="6DA3F56D" w14:textId="79DA33B6" w:rsidR="00230C7F" w:rsidRDefault="00230C7F" w:rsidP="00230C7F">
      <w:r w:rsidRPr="0029029C">
        <w:rPr>
          <w:b/>
          <w:bCs/>
          <w:u w:val="single"/>
        </w:rPr>
        <w:t>Career Fair</w:t>
      </w:r>
      <w:r w:rsidRPr="0029029C">
        <w:rPr>
          <w:b/>
          <w:bCs/>
        </w:rPr>
        <w:t>- Mandy Jones and Joy Carver</w:t>
      </w:r>
    </w:p>
    <w:p w14:paraId="42FEBC89" w14:textId="40D506D5" w:rsidR="00230C7F" w:rsidRDefault="00230C7F" w:rsidP="00230C7F">
      <w:r>
        <w:t xml:space="preserve">Discussed </w:t>
      </w:r>
      <w:r w:rsidR="005D082E">
        <w:t>final information on the career fair.  Help was needed for Wednesday afternoon and Thursday morning. Career fair taking place in gym on 11/17.</w:t>
      </w:r>
      <w:r w:rsidR="00CA6F07">
        <w:t xml:space="preserve">  Career Fair 2023 will be on 11/16/23.</w:t>
      </w:r>
    </w:p>
    <w:p w14:paraId="59650B11" w14:textId="10535A13" w:rsidR="005D082E" w:rsidRDefault="005D082E" w:rsidP="00230C7F">
      <w:r w:rsidRPr="0029029C">
        <w:rPr>
          <w:b/>
          <w:bCs/>
          <w:u w:val="single"/>
        </w:rPr>
        <w:t>Butter Braids Update</w:t>
      </w:r>
      <w:r w:rsidRPr="0029029C">
        <w:rPr>
          <w:b/>
          <w:bCs/>
        </w:rPr>
        <w:t>- Carrie Riddle</w:t>
      </w:r>
    </w:p>
    <w:p w14:paraId="68B3548E" w14:textId="57F46146" w:rsidR="005D082E" w:rsidRDefault="005D082E" w:rsidP="00230C7F">
      <w:r>
        <w:t>Carrie discussed that 667 butter braids were sold, raising approximately $5000.  Butter braids to be delivered on 11/17/22 in 5</w:t>
      </w:r>
      <w:r w:rsidRPr="005D082E">
        <w:rPr>
          <w:vertAlign w:val="superscript"/>
        </w:rPr>
        <w:t>th</w:t>
      </w:r>
      <w:r>
        <w:t xml:space="preserve"> period.</w:t>
      </w:r>
    </w:p>
    <w:p w14:paraId="068790F6" w14:textId="77777777" w:rsidR="0029029C" w:rsidRDefault="0029029C" w:rsidP="00230C7F"/>
    <w:p w14:paraId="7C239D96" w14:textId="77777777" w:rsidR="0029029C" w:rsidRDefault="0029029C" w:rsidP="00230C7F"/>
    <w:p w14:paraId="55449C5C" w14:textId="19D0D90E" w:rsidR="005D082E" w:rsidRPr="0029029C" w:rsidRDefault="005D082E" w:rsidP="00230C7F">
      <w:pPr>
        <w:rPr>
          <w:b/>
          <w:bCs/>
          <w:u w:val="single"/>
        </w:rPr>
      </w:pPr>
      <w:r w:rsidRPr="0029029C">
        <w:rPr>
          <w:b/>
          <w:bCs/>
          <w:u w:val="single"/>
        </w:rPr>
        <w:lastRenderedPageBreak/>
        <w:t>Administrative Update</w:t>
      </w:r>
    </w:p>
    <w:p w14:paraId="0DC14E72" w14:textId="423D4742" w:rsidR="005D082E" w:rsidRDefault="005D082E" w:rsidP="00230C7F">
      <w:r>
        <w:t xml:space="preserve">Mrs. Stowers provided an update on the progress of construction to the Junior High building.  She discussed the Gingerbread Project that MJHS was involved with at Fantasy of Trees.  </w:t>
      </w:r>
    </w:p>
    <w:p w14:paraId="43E395B4" w14:textId="7F2AABF2" w:rsidR="005D082E" w:rsidRDefault="005D082E" w:rsidP="00230C7F">
      <w:r>
        <w:t xml:space="preserve">Mrs. </w:t>
      </w:r>
      <w:proofErr w:type="spellStart"/>
      <w:r>
        <w:t>Nizinski</w:t>
      </w:r>
      <w:proofErr w:type="spellEnd"/>
      <w:r>
        <w:t xml:space="preserve"> provided information on the upcoming 2023-2024 Registration timeline:</w:t>
      </w:r>
    </w:p>
    <w:p w14:paraId="23135AE0" w14:textId="174DB052" w:rsidR="005D082E" w:rsidRDefault="005D082E" w:rsidP="00230C7F">
      <w:r>
        <w:t>January 6, 2023:  MJHS initial registration letter being sent to parents via USPS</w:t>
      </w:r>
    </w:p>
    <w:p w14:paraId="1A71F549" w14:textId="627E3748" w:rsidR="005D082E" w:rsidRDefault="005D082E" w:rsidP="00230C7F">
      <w:r>
        <w:t>January 19, 2023:  MHS rising 10</w:t>
      </w:r>
      <w:r w:rsidRPr="005D082E">
        <w:rPr>
          <w:vertAlign w:val="superscript"/>
        </w:rPr>
        <w:t>th</w:t>
      </w:r>
      <w:r>
        <w:t xml:space="preserve"> grade parent presentation at MHS auditorium</w:t>
      </w:r>
    </w:p>
    <w:p w14:paraId="1F1BAA63" w14:textId="028D4CF6" w:rsidR="005D082E" w:rsidRDefault="005D082E" w:rsidP="00230C7F">
      <w:r>
        <w:t>January 24-26, 2023:  MHS rising 10</w:t>
      </w:r>
      <w:r w:rsidRPr="005D082E">
        <w:rPr>
          <w:vertAlign w:val="superscript"/>
        </w:rPr>
        <w:t>th</w:t>
      </w:r>
      <w:r>
        <w:t xml:space="preserve"> grade registration in Power School</w:t>
      </w:r>
    </w:p>
    <w:p w14:paraId="01CE347D" w14:textId="73B1C4F2" w:rsidR="005D082E" w:rsidRDefault="005D082E" w:rsidP="00230C7F">
      <w:r>
        <w:t xml:space="preserve">February 2, 2023:  MJHS parent letter for Registration </w:t>
      </w:r>
      <w:r w:rsidR="00CA6F07">
        <w:t>being sent electronically</w:t>
      </w:r>
    </w:p>
    <w:p w14:paraId="33E56FC8" w14:textId="6D189191" w:rsidR="0029029C" w:rsidRDefault="0029029C" w:rsidP="00230C7F">
      <w:r>
        <w:t>February 3, 2023:  Parent to Parent Breakfast about Registration and Planning</w:t>
      </w:r>
    </w:p>
    <w:p w14:paraId="62954F13" w14:textId="644C5D33" w:rsidR="0029029C" w:rsidRDefault="0029029C" w:rsidP="00230C7F">
      <w:r>
        <w:t>February 3-17, 2023:  Rising 8</w:t>
      </w:r>
      <w:r w:rsidRPr="0029029C">
        <w:rPr>
          <w:vertAlign w:val="superscript"/>
        </w:rPr>
        <w:t>th</w:t>
      </w:r>
      <w:r>
        <w:t xml:space="preserve"> and 9</w:t>
      </w:r>
      <w:r w:rsidRPr="0029029C">
        <w:rPr>
          <w:vertAlign w:val="superscript"/>
        </w:rPr>
        <w:t>th</w:t>
      </w:r>
      <w:r>
        <w:t xml:space="preserve"> grade registration in Power School</w:t>
      </w:r>
    </w:p>
    <w:p w14:paraId="60A06603" w14:textId="70F65833" w:rsidR="0029029C" w:rsidRDefault="0029029C" w:rsidP="00230C7F">
      <w:r>
        <w:t>February 6, 2023:  Rising 9</w:t>
      </w:r>
      <w:r w:rsidRPr="0029029C">
        <w:rPr>
          <w:vertAlign w:val="superscript"/>
        </w:rPr>
        <w:t>th</w:t>
      </w:r>
      <w:r>
        <w:t xml:space="preserve"> grade parent meeting and elective career fair</w:t>
      </w:r>
    </w:p>
    <w:p w14:paraId="35A2A13A" w14:textId="16577D0A" w:rsidR="0029029C" w:rsidRDefault="0029029C" w:rsidP="00230C7F">
      <w:r>
        <w:t>February 7, 2023:  Rising 8</w:t>
      </w:r>
      <w:r w:rsidRPr="0029029C">
        <w:rPr>
          <w:vertAlign w:val="superscript"/>
        </w:rPr>
        <w:t>th</w:t>
      </w:r>
      <w:r>
        <w:t xml:space="preserve"> grade parent meeting and elective career fair</w:t>
      </w:r>
    </w:p>
    <w:p w14:paraId="3564B30A" w14:textId="195F1AD1" w:rsidR="0029029C" w:rsidRDefault="0029029C" w:rsidP="00230C7F">
      <w:r>
        <w:t>March 8, 2023:  Parent letter- Registration Verifications 2023-24</w:t>
      </w:r>
    </w:p>
    <w:p w14:paraId="70947A65" w14:textId="0B2876EC" w:rsidR="0029029C" w:rsidRDefault="0029029C" w:rsidP="00230C7F"/>
    <w:p w14:paraId="2A66E386" w14:textId="61948000" w:rsidR="0029029C" w:rsidRPr="0029029C" w:rsidRDefault="0029029C" w:rsidP="00230C7F">
      <w:pPr>
        <w:rPr>
          <w:b/>
          <w:bCs/>
          <w:u w:val="single"/>
        </w:rPr>
      </w:pPr>
      <w:r w:rsidRPr="0029029C">
        <w:rPr>
          <w:b/>
          <w:bCs/>
          <w:u w:val="single"/>
        </w:rPr>
        <w:t>Adjournment</w:t>
      </w:r>
    </w:p>
    <w:p w14:paraId="18FF6B73" w14:textId="2557787B" w:rsidR="0029029C" w:rsidRDefault="0029029C" w:rsidP="00230C7F">
      <w:r>
        <w:t>Meeting was adjourned by Mandy Jones.  The next general meeting will be on Tuesday, January 17.</w:t>
      </w:r>
    </w:p>
    <w:sectPr w:rsidR="0029029C">
      <w:footerReference w:type="default" r:id="rId7"/>
      <w:pgSz w:w="12240" w:h="15840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61BA9" w14:textId="77777777" w:rsidR="00A478E6" w:rsidRDefault="00A478E6">
      <w:r>
        <w:separator/>
      </w:r>
    </w:p>
    <w:p w14:paraId="6A1FDEA2" w14:textId="77777777" w:rsidR="00A478E6" w:rsidRDefault="00A478E6"/>
  </w:endnote>
  <w:endnote w:type="continuationSeparator" w:id="0">
    <w:p w14:paraId="7C48812B" w14:textId="77777777" w:rsidR="00A478E6" w:rsidRDefault="00A478E6">
      <w:r>
        <w:continuationSeparator/>
      </w:r>
    </w:p>
    <w:p w14:paraId="049048AF" w14:textId="77777777" w:rsidR="00A478E6" w:rsidRDefault="00A478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C67C11" w14:textId="77777777" w:rsidR="00B74DB2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AD400" w14:textId="77777777" w:rsidR="00A478E6" w:rsidRDefault="00A478E6">
      <w:r>
        <w:separator/>
      </w:r>
    </w:p>
    <w:p w14:paraId="7F43E687" w14:textId="77777777" w:rsidR="00A478E6" w:rsidRDefault="00A478E6"/>
  </w:footnote>
  <w:footnote w:type="continuationSeparator" w:id="0">
    <w:p w14:paraId="0B3950F3" w14:textId="77777777" w:rsidR="00A478E6" w:rsidRDefault="00A478E6">
      <w:r>
        <w:continuationSeparator/>
      </w:r>
    </w:p>
    <w:p w14:paraId="30E32A28" w14:textId="77777777" w:rsidR="00A478E6" w:rsidRDefault="00A478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730175">
    <w:abstractNumId w:val="1"/>
  </w:num>
  <w:num w:numId="2" w16cid:durableId="636225269">
    <w:abstractNumId w:val="0"/>
  </w:num>
  <w:num w:numId="3" w16cid:durableId="1740246324">
    <w:abstractNumId w:val="2"/>
  </w:num>
  <w:num w:numId="4" w16cid:durableId="14414923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7F"/>
    <w:rsid w:val="00230C7F"/>
    <w:rsid w:val="0029029C"/>
    <w:rsid w:val="005D082E"/>
    <w:rsid w:val="00A478E6"/>
    <w:rsid w:val="00B74DB2"/>
    <w:rsid w:val="00CA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EB588"/>
  <w15:chartTrackingRefBased/>
  <w15:docId w15:val="{66324857-0C4F-AE42-B378-65779FF1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homasdamato/Library/Containers/com.microsoft.Word/Data/Library/Application%20Support/Microsoft/Office/16.0/DTS/en-US%7bDFDE1050-982C-5A4A-B976-886A11C60EF5%7d/%7b08AAD472-FC0F-8242-8EA3-F4937DE60370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Take Notes.dotx</Template>
  <TotalTime>32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 Damato</cp:lastModifiedBy>
  <cp:revision>1</cp:revision>
  <dcterms:created xsi:type="dcterms:W3CDTF">2022-11-27T21:24:00Z</dcterms:created>
  <dcterms:modified xsi:type="dcterms:W3CDTF">2022-11-27T21:56:00Z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TF10002051</vt:lpwstr>
  </property>
</Properties>
</file>