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5CDAA" w14:textId="77777777" w:rsidR="002001C1" w:rsidRDefault="002001C1"/>
    <w:tbl>
      <w:tblPr>
        <w:tblW w:w="0" w:type="auto"/>
        <w:tblLook w:val="04A0" w:firstRow="1" w:lastRow="0" w:firstColumn="1" w:lastColumn="0" w:noHBand="0" w:noVBand="1"/>
      </w:tblPr>
      <w:tblGrid>
        <w:gridCol w:w="2358"/>
        <w:gridCol w:w="8550"/>
      </w:tblGrid>
      <w:tr w:rsidR="00AC6640" w:rsidRPr="0006529F" w14:paraId="7B1B56CC" w14:textId="77777777" w:rsidTr="002001C1">
        <w:tc>
          <w:tcPr>
            <w:tcW w:w="2358" w:type="dxa"/>
            <w:shd w:val="clear" w:color="auto" w:fill="auto"/>
          </w:tcPr>
          <w:p w14:paraId="3DC9C22A" w14:textId="509F1998" w:rsidR="00AC6640" w:rsidRPr="0006529F" w:rsidRDefault="002001C1" w:rsidP="006460DA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Club/Group:</w:t>
            </w:r>
          </w:p>
        </w:tc>
        <w:tc>
          <w:tcPr>
            <w:tcW w:w="8550" w:type="dxa"/>
            <w:shd w:val="clear" w:color="auto" w:fill="auto"/>
          </w:tcPr>
          <w:p w14:paraId="002A8ACC" w14:textId="1E32BE4B" w:rsidR="00AC6640" w:rsidRPr="0006529F" w:rsidRDefault="002415D0" w:rsidP="006460DA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Radio Broadcast Club</w:t>
            </w:r>
          </w:p>
        </w:tc>
      </w:tr>
    </w:tbl>
    <w:p w14:paraId="62DDD422" w14:textId="77777777" w:rsidR="00AC6640" w:rsidRDefault="00AC6640" w:rsidP="00AC6640"/>
    <w:tbl>
      <w:tblPr>
        <w:tblW w:w="0" w:type="auto"/>
        <w:tblLook w:val="04A0" w:firstRow="1" w:lastRow="0" w:firstColumn="1" w:lastColumn="0" w:noHBand="0" w:noVBand="1"/>
      </w:tblPr>
      <w:tblGrid>
        <w:gridCol w:w="2358"/>
        <w:gridCol w:w="8550"/>
      </w:tblGrid>
      <w:tr w:rsidR="002001C1" w:rsidRPr="0006529F" w14:paraId="74E43777" w14:textId="77777777" w:rsidTr="002001C1">
        <w:tc>
          <w:tcPr>
            <w:tcW w:w="2358" w:type="dxa"/>
            <w:shd w:val="clear" w:color="auto" w:fill="auto"/>
          </w:tcPr>
          <w:p w14:paraId="7872E152" w14:textId="5F18AC83" w:rsidR="002001C1" w:rsidRPr="0006529F" w:rsidRDefault="002001C1" w:rsidP="00884741">
            <w:pPr>
              <w:rPr>
                <w:rFonts w:ascii="Arial" w:hAnsi="Arial"/>
                <w:b/>
              </w:rPr>
            </w:pPr>
            <w:r w:rsidRPr="0006529F">
              <w:rPr>
                <w:rFonts w:ascii="Arial" w:hAnsi="Arial"/>
                <w:b/>
              </w:rPr>
              <w:t>Date:</w:t>
            </w:r>
          </w:p>
        </w:tc>
        <w:tc>
          <w:tcPr>
            <w:tcW w:w="8550" w:type="dxa"/>
            <w:shd w:val="clear" w:color="auto" w:fill="auto"/>
          </w:tcPr>
          <w:p w14:paraId="6A3B02B8" w14:textId="731E54C2" w:rsidR="002001C1" w:rsidRPr="0006529F" w:rsidRDefault="002415D0" w:rsidP="00884741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10/1/13</w:t>
            </w:r>
          </w:p>
        </w:tc>
      </w:tr>
    </w:tbl>
    <w:p w14:paraId="55E3A241" w14:textId="77777777" w:rsidR="002001C1" w:rsidRDefault="002001C1"/>
    <w:tbl>
      <w:tblPr>
        <w:tblW w:w="0" w:type="auto"/>
        <w:tblLook w:val="04A0" w:firstRow="1" w:lastRow="0" w:firstColumn="1" w:lastColumn="0" w:noHBand="0" w:noVBand="1"/>
      </w:tblPr>
      <w:tblGrid>
        <w:gridCol w:w="2358"/>
        <w:gridCol w:w="8550"/>
      </w:tblGrid>
      <w:tr w:rsidR="00AC6640" w:rsidRPr="0006529F" w14:paraId="5E343282" w14:textId="77777777" w:rsidTr="002001C1">
        <w:tc>
          <w:tcPr>
            <w:tcW w:w="2358" w:type="dxa"/>
            <w:shd w:val="clear" w:color="auto" w:fill="auto"/>
          </w:tcPr>
          <w:p w14:paraId="73200686" w14:textId="77777777" w:rsidR="00AC6640" w:rsidRPr="0006529F" w:rsidRDefault="00AC6640" w:rsidP="006460DA">
            <w:pPr>
              <w:rPr>
                <w:rFonts w:ascii="Arial" w:hAnsi="Arial"/>
                <w:b/>
              </w:rPr>
            </w:pPr>
            <w:r w:rsidRPr="0006529F">
              <w:rPr>
                <w:rFonts w:ascii="Arial" w:hAnsi="Arial"/>
                <w:b/>
              </w:rPr>
              <w:t>Location:</w:t>
            </w:r>
          </w:p>
        </w:tc>
        <w:tc>
          <w:tcPr>
            <w:tcW w:w="8550" w:type="dxa"/>
            <w:shd w:val="clear" w:color="auto" w:fill="auto"/>
          </w:tcPr>
          <w:p w14:paraId="2EA72B48" w14:textId="2931D6EE" w:rsidR="00AC6640" w:rsidRPr="0006529F" w:rsidRDefault="002415D0" w:rsidP="006460DA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Room 301</w:t>
            </w:r>
          </w:p>
        </w:tc>
      </w:tr>
    </w:tbl>
    <w:p w14:paraId="13829EC3" w14:textId="77777777" w:rsidR="00AC6640" w:rsidRDefault="00AC6640" w:rsidP="00AC6640"/>
    <w:tbl>
      <w:tblPr>
        <w:tblW w:w="0" w:type="auto"/>
        <w:tblLook w:val="04A0" w:firstRow="1" w:lastRow="0" w:firstColumn="1" w:lastColumn="0" w:noHBand="0" w:noVBand="1"/>
      </w:tblPr>
      <w:tblGrid>
        <w:gridCol w:w="2358"/>
        <w:gridCol w:w="8550"/>
      </w:tblGrid>
      <w:tr w:rsidR="00AC6640" w:rsidRPr="0006529F" w14:paraId="251A84B4" w14:textId="77777777" w:rsidTr="002001C1">
        <w:tc>
          <w:tcPr>
            <w:tcW w:w="2358" w:type="dxa"/>
            <w:shd w:val="clear" w:color="auto" w:fill="auto"/>
          </w:tcPr>
          <w:p w14:paraId="15116A25" w14:textId="77777777" w:rsidR="00AC6640" w:rsidRPr="0006529F" w:rsidRDefault="00AC6640" w:rsidP="006460DA">
            <w:pPr>
              <w:rPr>
                <w:rFonts w:ascii="Arial" w:hAnsi="Arial"/>
                <w:b/>
              </w:rPr>
            </w:pPr>
            <w:r w:rsidRPr="0006529F">
              <w:rPr>
                <w:rFonts w:ascii="Arial" w:hAnsi="Arial"/>
                <w:b/>
              </w:rPr>
              <w:t>Minute Taker:</w:t>
            </w:r>
          </w:p>
        </w:tc>
        <w:tc>
          <w:tcPr>
            <w:tcW w:w="8550" w:type="dxa"/>
            <w:shd w:val="clear" w:color="auto" w:fill="auto"/>
          </w:tcPr>
          <w:p w14:paraId="5821D5F9" w14:textId="7A5E6D70" w:rsidR="00AC6640" w:rsidRPr="0006529F" w:rsidRDefault="002415D0" w:rsidP="006460DA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Tom Rall</w:t>
            </w:r>
          </w:p>
        </w:tc>
      </w:tr>
    </w:tbl>
    <w:p w14:paraId="4AB24988" w14:textId="77777777" w:rsidR="002001C1" w:rsidRDefault="002001C1"/>
    <w:tbl>
      <w:tblPr>
        <w:tblW w:w="0" w:type="auto"/>
        <w:tblLook w:val="04A0" w:firstRow="1" w:lastRow="0" w:firstColumn="1" w:lastColumn="0" w:noHBand="0" w:noVBand="1"/>
      </w:tblPr>
      <w:tblGrid>
        <w:gridCol w:w="2358"/>
        <w:gridCol w:w="8550"/>
      </w:tblGrid>
      <w:tr w:rsidR="00AC6640" w:rsidRPr="0006529F" w14:paraId="6E89FDE7" w14:textId="77777777" w:rsidTr="002001C1">
        <w:tc>
          <w:tcPr>
            <w:tcW w:w="2358" w:type="dxa"/>
            <w:shd w:val="clear" w:color="auto" w:fill="auto"/>
          </w:tcPr>
          <w:p w14:paraId="04A9F7A4" w14:textId="2947DE5B" w:rsidR="00AC6640" w:rsidRPr="007371B8" w:rsidRDefault="002001C1" w:rsidP="0088474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Members In Attendance:</w:t>
            </w:r>
          </w:p>
        </w:tc>
        <w:tc>
          <w:tcPr>
            <w:tcW w:w="8550" w:type="dxa"/>
            <w:shd w:val="clear" w:color="auto" w:fill="auto"/>
          </w:tcPr>
          <w:p w14:paraId="32D9B407" w14:textId="77777777" w:rsidR="00AC6640" w:rsidRDefault="002415D0" w:rsidP="0088474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Katie Hendrickson</w:t>
            </w:r>
          </w:p>
          <w:p w14:paraId="71BCA7AB" w14:textId="77777777" w:rsidR="002415D0" w:rsidRDefault="002415D0" w:rsidP="0088474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Tom Rall</w:t>
            </w:r>
          </w:p>
          <w:p w14:paraId="5F3A98B2" w14:textId="77777777" w:rsidR="002415D0" w:rsidRDefault="002415D0" w:rsidP="0088474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Riley Simpson</w:t>
            </w:r>
          </w:p>
          <w:p w14:paraId="453D30AC" w14:textId="77777777" w:rsidR="002415D0" w:rsidRDefault="002415D0" w:rsidP="0088474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Luke Mounger</w:t>
            </w:r>
          </w:p>
          <w:p w14:paraId="7A53FF72" w14:textId="77777777" w:rsidR="002415D0" w:rsidRDefault="002415D0" w:rsidP="0088474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Brady Baker</w:t>
            </w:r>
          </w:p>
          <w:p w14:paraId="3B696287" w14:textId="77777777" w:rsidR="002415D0" w:rsidRDefault="002415D0" w:rsidP="0088474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Chris Lawler</w:t>
            </w:r>
          </w:p>
          <w:p w14:paraId="078E0607" w14:textId="6E181EBB" w:rsidR="002415D0" w:rsidRPr="0006529F" w:rsidRDefault="002415D0" w:rsidP="0088474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Dan Mayer</w:t>
            </w:r>
          </w:p>
        </w:tc>
      </w:tr>
    </w:tbl>
    <w:p w14:paraId="3EDE6C12" w14:textId="54F5A06B" w:rsidR="00AC6640" w:rsidRDefault="00AC6640" w:rsidP="00AC6640"/>
    <w:tbl>
      <w:tblPr>
        <w:tblW w:w="0" w:type="auto"/>
        <w:tblLook w:val="04A0" w:firstRow="1" w:lastRow="0" w:firstColumn="1" w:lastColumn="0" w:noHBand="0" w:noVBand="1"/>
      </w:tblPr>
      <w:tblGrid>
        <w:gridCol w:w="2358"/>
        <w:gridCol w:w="8550"/>
      </w:tblGrid>
      <w:tr w:rsidR="002001C1" w:rsidRPr="0006529F" w14:paraId="058CC3F3" w14:textId="77777777" w:rsidTr="002001C1">
        <w:tc>
          <w:tcPr>
            <w:tcW w:w="2358" w:type="dxa"/>
            <w:shd w:val="clear" w:color="auto" w:fill="auto"/>
          </w:tcPr>
          <w:p w14:paraId="75E4D0C4" w14:textId="77777777" w:rsidR="002001C1" w:rsidRPr="0006529F" w:rsidRDefault="002001C1" w:rsidP="00884741">
            <w:pPr>
              <w:rPr>
                <w:rFonts w:ascii="Arial" w:hAnsi="Arial"/>
                <w:b/>
              </w:rPr>
            </w:pPr>
            <w:r w:rsidRPr="0006529F">
              <w:rPr>
                <w:rFonts w:ascii="Arial" w:hAnsi="Arial"/>
                <w:b/>
              </w:rPr>
              <w:t>Call to Order:</w:t>
            </w:r>
          </w:p>
        </w:tc>
        <w:tc>
          <w:tcPr>
            <w:tcW w:w="8550" w:type="dxa"/>
            <w:shd w:val="clear" w:color="auto" w:fill="auto"/>
          </w:tcPr>
          <w:p w14:paraId="7292D1EF" w14:textId="2F57BEE2" w:rsidR="002001C1" w:rsidRPr="0006529F" w:rsidRDefault="002415D0" w:rsidP="00884741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12:00 PM</w:t>
            </w:r>
          </w:p>
        </w:tc>
      </w:tr>
    </w:tbl>
    <w:p w14:paraId="0445FA27" w14:textId="77777777" w:rsidR="00AC6640" w:rsidRDefault="00AC6640" w:rsidP="00AC6640">
      <w:pPr>
        <w:rPr>
          <w:sz w:val="14"/>
        </w:rPr>
      </w:pPr>
    </w:p>
    <w:p w14:paraId="0B9A587A" w14:textId="77777777" w:rsidR="00AC6640" w:rsidRPr="00CB16FE" w:rsidRDefault="00AC6640" w:rsidP="00AC6640">
      <w:pPr>
        <w:rPr>
          <w:sz w:val="14"/>
        </w:rPr>
      </w:pPr>
      <w:r>
        <w:rPr>
          <w:sz w:val="14"/>
        </w:rPr>
        <w:t>(</w:t>
      </w:r>
      <w:r w:rsidRPr="00CB16FE">
        <w:rPr>
          <w:sz w:val="14"/>
        </w:rPr>
        <w:t>Copy and paste table to add a new item</w:t>
      </w:r>
      <w:r>
        <w:rPr>
          <w:sz w:val="14"/>
        </w:rPr>
        <w:t>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58"/>
        <w:gridCol w:w="8550"/>
      </w:tblGrid>
      <w:tr w:rsidR="00AC6640" w:rsidRPr="0006529F" w14:paraId="30C759D5" w14:textId="77777777" w:rsidTr="002001C1">
        <w:tc>
          <w:tcPr>
            <w:tcW w:w="2358" w:type="dxa"/>
            <w:shd w:val="clear" w:color="auto" w:fill="auto"/>
          </w:tcPr>
          <w:p w14:paraId="3B40FD8A" w14:textId="77777777" w:rsidR="00AC6640" w:rsidRPr="0006529F" w:rsidRDefault="00AC6640" w:rsidP="00884741">
            <w:pPr>
              <w:rPr>
                <w:rFonts w:ascii="Arial" w:hAnsi="Arial"/>
                <w:b/>
              </w:rPr>
            </w:pPr>
            <w:r w:rsidRPr="007850A4">
              <w:rPr>
                <w:rFonts w:ascii="Arial" w:hAnsi="Arial"/>
                <w:b/>
                <w:sz w:val="28"/>
              </w:rPr>
              <w:t>Reports:</w:t>
            </w:r>
          </w:p>
        </w:tc>
        <w:tc>
          <w:tcPr>
            <w:tcW w:w="8550" w:type="dxa"/>
            <w:shd w:val="clear" w:color="auto" w:fill="auto"/>
          </w:tcPr>
          <w:p w14:paraId="474B59F8" w14:textId="77777777" w:rsidR="00AC6640" w:rsidRPr="0006529F" w:rsidRDefault="00AC6640" w:rsidP="00884741">
            <w:pPr>
              <w:tabs>
                <w:tab w:val="left" w:pos="1962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0" w:name="Text16"/>
            <w:r>
              <w:rPr>
                <w:rFonts w:ascii="Arial" w:hAnsi="Arial"/>
                <w:b/>
              </w:rPr>
              <w:instrText xml:space="preserve"> FORMTEXT </w:instrText>
            </w:r>
            <w:r>
              <w:rPr>
                <w:rFonts w:ascii="Arial" w:hAnsi="Arial"/>
                <w:b/>
              </w:rPr>
            </w:r>
            <w:r>
              <w:rPr>
                <w:rFonts w:ascii="Arial" w:hAnsi="Arial"/>
                <w:b/>
              </w:rPr>
              <w:fldChar w:fldCharType="separate"/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</w:rPr>
              <w:fldChar w:fldCharType="end"/>
            </w:r>
            <w:bookmarkEnd w:id="0"/>
          </w:p>
        </w:tc>
      </w:tr>
    </w:tbl>
    <w:p w14:paraId="6ACE18F1" w14:textId="77777777" w:rsidR="00AC6640" w:rsidRDefault="00AC6640" w:rsidP="00AC6640"/>
    <w:p w14:paraId="7F9FCA36" w14:textId="77777777" w:rsidR="00AC6640" w:rsidRPr="00CB16FE" w:rsidRDefault="00AC6640" w:rsidP="00AC6640">
      <w:pPr>
        <w:rPr>
          <w:sz w:val="14"/>
        </w:rPr>
      </w:pPr>
      <w:r w:rsidRPr="007850A4">
        <w:rPr>
          <w:rFonts w:ascii="Arial" w:hAnsi="Arial" w:cs="Arial"/>
          <w:b/>
          <w:sz w:val="28"/>
          <w:szCs w:val="28"/>
        </w:rPr>
        <w:t>Old Business</w:t>
      </w:r>
      <w:r w:rsidRPr="00CB16FE">
        <w:rPr>
          <w:sz w:val="14"/>
        </w:rPr>
        <w:t xml:space="preserve"> </w:t>
      </w:r>
      <w:r>
        <w:rPr>
          <w:sz w:val="14"/>
        </w:rPr>
        <w:t>(</w:t>
      </w:r>
      <w:r w:rsidRPr="00CB16FE">
        <w:rPr>
          <w:sz w:val="14"/>
        </w:rPr>
        <w:t>Copy and paste table to add a new item</w:t>
      </w:r>
      <w:r>
        <w:rPr>
          <w:sz w:val="14"/>
        </w:rPr>
        <w:t>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8"/>
        <w:gridCol w:w="8550"/>
      </w:tblGrid>
      <w:tr w:rsidR="00AC6640" w14:paraId="5FBF3AE7" w14:textId="77777777" w:rsidTr="002001C1">
        <w:tc>
          <w:tcPr>
            <w:tcW w:w="2358" w:type="dxa"/>
          </w:tcPr>
          <w:p w14:paraId="301D72C7" w14:textId="77777777" w:rsidR="00AC6640" w:rsidRDefault="00AC6640" w:rsidP="00884741">
            <w:r>
              <w:t>Item:</w:t>
            </w:r>
          </w:p>
        </w:tc>
        <w:tc>
          <w:tcPr>
            <w:tcW w:w="8550" w:type="dxa"/>
          </w:tcPr>
          <w:p w14:paraId="74C90B31" w14:textId="77777777" w:rsidR="00AC6640" w:rsidRDefault="00AC6640" w:rsidP="00884741"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" w:name="Text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AC6640" w14:paraId="1DEC3A96" w14:textId="77777777" w:rsidTr="002001C1">
        <w:tc>
          <w:tcPr>
            <w:tcW w:w="2358" w:type="dxa"/>
          </w:tcPr>
          <w:p w14:paraId="4643A388" w14:textId="77777777" w:rsidR="00AC6640" w:rsidRDefault="00AC6640" w:rsidP="00884741">
            <w:r>
              <w:t>Action Taken:</w:t>
            </w:r>
          </w:p>
        </w:tc>
        <w:tc>
          <w:tcPr>
            <w:tcW w:w="8550" w:type="dxa"/>
          </w:tcPr>
          <w:p w14:paraId="2BE57CA9" w14:textId="77777777" w:rsidR="00AC6640" w:rsidRDefault="00AC6640" w:rsidP="00884741">
            <w: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" w:name="Text1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</w:tbl>
    <w:p w14:paraId="0A904225" w14:textId="77777777" w:rsidR="00AC6640" w:rsidRDefault="00AC6640" w:rsidP="00AC6640"/>
    <w:p w14:paraId="5B463B04" w14:textId="77777777" w:rsidR="00AC6640" w:rsidRPr="00CB16FE" w:rsidRDefault="00AC6640" w:rsidP="00AC6640">
      <w:pPr>
        <w:rPr>
          <w:sz w:val="14"/>
        </w:rPr>
      </w:pPr>
      <w:r w:rsidRPr="007850A4">
        <w:rPr>
          <w:rFonts w:ascii="Arial" w:hAnsi="Arial" w:cs="Arial"/>
          <w:b/>
          <w:sz w:val="28"/>
          <w:szCs w:val="28"/>
        </w:rPr>
        <w:t>New Business</w:t>
      </w:r>
      <w:r>
        <w:rPr>
          <w:rFonts w:ascii="Arial" w:hAnsi="Arial" w:cs="Arial"/>
          <w:b/>
          <w:sz w:val="28"/>
          <w:szCs w:val="28"/>
        </w:rPr>
        <w:t xml:space="preserve"> </w:t>
      </w:r>
      <w:r>
        <w:rPr>
          <w:sz w:val="14"/>
        </w:rPr>
        <w:t>(C</w:t>
      </w:r>
      <w:r w:rsidRPr="00CB16FE">
        <w:rPr>
          <w:sz w:val="14"/>
        </w:rPr>
        <w:t>opy and paste table to add a new item</w:t>
      </w:r>
      <w:r>
        <w:rPr>
          <w:sz w:val="14"/>
        </w:rPr>
        <w:t>)</w:t>
      </w:r>
    </w:p>
    <w:tbl>
      <w:tblPr>
        <w:tblW w:w="10908" w:type="dxa"/>
        <w:tblLook w:val="04A0" w:firstRow="1" w:lastRow="0" w:firstColumn="1" w:lastColumn="0" w:noHBand="0" w:noVBand="1"/>
      </w:tblPr>
      <w:tblGrid>
        <w:gridCol w:w="2358"/>
        <w:gridCol w:w="1800"/>
        <w:gridCol w:w="2835"/>
        <w:gridCol w:w="1957"/>
        <w:gridCol w:w="1958"/>
      </w:tblGrid>
      <w:tr w:rsidR="002001C1" w:rsidRPr="007850A4" w14:paraId="450DB5DE" w14:textId="77777777" w:rsidTr="002001C1">
        <w:trPr>
          <w:trHeight w:val="276"/>
        </w:trPr>
        <w:tc>
          <w:tcPr>
            <w:tcW w:w="2358" w:type="dxa"/>
            <w:shd w:val="clear" w:color="auto" w:fill="auto"/>
          </w:tcPr>
          <w:p w14:paraId="3052DD6C" w14:textId="77777777" w:rsidR="00AC6640" w:rsidRPr="007850A4" w:rsidRDefault="00AC6640" w:rsidP="00884741">
            <w:pPr>
              <w:rPr>
                <w:rFonts w:ascii="Arial" w:hAnsi="Arial"/>
                <w:b/>
              </w:rPr>
            </w:pPr>
            <w:r w:rsidRPr="007850A4">
              <w:rPr>
                <w:rFonts w:ascii="Arial" w:hAnsi="Arial"/>
                <w:b/>
              </w:rPr>
              <w:t>Item:</w:t>
            </w:r>
          </w:p>
        </w:tc>
        <w:tc>
          <w:tcPr>
            <w:tcW w:w="8550" w:type="dxa"/>
            <w:gridSpan w:val="4"/>
            <w:shd w:val="clear" w:color="auto" w:fill="auto"/>
          </w:tcPr>
          <w:p w14:paraId="76055152" w14:textId="3E2ABDE3" w:rsidR="00AC6640" w:rsidRPr="007850A4" w:rsidRDefault="002415D0" w:rsidP="00884741">
            <w:pPr>
              <w:tabs>
                <w:tab w:val="left" w:pos="1962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New Officers</w:t>
            </w:r>
          </w:p>
        </w:tc>
      </w:tr>
      <w:tr w:rsidR="002001C1" w:rsidRPr="007850A4" w14:paraId="70498B84" w14:textId="77777777" w:rsidTr="002001C1">
        <w:trPr>
          <w:trHeight w:val="276"/>
        </w:trPr>
        <w:tc>
          <w:tcPr>
            <w:tcW w:w="2358" w:type="dxa"/>
            <w:shd w:val="clear" w:color="auto" w:fill="auto"/>
          </w:tcPr>
          <w:p w14:paraId="3A06E1E3" w14:textId="77777777" w:rsidR="00AC6640" w:rsidRPr="007850A4" w:rsidRDefault="00AC6640" w:rsidP="00884741">
            <w:pPr>
              <w:rPr>
                <w:rFonts w:ascii="Arial" w:hAnsi="Arial"/>
                <w:b/>
              </w:rPr>
            </w:pPr>
            <w:r w:rsidRPr="007850A4">
              <w:rPr>
                <w:rFonts w:ascii="Arial" w:hAnsi="Arial"/>
                <w:b/>
              </w:rPr>
              <w:t>Discussion:</w:t>
            </w:r>
          </w:p>
        </w:tc>
        <w:tc>
          <w:tcPr>
            <w:tcW w:w="8550" w:type="dxa"/>
            <w:gridSpan w:val="4"/>
            <w:shd w:val="clear" w:color="auto" w:fill="auto"/>
          </w:tcPr>
          <w:p w14:paraId="23520636" w14:textId="77777777" w:rsidR="002415D0" w:rsidRDefault="002415D0" w:rsidP="002415D0">
            <w:pPr>
              <w:tabs>
                <w:tab w:val="left" w:pos="1962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Voted on New Officers</w:t>
            </w:r>
          </w:p>
          <w:p w14:paraId="1CC51D5C" w14:textId="15A05B3B" w:rsidR="002415D0" w:rsidRDefault="002415D0" w:rsidP="002415D0">
            <w:pPr>
              <w:tabs>
                <w:tab w:val="left" w:pos="1962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President: Katie Hendrickson </w:t>
            </w:r>
          </w:p>
          <w:p w14:paraId="510420CC" w14:textId="43D8A9F2" w:rsidR="002415D0" w:rsidRDefault="002415D0" w:rsidP="002415D0">
            <w:pPr>
              <w:tabs>
                <w:tab w:val="left" w:pos="1962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Vice President: </w:t>
            </w:r>
            <w:r>
              <w:rPr>
                <w:rFonts w:ascii="Arial" w:hAnsi="Arial"/>
              </w:rPr>
              <w:t>Tom Rall</w:t>
            </w:r>
            <w:r>
              <w:rPr>
                <w:rFonts w:ascii="Arial" w:hAnsi="Arial"/>
              </w:rPr>
              <w:t xml:space="preserve"> </w:t>
            </w:r>
          </w:p>
          <w:p w14:paraId="266B0BCD" w14:textId="69FC75A3" w:rsidR="002415D0" w:rsidRDefault="002415D0" w:rsidP="002415D0">
            <w:pPr>
              <w:tabs>
                <w:tab w:val="left" w:pos="1962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Secretary: </w:t>
            </w:r>
            <w:r>
              <w:rPr>
                <w:rFonts w:ascii="Arial" w:hAnsi="Arial"/>
              </w:rPr>
              <w:t>Luke Mounger</w:t>
            </w:r>
            <w:r>
              <w:rPr>
                <w:rFonts w:ascii="Arial" w:hAnsi="Arial"/>
              </w:rPr>
              <w:t xml:space="preserve"> </w:t>
            </w:r>
          </w:p>
          <w:p w14:paraId="35148BF2" w14:textId="4E6D010D" w:rsidR="00AC6640" w:rsidRPr="007850A4" w:rsidRDefault="002415D0" w:rsidP="002415D0">
            <w:pPr>
              <w:tabs>
                <w:tab w:val="left" w:pos="1962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Business Manger: </w:t>
            </w:r>
            <w:r>
              <w:rPr>
                <w:rFonts w:ascii="Arial" w:hAnsi="Arial"/>
              </w:rPr>
              <w:t>Riley Simpson</w:t>
            </w:r>
            <w:r>
              <w:rPr>
                <w:rFonts w:ascii="Arial" w:hAnsi="Arial"/>
              </w:rPr>
              <w:t xml:space="preserve"> </w:t>
            </w:r>
          </w:p>
        </w:tc>
      </w:tr>
      <w:tr w:rsidR="002001C1" w:rsidRPr="007850A4" w14:paraId="069D708D" w14:textId="77777777" w:rsidTr="00724E2A">
        <w:trPr>
          <w:trHeight w:val="74"/>
        </w:trPr>
        <w:tc>
          <w:tcPr>
            <w:tcW w:w="2358" w:type="dxa"/>
            <w:shd w:val="clear" w:color="auto" w:fill="auto"/>
          </w:tcPr>
          <w:p w14:paraId="7E16FA8E" w14:textId="77777777" w:rsidR="00AC6640" w:rsidRPr="007850A4" w:rsidRDefault="00AC6640" w:rsidP="00884741">
            <w:pPr>
              <w:rPr>
                <w:rFonts w:ascii="Arial" w:hAnsi="Arial"/>
                <w:b/>
              </w:rPr>
            </w:pPr>
            <w:r w:rsidRPr="007850A4">
              <w:rPr>
                <w:rFonts w:ascii="Arial" w:hAnsi="Arial"/>
                <w:b/>
              </w:rPr>
              <w:t>Motion:</w:t>
            </w:r>
          </w:p>
        </w:tc>
        <w:tc>
          <w:tcPr>
            <w:tcW w:w="8550" w:type="dxa"/>
            <w:gridSpan w:val="4"/>
            <w:shd w:val="clear" w:color="auto" w:fill="auto"/>
          </w:tcPr>
          <w:p w14:paraId="529704BC" w14:textId="71C940B1" w:rsidR="00AC6640" w:rsidRPr="007850A4" w:rsidRDefault="002415D0" w:rsidP="00884741">
            <w:pPr>
              <w:tabs>
                <w:tab w:val="left" w:pos="1962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Dan Motioned to Approve</w:t>
            </w:r>
          </w:p>
        </w:tc>
      </w:tr>
      <w:tr w:rsidR="002001C1" w:rsidRPr="007850A4" w14:paraId="123F51E5" w14:textId="77777777" w:rsidTr="002001C1">
        <w:trPr>
          <w:trHeight w:val="276"/>
        </w:trPr>
        <w:tc>
          <w:tcPr>
            <w:tcW w:w="2358" w:type="dxa"/>
            <w:shd w:val="clear" w:color="auto" w:fill="auto"/>
          </w:tcPr>
          <w:p w14:paraId="60F372F0" w14:textId="77777777" w:rsidR="00AC6640" w:rsidRDefault="00AC6640" w:rsidP="00884741">
            <w:pPr>
              <w:rPr>
                <w:rFonts w:ascii="Arial" w:hAnsi="Arial"/>
              </w:rPr>
            </w:pPr>
          </w:p>
        </w:tc>
        <w:tc>
          <w:tcPr>
            <w:tcW w:w="1800" w:type="dxa"/>
            <w:shd w:val="clear" w:color="auto" w:fill="auto"/>
          </w:tcPr>
          <w:p w14:paraId="768D5759" w14:textId="77777777" w:rsidR="00AC6640" w:rsidRPr="007850A4" w:rsidRDefault="00AC6640" w:rsidP="00884741">
            <w:pPr>
              <w:tabs>
                <w:tab w:val="left" w:pos="1962"/>
              </w:tabs>
              <w:rPr>
                <w:rFonts w:ascii="Arial" w:hAnsi="Arial"/>
                <w:b/>
              </w:rPr>
            </w:pPr>
            <w:r w:rsidRPr="007850A4">
              <w:rPr>
                <w:rFonts w:ascii="Arial" w:hAnsi="Arial"/>
                <w:b/>
              </w:rPr>
              <w:t>Approved:</w:t>
            </w:r>
          </w:p>
        </w:tc>
        <w:tc>
          <w:tcPr>
            <w:tcW w:w="2835" w:type="dxa"/>
            <w:shd w:val="clear" w:color="auto" w:fill="auto"/>
          </w:tcPr>
          <w:p w14:paraId="275CDC55" w14:textId="00D6FDB9" w:rsidR="00AC6640" w:rsidRPr="007850A4" w:rsidRDefault="002415D0" w:rsidP="00884741">
            <w:pPr>
              <w:tabs>
                <w:tab w:val="left" w:pos="1962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7</w:t>
            </w:r>
          </w:p>
        </w:tc>
        <w:tc>
          <w:tcPr>
            <w:tcW w:w="1957" w:type="dxa"/>
            <w:shd w:val="clear" w:color="auto" w:fill="auto"/>
          </w:tcPr>
          <w:p w14:paraId="307D6B0B" w14:textId="77777777" w:rsidR="00AC6640" w:rsidRPr="007850A4" w:rsidRDefault="00AC6640" w:rsidP="00884741">
            <w:pPr>
              <w:tabs>
                <w:tab w:val="left" w:pos="1962"/>
              </w:tabs>
              <w:rPr>
                <w:rFonts w:ascii="Arial" w:hAnsi="Arial"/>
                <w:b/>
              </w:rPr>
            </w:pPr>
            <w:r w:rsidRPr="007850A4">
              <w:rPr>
                <w:rFonts w:ascii="Arial" w:hAnsi="Arial"/>
                <w:b/>
              </w:rPr>
              <w:t>Opposed:</w:t>
            </w:r>
          </w:p>
        </w:tc>
        <w:tc>
          <w:tcPr>
            <w:tcW w:w="1958" w:type="dxa"/>
            <w:shd w:val="clear" w:color="auto" w:fill="auto"/>
          </w:tcPr>
          <w:p w14:paraId="56804762" w14:textId="1B3DA5BA" w:rsidR="00AC6640" w:rsidRPr="007850A4" w:rsidRDefault="002415D0" w:rsidP="00884741">
            <w:pPr>
              <w:tabs>
                <w:tab w:val="left" w:pos="1962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</w:tr>
    </w:tbl>
    <w:p w14:paraId="2235891F" w14:textId="77777777" w:rsidR="00AC6640" w:rsidRDefault="00AC6640" w:rsidP="00AC6640"/>
    <w:tbl>
      <w:tblPr>
        <w:tblW w:w="0" w:type="auto"/>
        <w:tblLook w:val="04A0" w:firstRow="1" w:lastRow="0" w:firstColumn="1" w:lastColumn="0" w:noHBand="0" w:noVBand="1"/>
      </w:tblPr>
      <w:tblGrid>
        <w:gridCol w:w="2358"/>
        <w:gridCol w:w="8550"/>
      </w:tblGrid>
      <w:tr w:rsidR="002001C1" w:rsidRPr="0006529F" w14:paraId="3C3EFA8A" w14:textId="77777777" w:rsidTr="002001C1">
        <w:tc>
          <w:tcPr>
            <w:tcW w:w="2358" w:type="dxa"/>
            <w:shd w:val="clear" w:color="auto" w:fill="auto"/>
          </w:tcPr>
          <w:p w14:paraId="7ADA3650" w14:textId="77777777" w:rsidR="002001C1" w:rsidRPr="0006529F" w:rsidRDefault="002001C1" w:rsidP="00884741">
            <w:pPr>
              <w:rPr>
                <w:rFonts w:ascii="Arial" w:hAnsi="Arial"/>
                <w:b/>
              </w:rPr>
            </w:pPr>
            <w:r w:rsidRPr="00CB16FE">
              <w:rPr>
                <w:rFonts w:ascii="Arial" w:hAnsi="Arial"/>
                <w:b/>
                <w:sz w:val="28"/>
              </w:rPr>
              <w:t xml:space="preserve">Adjournment: </w:t>
            </w:r>
          </w:p>
        </w:tc>
        <w:tc>
          <w:tcPr>
            <w:tcW w:w="8550" w:type="dxa"/>
            <w:shd w:val="clear" w:color="auto" w:fill="auto"/>
          </w:tcPr>
          <w:p w14:paraId="7E451B8D" w14:textId="026AB44A" w:rsidR="002001C1" w:rsidRPr="0006529F" w:rsidRDefault="002415D0" w:rsidP="00884741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12:15 PM</w:t>
            </w:r>
            <w:bookmarkStart w:id="3" w:name="_GoBack"/>
            <w:bookmarkEnd w:id="3"/>
          </w:p>
        </w:tc>
      </w:tr>
    </w:tbl>
    <w:p w14:paraId="571E65F6" w14:textId="77777777" w:rsidR="00D93AA3" w:rsidRDefault="00D93AA3" w:rsidP="00BC0500">
      <w:pPr>
        <w:rPr>
          <w:rFonts w:ascii="Arial" w:hAnsi="Arial"/>
          <w:b/>
        </w:rPr>
      </w:pPr>
    </w:p>
    <w:sectPr w:rsidR="00D93AA3" w:rsidSect="007C54EB">
      <w:headerReference w:type="default" r:id="rId9"/>
      <w:footerReference w:type="even" r:id="rId10"/>
      <w:footerReference w:type="default" r:id="rId11"/>
      <w:type w:val="continuous"/>
      <w:pgSz w:w="12240" w:h="15840"/>
      <w:pgMar w:top="720" w:right="720" w:bottom="720" w:left="720" w:header="360" w:footer="5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AFED8D" w14:textId="77777777" w:rsidR="007850A4" w:rsidRDefault="007850A4" w:rsidP="00E71256">
      <w:r>
        <w:separator/>
      </w:r>
    </w:p>
  </w:endnote>
  <w:endnote w:type="continuationSeparator" w:id="0">
    <w:p w14:paraId="247D799B" w14:textId="77777777" w:rsidR="007850A4" w:rsidRDefault="007850A4" w:rsidP="00E71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85448F" w14:textId="77777777" w:rsidR="007850A4" w:rsidRDefault="007850A4" w:rsidP="00720D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1A41C76" w14:textId="77777777" w:rsidR="007850A4" w:rsidRDefault="007850A4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1BB8CD" w14:textId="77777777" w:rsidR="007850A4" w:rsidRDefault="007850A4" w:rsidP="00720D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415D0">
      <w:rPr>
        <w:rStyle w:val="PageNumber"/>
        <w:noProof/>
      </w:rPr>
      <w:t>1</w:t>
    </w:r>
    <w:r>
      <w:rPr>
        <w:rStyle w:val="PageNumber"/>
      </w:rPr>
      <w:fldChar w:fldCharType="end"/>
    </w:r>
  </w:p>
  <w:p w14:paraId="388D8EF4" w14:textId="77777777" w:rsidR="007850A4" w:rsidRDefault="007850A4" w:rsidP="00E85298">
    <w:pPr>
      <w:pStyle w:val="Footer"/>
      <w:pBdr>
        <w:top w:val="single" w:sz="4" w:space="1" w:color="auto"/>
      </w:pBdr>
      <w:tabs>
        <w:tab w:val="clear" w:pos="8640"/>
        <w:tab w:val="right" w:pos="10800"/>
      </w:tabs>
    </w:pPr>
    <w:r>
      <w:rPr>
        <w:rFonts w:ascii="Times New Roman" w:hAnsi="Times New Roman"/>
      </w:rPr>
      <w:t xml:space="preserve">Minutes from: 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FILENAME </w:instrText>
    </w:r>
    <w:r>
      <w:rPr>
        <w:rFonts w:ascii="Times New Roman" w:hAnsi="Times New Roman"/>
      </w:rPr>
      <w:fldChar w:fldCharType="separate"/>
    </w:r>
    <w:r w:rsidR="00CB16FE">
      <w:rPr>
        <w:rFonts w:ascii="Times New Roman" w:hAnsi="Times New Roman"/>
        <w:noProof/>
      </w:rPr>
      <w:t>Document1</w:t>
    </w:r>
    <w:r>
      <w:rPr>
        <w:rFonts w:ascii="Times New Roman" w:hAnsi="Times New Roman"/>
      </w:rPr>
      <w:fldChar w:fldCharType="end"/>
    </w:r>
    <w:r>
      <w:tab/>
    </w:r>
    <w:r>
      <w:tab/>
      <w:t xml:space="preserve">Last Updated: </w:t>
    </w:r>
    <w:r>
      <w:fldChar w:fldCharType="begin"/>
    </w:r>
    <w:r>
      <w:instrText xml:space="preserve"> TIME \@ "M/d/yy h:mm am/pm" </w:instrText>
    </w:r>
    <w:r>
      <w:fldChar w:fldCharType="separate"/>
    </w:r>
    <w:r w:rsidR="002415D0">
      <w:rPr>
        <w:noProof/>
      </w:rPr>
      <w:t>10/29/13 8:11 PM</w:t>
    </w:r>
    <w: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3A6270" w14:textId="77777777" w:rsidR="007850A4" w:rsidRDefault="007850A4" w:rsidP="00E71256">
      <w:r>
        <w:separator/>
      </w:r>
    </w:p>
  </w:footnote>
  <w:footnote w:type="continuationSeparator" w:id="0">
    <w:p w14:paraId="23FCA5E8" w14:textId="77777777" w:rsidR="007850A4" w:rsidRDefault="007850A4" w:rsidP="00E7125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783115" w14:textId="77777777" w:rsidR="007850A4" w:rsidRPr="00DA302A" w:rsidRDefault="00CB16FE" w:rsidP="00DA302A">
    <w:pPr>
      <w:pStyle w:val="Header"/>
      <w:jc w:val="right"/>
      <w:rPr>
        <w:rFonts w:ascii="Arial" w:hAnsi="Arial"/>
        <w:b/>
        <w:sz w:val="44"/>
        <w:szCs w:val="32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18B40251" wp14:editId="4CC9AD73">
          <wp:simplePos x="0" y="0"/>
          <wp:positionH relativeFrom="column">
            <wp:posOffset>53975</wp:posOffset>
          </wp:positionH>
          <wp:positionV relativeFrom="paragraph">
            <wp:posOffset>11430</wp:posOffset>
          </wp:positionV>
          <wp:extent cx="920750" cy="920750"/>
          <wp:effectExtent l="0" t="0" r="0" b="0"/>
          <wp:wrapThrough wrapText="bothSides">
            <wp:wrapPolygon edited="0">
              <wp:start x="7150" y="0"/>
              <wp:lineTo x="3575" y="2979"/>
              <wp:lineTo x="596" y="7746"/>
              <wp:lineTo x="596" y="13109"/>
              <wp:lineTo x="5959" y="19068"/>
              <wp:lineTo x="7746" y="20259"/>
              <wp:lineTo x="13109" y="20259"/>
              <wp:lineTo x="15492" y="19068"/>
              <wp:lineTo x="20259" y="13109"/>
              <wp:lineTo x="20259" y="7746"/>
              <wp:lineTo x="17280" y="2979"/>
              <wp:lineTo x="13705" y="0"/>
              <wp:lineTo x="7150" y="0"/>
            </wp:wrapPolygon>
          </wp:wrapThrough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0750" cy="920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  <w:r w:rsidR="007850A4" w:rsidRPr="00DA302A">
      <w:rPr>
        <w:rFonts w:ascii="Arial" w:hAnsi="Arial"/>
        <w:b/>
        <w:sz w:val="44"/>
        <w:szCs w:val="32"/>
      </w:rPr>
      <w:t>Associated Student Body of</w:t>
    </w:r>
  </w:p>
  <w:p w14:paraId="43FFE80B" w14:textId="77777777" w:rsidR="007850A4" w:rsidRDefault="007850A4" w:rsidP="00DA302A">
    <w:pPr>
      <w:pStyle w:val="Header"/>
      <w:jc w:val="right"/>
      <w:rPr>
        <w:rFonts w:ascii="Arial" w:hAnsi="Arial"/>
        <w:b/>
        <w:sz w:val="44"/>
        <w:szCs w:val="32"/>
      </w:rPr>
    </w:pPr>
    <w:r w:rsidRPr="00DA302A">
      <w:rPr>
        <w:rFonts w:ascii="Arial" w:hAnsi="Arial"/>
        <w:b/>
        <w:sz w:val="44"/>
        <w:szCs w:val="32"/>
      </w:rPr>
      <w:t>Mercer Island High School</w:t>
    </w:r>
  </w:p>
  <w:p w14:paraId="4B75B9AC" w14:textId="0D2EA208" w:rsidR="007850A4" w:rsidRPr="00DA302A" w:rsidRDefault="002001C1" w:rsidP="00DA302A">
    <w:pPr>
      <w:pStyle w:val="Header"/>
      <w:pBdr>
        <w:bottom w:val="single" w:sz="4" w:space="1" w:color="auto"/>
      </w:pBdr>
      <w:jc w:val="right"/>
      <w:rPr>
        <w:rFonts w:ascii="Arial" w:hAnsi="Arial"/>
        <w:b/>
        <w:sz w:val="40"/>
        <w:szCs w:val="32"/>
      </w:rPr>
    </w:pPr>
    <w:r>
      <w:rPr>
        <w:rFonts w:ascii="Arial" w:hAnsi="Arial"/>
        <w:b/>
        <w:sz w:val="40"/>
        <w:szCs w:val="32"/>
      </w:rPr>
      <w:t xml:space="preserve">Club </w:t>
    </w:r>
    <w:r w:rsidR="007850A4">
      <w:rPr>
        <w:rFonts w:ascii="Arial" w:hAnsi="Arial"/>
        <w:b/>
        <w:sz w:val="40"/>
        <w:szCs w:val="32"/>
      </w:rPr>
      <w:t>Minutes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3608B"/>
    <w:multiLevelType w:val="hybridMultilevel"/>
    <w:tmpl w:val="1C7AF7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attachedTemplate r:id="rId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4EB"/>
    <w:rsid w:val="00060599"/>
    <w:rsid w:val="0006529F"/>
    <w:rsid w:val="0008218A"/>
    <w:rsid w:val="00091F5C"/>
    <w:rsid w:val="00101269"/>
    <w:rsid w:val="002001C1"/>
    <w:rsid w:val="002415D0"/>
    <w:rsid w:val="002E1BC8"/>
    <w:rsid w:val="002E4C43"/>
    <w:rsid w:val="00505119"/>
    <w:rsid w:val="005A0BD3"/>
    <w:rsid w:val="006271DB"/>
    <w:rsid w:val="00664D9B"/>
    <w:rsid w:val="00720D00"/>
    <w:rsid w:val="00724E2A"/>
    <w:rsid w:val="007371B8"/>
    <w:rsid w:val="007850A4"/>
    <w:rsid w:val="00795F4D"/>
    <w:rsid w:val="007C54EB"/>
    <w:rsid w:val="007E1D7B"/>
    <w:rsid w:val="008A57FC"/>
    <w:rsid w:val="008F14FA"/>
    <w:rsid w:val="009A4366"/>
    <w:rsid w:val="00AC35AA"/>
    <w:rsid w:val="00AC6640"/>
    <w:rsid w:val="00B03341"/>
    <w:rsid w:val="00B3022F"/>
    <w:rsid w:val="00BB752F"/>
    <w:rsid w:val="00BC0500"/>
    <w:rsid w:val="00C507DF"/>
    <w:rsid w:val="00CB16FE"/>
    <w:rsid w:val="00D50943"/>
    <w:rsid w:val="00D7474B"/>
    <w:rsid w:val="00D85CC4"/>
    <w:rsid w:val="00D93AA3"/>
    <w:rsid w:val="00DA302A"/>
    <w:rsid w:val="00E71256"/>
    <w:rsid w:val="00E85298"/>
    <w:rsid w:val="00F70E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2E3675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ＭＳ 明朝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125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1256"/>
  </w:style>
  <w:style w:type="paragraph" w:styleId="Footer">
    <w:name w:val="footer"/>
    <w:basedOn w:val="Normal"/>
    <w:link w:val="FooterChar"/>
    <w:uiPriority w:val="99"/>
    <w:unhideWhenUsed/>
    <w:rsid w:val="00E7125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1256"/>
  </w:style>
  <w:style w:type="character" w:styleId="PlaceholderText">
    <w:name w:val="Placeholder Text"/>
    <w:uiPriority w:val="99"/>
    <w:semiHidden/>
    <w:rsid w:val="00E7125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302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A302A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D93A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C35AA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link w:val="z-BottomofForm"/>
    <w:uiPriority w:val="99"/>
    <w:semiHidden/>
    <w:rsid w:val="00AC35AA"/>
    <w:rPr>
      <w:rFonts w:ascii="Arial" w:hAnsi="Arial" w:cs="Arial"/>
      <w:vanish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C35AA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link w:val="z-TopofForm"/>
    <w:uiPriority w:val="99"/>
    <w:semiHidden/>
    <w:rsid w:val="00AC35AA"/>
    <w:rPr>
      <w:rFonts w:ascii="Arial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34"/>
    <w:qFormat/>
    <w:rsid w:val="00AC35AA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2E1BC8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ＭＳ 明朝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125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1256"/>
  </w:style>
  <w:style w:type="paragraph" w:styleId="Footer">
    <w:name w:val="footer"/>
    <w:basedOn w:val="Normal"/>
    <w:link w:val="FooterChar"/>
    <w:uiPriority w:val="99"/>
    <w:unhideWhenUsed/>
    <w:rsid w:val="00E7125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1256"/>
  </w:style>
  <w:style w:type="character" w:styleId="PlaceholderText">
    <w:name w:val="Placeholder Text"/>
    <w:uiPriority w:val="99"/>
    <w:semiHidden/>
    <w:rsid w:val="00E7125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302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A302A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D93A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C35AA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link w:val="z-BottomofForm"/>
    <w:uiPriority w:val="99"/>
    <w:semiHidden/>
    <w:rsid w:val="00AC35AA"/>
    <w:rPr>
      <w:rFonts w:ascii="Arial" w:hAnsi="Arial" w:cs="Arial"/>
      <w:vanish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C35AA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link w:val="z-TopofForm"/>
    <w:uiPriority w:val="99"/>
    <w:semiHidden/>
    <w:rsid w:val="00AC35AA"/>
    <w:rPr>
      <w:rFonts w:ascii="Arial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34"/>
    <w:qFormat/>
    <w:rsid w:val="00AC35AA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2E1B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5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Hilen%20DropBox:Dropbox:MIHS%20ASB-Leadership%20Shared%20Folder:ASB-Leadership%20Files:Forms%20and%20Templetes:MIHS%20ASB%20Minutes%20Temple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C9A9B73-5D1A-D94E-B586-FECE687AE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MIHS ASB Minutes Templete.dot</Template>
  <TotalTime>2</TotalTime>
  <Pages>1</Pages>
  <Words>109</Words>
  <Characters>624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Associated Student Body Mercer Island </vt:lpstr>
    </vt:vector>
  </TitlesOfParts>
  <Manager/>
  <Company>Mercer Island High School</Company>
  <LinksUpToDate>false</LinksUpToDate>
  <CharactersWithSpaces>732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Associated Student Body Mercer Island </dc:title>
  <dc:subject>First Week Evaluation Summary</dc:subject>
  <dc:creator>Charlie Hilen</dc:creator>
  <cp:keywords/>
  <dc:description/>
  <cp:lastModifiedBy>Charlie Hilen</cp:lastModifiedBy>
  <cp:revision>2</cp:revision>
  <cp:lastPrinted>2013-10-07T12:51:00Z</cp:lastPrinted>
  <dcterms:created xsi:type="dcterms:W3CDTF">2013-10-30T03:16:00Z</dcterms:created>
  <dcterms:modified xsi:type="dcterms:W3CDTF">2013-10-30T03:16:00Z</dcterms:modified>
  <cp:category/>
</cp:coreProperties>
</file>