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5CDAA" w14:textId="77777777" w:rsidR="002001C1" w:rsidRDefault="002001C1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7B1B56CC" w14:textId="77777777" w:rsidTr="002001C1">
        <w:tc>
          <w:tcPr>
            <w:tcW w:w="2358" w:type="dxa"/>
            <w:shd w:val="clear" w:color="auto" w:fill="auto"/>
          </w:tcPr>
          <w:p w14:paraId="3DC9C22A" w14:textId="509F1998" w:rsidR="00AC6640" w:rsidRPr="0006529F" w:rsidRDefault="002001C1" w:rsidP="006460D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Club/Group:</w:t>
            </w:r>
          </w:p>
        </w:tc>
        <w:tc>
          <w:tcPr>
            <w:tcW w:w="8550" w:type="dxa"/>
            <w:shd w:val="clear" w:color="auto" w:fill="auto"/>
          </w:tcPr>
          <w:p w14:paraId="002A8ACC" w14:textId="77777777" w:rsidR="00AC6640" w:rsidRPr="0006529F" w:rsidRDefault="00AC6640" w:rsidP="006460DA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  <w:bookmarkEnd w:id="0"/>
          </w:p>
        </w:tc>
      </w:tr>
    </w:tbl>
    <w:p w14:paraId="62DDD422" w14:textId="77777777" w:rsidR="00AC6640" w:rsidRDefault="00AC6640" w:rsidP="00AC6640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2001C1" w:rsidRPr="0006529F" w14:paraId="74E43777" w14:textId="77777777" w:rsidTr="002001C1">
        <w:tc>
          <w:tcPr>
            <w:tcW w:w="2358" w:type="dxa"/>
            <w:shd w:val="clear" w:color="auto" w:fill="auto"/>
          </w:tcPr>
          <w:p w14:paraId="7872E152" w14:textId="5F18AC83" w:rsidR="002001C1" w:rsidRPr="0006529F" w:rsidRDefault="002001C1" w:rsidP="00884741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Date:</w:t>
            </w:r>
          </w:p>
        </w:tc>
        <w:tc>
          <w:tcPr>
            <w:tcW w:w="8550" w:type="dxa"/>
            <w:shd w:val="clear" w:color="auto" w:fill="auto"/>
          </w:tcPr>
          <w:p w14:paraId="6A3B02B8" w14:textId="77777777" w:rsidR="002001C1" w:rsidRPr="0006529F" w:rsidRDefault="002001C1" w:rsidP="00884741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</w:p>
        </w:tc>
      </w:tr>
    </w:tbl>
    <w:p w14:paraId="55E3A241" w14:textId="77777777" w:rsidR="002001C1" w:rsidRDefault="002001C1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5E343282" w14:textId="77777777" w:rsidTr="002001C1">
        <w:tc>
          <w:tcPr>
            <w:tcW w:w="2358" w:type="dxa"/>
            <w:shd w:val="clear" w:color="auto" w:fill="auto"/>
          </w:tcPr>
          <w:p w14:paraId="73200686" w14:textId="77777777" w:rsidR="00AC6640" w:rsidRPr="0006529F" w:rsidRDefault="00AC6640" w:rsidP="006460DA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Location:</w:t>
            </w:r>
          </w:p>
        </w:tc>
        <w:tc>
          <w:tcPr>
            <w:tcW w:w="8550" w:type="dxa"/>
            <w:shd w:val="clear" w:color="auto" w:fill="auto"/>
          </w:tcPr>
          <w:p w14:paraId="2EA72B48" w14:textId="77777777" w:rsidR="00AC6640" w:rsidRPr="0006529F" w:rsidRDefault="00AC6640" w:rsidP="006460DA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  <w:bookmarkEnd w:id="1"/>
          </w:p>
        </w:tc>
      </w:tr>
    </w:tbl>
    <w:p w14:paraId="13829EC3" w14:textId="77777777" w:rsidR="00AC6640" w:rsidRDefault="00AC6640" w:rsidP="00AC6640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251A84B4" w14:textId="77777777" w:rsidTr="002001C1">
        <w:tc>
          <w:tcPr>
            <w:tcW w:w="2358" w:type="dxa"/>
            <w:shd w:val="clear" w:color="auto" w:fill="auto"/>
          </w:tcPr>
          <w:p w14:paraId="15116A25" w14:textId="77777777" w:rsidR="00AC6640" w:rsidRPr="0006529F" w:rsidRDefault="00AC6640" w:rsidP="006460DA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Minute Taker:</w:t>
            </w:r>
          </w:p>
        </w:tc>
        <w:tc>
          <w:tcPr>
            <w:tcW w:w="8550" w:type="dxa"/>
            <w:shd w:val="clear" w:color="auto" w:fill="auto"/>
          </w:tcPr>
          <w:p w14:paraId="5821D5F9" w14:textId="77777777" w:rsidR="00AC6640" w:rsidRPr="0006529F" w:rsidRDefault="00AC6640" w:rsidP="006460DA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  <w:bookmarkEnd w:id="2"/>
          </w:p>
        </w:tc>
      </w:tr>
    </w:tbl>
    <w:p w14:paraId="4AB24988" w14:textId="77777777" w:rsidR="002001C1" w:rsidRDefault="002001C1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6E89FDE7" w14:textId="77777777" w:rsidTr="002001C1">
        <w:tc>
          <w:tcPr>
            <w:tcW w:w="2358" w:type="dxa"/>
            <w:shd w:val="clear" w:color="auto" w:fill="auto"/>
          </w:tcPr>
          <w:p w14:paraId="04A9F7A4" w14:textId="2947DE5B" w:rsidR="00AC6640" w:rsidRPr="007371B8" w:rsidRDefault="002001C1" w:rsidP="0088474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Members In Attendance:</w:t>
            </w:r>
          </w:p>
        </w:tc>
        <w:tc>
          <w:tcPr>
            <w:tcW w:w="8550" w:type="dxa"/>
            <w:shd w:val="clear" w:color="auto" w:fill="auto"/>
          </w:tcPr>
          <w:p w14:paraId="078E0607" w14:textId="77777777" w:rsidR="00AC6640" w:rsidRPr="0006529F" w:rsidRDefault="00AC6640" w:rsidP="0088474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3"/>
          </w:p>
        </w:tc>
      </w:tr>
    </w:tbl>
    <w:p w14:paraId="3EDE6C12" w14:textId="77777777" w:rsidR="00AC6640" w:rsidRDefault="00AC6640" w:rsidP="00AC6640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2001C1" w:rsidRPr="0006529F" w14:paraId="058CC3F3" w14:textId="77777777" w:rsidTr="002001C1">
        <w:tc>
          <w:tcPr>
            <w:tcW w:w="2358" w:type="dxa"/>
            <w:shd w:val="clear" w:color="auto" w:fill="auto"/>
          </w:tcPr>
          <w:p w14:paraId="75E4D0C4" w14:textId="77777777" w:rsidR="002001C1" w:rsidRPr="0006529F" w:rsidRDefault="002001C1" w:rsidP="00884741">
            <w:pPr>
              <w:rPr>
                <w:rFonts w:ascii="Arial" w:hAnsi="Arial"/>
                <w:b/>
              </w:rPr>
            </w:pPr>
            <w:r w:rsidRPr="0006529F">
              <w:rPr>
                <w:rFonts w:ascii="Arial" w:hAnsi="Arial"/>
                <w:b/>
              </w:rPr>
              <w:t>Call to Order:</w:t>
            </w:r>
          </w:p>
        </w:tc>
        <w:tc>
          <w:tcPr>
            <w:tcW w:w="8550" w:type="dxa"/>
            <w:shd w:val="clear" w:color="auto" w:fill="auto"/>
          </w:tcPr>
          <w:p w14:paraId="7292D1EF" w14:textId="77777777" w:rsidR="002001C1" w:rsidRPr="0006529F" w:rsidRDefault="002001C1" w:rsidP="00884741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  <w:bookmarkEnd w:id="4"/>
          </w:p>
        </w:tc>
      </w:tr>
    </w:tbl>
    <w:p w14:paraId="0445FA27" w14:textId="77777777" w:rsidR="00AC6640" w:rsidRDefault="00AC6640" w:rsidP="00AC6640">
      <w:pPr>
        <w:rPr>
          <w:sz w:val="14"/>
        </w:rPr>
      </w:pPr>
    </w:p>
    <w:p w14:paraId="0B9A587A" w14:textId="77777777" w:rsidR="00AC6640" w:rsidRPr="00CB16FE" w:rsidRDefault="00AC6640" w:rsidP="00AC6640">
      <w:pPr>
        <w:rPr>
          <w:sz w:val="14"/>
        </w:rPr>
      </w:pPr>
      <w:r>
        <w:rPr>
          <w:sz w:val="14"/>
        </w:rPr>
        <w:t>(</w:t>
      </w:r>
      <w:r w:rsidRPr="00CB16FE">
        <w:rPr>
          <w:sz w:val="14"/>
        </w:rPr>
        <w:t>Copy and paste table to add a new item</w:t>
      </w:r>
      <w:r>
        <w:rPr>
          <w:sz w:val="14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AC6640" w:rsidRPr="0006529F" w14:paraId="30C759D5" w14:textId="77777777" w:rsidTr="002001C1">
        <w:tc>
          <w:tcPr>
            <w:tcW w:w="2358" w:type="dxa"/>
            <w:shd w:val="clear" w:color="auto" w:fill="auto"/>
          </w:tcPr>
          <w:p w14:paraId="3B40FD8A" w14:textId="77777777" w:rsidR="00AC6640" w:rsidRPr="0006529F" w:rsidRDefault="00AC6640" w:rsidP="00884741">
            <w:pPr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  <w:sz w:val="28"/>
              </w:rPr>
              <w:t>Reports:</w:t>
            </w:r>
          </w:p>
        </w:tc>
        <w:tc>
          <w:tcPr>
            <w:tcW w:w="8550" w:type="dxa"/>
            <w:shd w:val="clear" w:color="auto" w:fill="auto"/>
          </w:tcPr>
          <w:p w14:paraId="474B59F8" w14:textId="77777777" w:rsidR="00AC6640" w:rsidRPr="0006529F" w:rsidRDefault="00AC6640" w:rsidP="00884741">
            <w:pPr>
              <w:tabs>
                <w:tab w:val="left" w:pos="1962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>
              <w:rPr>
                <w:rFonts w:ascii="Arial" w:hAnsi="Arial"/>
                <w:b/>
              </w:rPr>
              <w:instrText xml:space="preserve"> FORMTEXT </w:instrText>
            </w:r>
            <w:r>
              <w:rPr>
                <w:rFonts w:ascii="Arial" w:hAnsi="Arial"/>
                <w:b/>
              </w:rPr>
            </w:r>
            <w:r>
              <w:rPr>
                <w:rFonts w:ascii="Arial" w:hAnsi="Arial"/>
                <w:b/>
              </w:rPr>
              <w:fldChar w:fldCharType="separate"/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  <w:noProof/>
              </w:rPr>
              <w:t> </w:t>
            </w:r>
            <w:r>
              <w:rPr>
                <w:rFonts w:ascii="Arial" w:hAnsi="Arial"/>
                <w:b/>
              </w:rPr>
              <w:fldChar w:fldCharType="end"/>
            </w:r>
            <w:bookmarkEnd w:id="5"/>
          </w:p>
        </w:tc>
      </w:tr>
    </w:tbl>
    <w:p w14:paraId="6ACE18F1" w14:textId="77777777" w:rsidR="00AC6640" w:rsidRDefault="00AC6640" w:rsidP="00AC6640"/>
    <w:p w14:paraId="7F9FCA36" w14:textId="77777777" w:rsidR="00AC6640" w:rsidRPr="00CB16FE" w:rsidRDefault="00AC6640" w:rsidP="00AC6640">
      <w:pPr>
        <w:rPr>
          <w:sz w:val="14"/>
        </w:rPr>
      </w:pPr>
      <w:r w:rsidRPr="007850A4">
        <w:rPr>
          <w:rFonts w:ascii="Arial" w:hAnsi="Arial" w:cs="Arial"/>
          <w:b/>
          <w:sz w:val="28"/>
          <w:szCs w:val="28"/>
        </w:rPr>
        <w:t>Old Business</w:t>
      </w:r>
      <w:r w:rsidRPr="00CB16FE">
        <w:rPr>
          <w:sz w:val="14"/>
        </w:rPr>
        <w:t xml:space="preserve"> </w:t>
      </w:r>
      <w:r>
        <w:rPr>
          <w:sz w:val="14"/>
        </w:rPr>
        <w:t>(</w:t>
      </w:r>
      <w:r w:rsidRPr="00CB16FE">
        <w:rPr>
          <w:sz w:val="14"/>
        </w:rPr>
        <w:t>Copy and paste table to add a new item</w:t>
      </w:r>
      <w:r>
        <w:rPr>
          <w:sz w:val="14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8550"/>
      </w:tblGrid>
      <w:tr w:rsidR="00AC6640" w14:paraId="5FBF3AE7" w14:textId="77777777" w:rsidTr="002001C1">
        <w:tc>
          <w:tcPr>
            <w:tcW w:w="2358" w:type="dxa"/>
          </w:tcPr>
          <w:p w14:paraId="301D72C7" w14:textId="77777777" w:rsidR="00AC6640" w:rsidRDefault="00AC6640" w:rsidP="00884741">
            <w:r>
              <w:t>Item:</w:t>
            </w:r>
          </w:p>
        </w:tc>
        <w:tc>
          <w:tcPr>
            <w:tcW w:w="8550" w:type="dxa"/>
          </w:tcPr>
          <w:p w14:paraId="74C90B31" w14:textId="77777777" w:rsidR="00AC6640" w:rsidRDefault="00AC6640" w:rsidP="00884741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C6640" w14:paraId="1DEC3A96" w14:textId="77777777" w:rsidTr="002001C1">
        <w:tc>
          <w:tcPr>
            <w:tcW w:w="2358" w:type="dxa"/>
          </w:tcPr>
          <w:p w14:paraId="4643A388" w14:textId="77777777" w:rsidR="00AC6640" w:rsidRDefault="00AC6640" w:rsidP="00884741">
            <w:r>
              <w:t>Action Taken:</w:t>
            </w:r>
          </w:p>
        </w:tc>
        <w:tc>
          <w:tcPr>
            <w:tcW w:w="8550" w:type="dxa"/>
          </w:tcPr>
          <w:p w14:paraId="2BE57CA9" w14:textId="77777777" w:rsidR="00AC6640" w:rsidRDefault="00AC6640" w:rsidP="00884741"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</w:tbl>
    <w:p w14:paraId="0A904225" w14:textId="77777777" w:rsidR="00AC6640" w:rsidRDefault="00AC6640" w:rsidP="00AC6640"/>
    <w:p w14:paraId="5B463B04" w14:textId="77777777" w:rsidR="00AC6640" w:rsidRPr="00CB16FE" w:rsidRDefault="00AC6640" w:rsidP="00AC6640">
      <w:pPr>
        <w:rPr>
          <w:sz w:val="14"/>
        </w:rPr>
      </w:pPr>
      <w:r w:rsidRPr="007850A4">
        <w:rPr>
          <w:rFonts w:ascii="Arial" w:hAnsi="Arial" w:cs="Arial"/>
          <w:b/>
          <w:sz w:val="28"/>
          <w:szCs w:val="28"/>
        </w:rPr>
        <w:t>New Business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sz w:val="14"/>
        </w:rPr>
        <w:t>(C</w:t>
      </w:r>
      <w:r w:rsidRPr="00CB16FE">
        <w:rPr>
          <w:sz w:val="14"/>
        </w:rPr>
        <w:t>opy and paste table to add a new item</w:t>
      </w:r>
      <w:r>
        <w:rPr>
          <w:sz w:val="14"/>
        </w:rPr>
        <w:t>)</w:t>
      </w:r>
    </w:p>
    <w:tbl>
      <w:tblPr>
        <w:tblW w:w="10908" w:type="dxa"/>
        <w:tblLook w:val="04A0" w:firstRow="1" w:lastRow="0" w:firstColumn="1" w:lastColumn="0" w:noHBand="0" w:noVBand="1"/>
      </w:tblPr>
      <w:tblGrid>
        <w:gridCol w:w="2358"/>
        <w:gridCol w:w="1800"/>
        <w:gridCol w:w="2835"/>
        <w:gridCol w:w="1957"/>
        <w:gridCol w:w="1958"/>
      </w:tblGrid>
      <w:tr w:rsidR="002001C1" w:rsidRPr="007850A4" w14:paraId="450DB5DE" w14:textId="77777777" w:rsidTr="002001C1">
        <w:trPr>
          <w:trHeight w:val="276"/>
        </w:trPr>
        <w:tc>
          <w:tcPr>
            <w:tcW w:w="2358" w:type="dxa"/>
            <w:shd w:val="clear" w:color="auto" w:fill="auto"/>
          </w:tcPr>
          <w:p w14:paraId="3052DD6C" w14:textId="77777777" w:rsidR="00AC6640" w:rsidRPr="007850A4" w:rsidRDefault="00AC6640" w:rsidP="00884741">
            <w:pPr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Item:</w:t>
            </w:r>
          </w:p>
        </w:tc>
        <w:tc>
          <w:tcPr>
            <w:tcW w:w="8550" w:type="dxa"/>
            <w:gridSpan w:val="4"/>
            <w:shd w:val="clear" w:color="auto" w:fill="auto"/>
          </w:tcPr>
          <w:p w14:paraId="76055152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8" w:name="Text19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8"/>
          </w:p>
        </w:tc>
      </w:tr>
      <w:tr w:rsidR="002001C1" w:rsidRPr="007850A4" w14:paraId="70498B84" w14:textId="77777777" w:rsidTr="002001C1">
        <w:trPr>
          <w:trHeight w:val="276"/>
        </w:trPr>
        <w:tc>
          <w:tcPr>
            <w:tcW w:w="2358" w:type="dxa"/>
            <w:shd w:val="clear" w:color="auto" w:fill="auto"/>
          </w:tcPr>
          <w:p w14:paraId="3A06E1E3" w14:textId="77777777" w:rsidR="00AC6640" w:rsidRPr="007850A4" w:rsidRDefault="00AC6640" w:rsidP="00884741">
            <w:pPr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Discussion:</w:t>
            </w:r>
          </w:p>
        </w:tc>
        <w:tc>
          <w:tcPr>
            <w:tcW w:w="8550" w:type="dxa"/>
            <w:gridSpan w:val="4"/>
            <w:shd w:val="clear" w:color="auto" w:fill="auto"/>
          </w:tcPr>
          <w:p w14:paraId="35148BF2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9"/>
          </w:p>
        </w:tc>
      </w:tr>
      <w:tr w:rsidR="002001C1" w:rsidRPr="007850A4" w14:paraId="069D708D" w14:textId="77777777" w:rsidTr="00724E2A">
        <w:trPr>
          <w:trHeight w:val="74"/>
        </w:trPr>
        <w:tc>
          <w:tcPr>
            <w:tcW w:w="2358" w:type="dxa"/>
            <w:shd w:val="clear" w:color="auto" w:fill="auto"/>
          </w:tcPr>
          <w:p w14:paraId="7E16FA8E" w14:textId="77777777" w:rsidR="00AC6640" w:rsidRPr="007850A4" w:rsidRDefault="00AC6640" w:rsidP="00884741">
            <w:pPr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Motion:</w:t>
            </w:r>
          </w:p>
        </w:tc>
        <w:tc>
          <w:tcPr>
            <w:tcW w:w="8550" w:type="dxa"/>
            <w:gridSpan w:val="4"/>
            <w:shd w:val="clear" w:color="auto" w:fill="auto"/>
          </w:tcPr>
          <w:p w14:paraId="529704BC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0"/>
          </w:p>
        </w:tc>
      </w:tr>
      <w:tr w:rsidR="002001C1" w:rsidRPr="007850A4" w14:paraId="123F51E5" w14:textId="77777777" w:rsidTr="002001C1">
        <w:trPr>
          <w:trHeight w:val="276"/>
        </w:trPr>
        <w:tc>
          <w:tcPr>
            <w:tcW w:w="2358" w:type="dxa"/>
            <w:shd w:val="clear" w:color="auto" w:fill="auto"/>
          </w:tcPr>
          <w:p w14:paraId="60F372F0" w14:textId="77777777" w:rsidR="00AC6640" w:rsidRDefault="00AC6640" w:rsidP="00884741">
            <w:pPr>
              <w:rPr>
                <w:rFonts w:ascii="Arial" w:hAnsi="Arial"/>
              </w:rPr>
            </w:pPr>
          </w:p>
        </w:tc>
        <w:tc>
          <w:tcPr>
            <w:tcW w:w="1800" w:type="dxa"/>
            <w:shd w:val="clear" w:color="auto" w:fill="auto"/>
          </w:tcPr>
          <w:p w14:paraId="768D5759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Approved:</w:t>
            </w:r>
          </w:p>
        </w:tc>
        <w:tc>
          <w:tcPr>
            <w:tcW w:w="2835" w:type="dxa"/>
            <w:shd w:val="clear" w:color="auto" w:fill="auto"/>
          </w:tcPr>
          <w:p w14:paraId="275CDC55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1" w:name="Text2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1"/>
          </w:p>
        </w:tc>
        <w:tc>
          <w:tcPr>
            <w:tcW w:w="1957" w:type="dxa"/>
            <w:shd w:val="clear" w:color="auto" w:fill="auto"/>
          </w:tcPr>
          <w:p w14:paraId="307D6B0B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  <w:b/>
              </w:rPr>
            </w:pPr>
            <w:r w:rsidRPr="007850A4">
              <w:rPr>
                <w:rFonts w:ascii="Arial" w:hAnsi="Arial"/>
                <w:b/>
              </w:rPr>
              <w:t>Opposed:</w:t>
            </w:r>
          </w:p>
        </w:tc>
        <w:tc>
          <w:tcPr>
            <w:tcW w:w="1958" w:type="dxa"/>
            <w:shd w:val="clear" w:color="auto" w:fill="auto"/>
          </w:tcPr>
          <w:p w14:paraId="56804762" w14:textId="77777777" w:rsidR="00AC6640" w:rsidRPr="007850A4" w:rsidRDefault="00AC6640" w:rsidP="00884741">
            <w:pPr>
              <w:tabs>
                <w:tab w:val="left" w:pos="1962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2" w:name="Text23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2"/>
          </w:p>
        </w:tc>
      </w:tr>
    </w:tbl>
    <w:p w14:paraId="2235891F" w14:textId="77777777" w:rsidR="00AC6640" w:rsidRDefault="00AC6640" w:rsidP="00AC6640"/>
    <w:tbl>
      <w:tblPr>
        <w:tblW w:w="0" w:type="auto"/>
        <w:tblLook w:val="04A0" w:firstRow="1" w:lastRow="0" w:firstColumn="1" w:lastColumn="0" w:noHBand="0" w:noVBand="1"/>
      </w:tblPr>
      <w:tblGrid>
        <w:gridCol w:w="2358"/>
        <w:gridCol w:w="8550"/>
      </w:tblGrid>
      <w:tr w:rsidR="002001C1" w:rsidRPr="0006529F" w14:paraId="3C3EFA8A" w14:textId="77777777" w:rsidTr="002001C1">
        <w:tc>
          <w:tcPr>
            <w:tcW w:w="2358" w:type="dxa"/>
            <w:shd w:val="clear" w:color="auto" w:fill="auto"/>
          </w:tcPr>
          <w:p w14:paraId="7ADA3650" w14:textId="77777777" w:rsidR="002001C1" w:rsidRPr="0006529F" w:rsidRDefault="002001C1" w:rsidP="00884741">
            <w:pPr>
              <w:rPr>
                <w:rFonts w:ascii="Arial" w:hAnsi="Arial"/>
                <w:b/>
              </w:rPr>
            </w:pPr>
            <w:r w:rsidRPr="00CB16FE">
              <w:rPr>
                <w:rFonts w:ascii="Arial" w:hAnsi="Arial"/>
                <w:b/>
                <w:sz w:val="28"/>
              </w:rPr>
              <w:t xml:space="preserve">Adjournment: </w:t>
            </w:r>
          </w:p>
        </w:tc>
        <w:tc>
          <w:tcPr>
            <w:tcW w:w="8550" w:type="dxa"/>
            <w:shd w:val="clear" w:color="auto" w:fill="auto"/>
          </w:tcPr>
          <w:p w14:paraId="7E451B8D" w14:textId="77777777" w:rsidR="002001C1" w:rsidRPr="0006529F" w:rsidRDefault="002001C1" w:rsidP="00884741">
            <w:pPr>
              <w:rPr>
                <w:rFonts w:ascii="Arial" w:hAnsi="Arial"/>
              </w:rPr>
            </w:pPr>
            <w:r w:rsidRPr="0006529F"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Pr="0006529F">
              <w:rPr>
                <w:rFonts w:ascii="Arial" w:hAnsi="Arial"/>
              </w:rPr>
              <w:instrText xml:space="preserve"> FORMTEXT </w:instrText>
            </w:r>
            <w:r w:rsidRPr="0006529F">
              <w:rPr>
                <w:rFonts w:ascii="Arial" w:hAnsi="Arial"/>
              </w:rPr>
            </w:r>
            <w:r w:rsidRPr="0006529F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 w:rsidRPr="0006529F">
              <w:rPr>
                <w:rFonts w:ascii="Arial" w:hAnsi="Arial"/>
              </w:rPr>
              <w:fldChar w:fldCharType="end"/>
            </w:r>
            <w:bookmarkEnd w:id="13"/>
          </w:p>
        </w:tc>
      </w:tr>
    </w:tbl>
    <w:p w14:paraId="571E65F6" w14:textId="77777777" w:rsidR="00D93AA3" w:rsidRDefault="00D93AA3" w:rsidP="00BC0500">
      <w:pPr>
        <w:rPr>
          <w:rFonts w:ascii="Arial" w:hAnsi="Arial"/>
          <w:b/>
        </w:rPr>
      </w:pPr>
      <w:bookmarkStart w:id="14" w:name="_GoBack"/>
      <w:bookmarkEnd w:id="14"/>
    </w:p>
    <w:sectPr w:rsidR="00D93AA3" w:rsidSect="007C54EB">
      <w:headerReference w:type="default" r:id="rId9"/>
      <w:footerReference w:type="even" r:id="rId10"/>
      <w:footerReference w:type="default" r:id="rId11"/>
      <w:type w:val="continuous"/>
      <w:pgSz w:w="12240" w:h="15840"/>
      <w:pgMar w:top="720" w:right="720" w:bottom="720" w:left="720" w:header="360" w:footer="5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FED8D" w14:textId="77777777" w:rsidR="007850A4" w:rsidRDefault="007850A4" w:rsidP="00E71256">
      <w:r>
        <w:separator/>
      </w:r>
    </w:p>
  </w:endnote>
  <w:endnote w:type="continuationSeparator" w:id="0">
    <w:p w14:paraId="247D799B" w14:textId="77777777" w:rsidR="007850A4" w:rsidRDefault="007850A4" w:rsidP="00E71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85448F" w14:textId="77777777" w:rsidR="007850A4" w:rsidRDefault="007850A4" w:rsidP="0072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A41C76" w14:textId="77777777" w:rsidR="007850A4" w:rsidRDefault="007850A4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BB8CD" w14:textId="77777777" w:rsidR="007850A4" w:rsidRDefault="007850A4" w:rsidP="0072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14FA">
      <w:rPr>
        <w:rStyle w:val="PageNumber"/>
        <w:noProof/>
      </w:rPr>
      <w:t>1</w:t>
    </w:r>
    <w:r>
      <w:rPr>
        <w:rStyle w:val="PageNumber"/>
      </w:rPr>
      <w:fldChar w:fldCharType="end"/>
    </w:r>
  </w:p>
  <w:p w14:paraId="388D8EF4" w14:textId="77777777" w:rsidR="007850A4" w:rsidRDefault="007850A4" w:rsidP="00E85298">
    <w:pPr>
      <w:pStyle w:val="Footer"/>
      <w:pBdr>
        <w:top w:val="single" w:sz="4" w:space="1" w:color="auto"/>
      </w:pBdr>
      <w:tabs>
        <w:tab w:val="clear" w:pos="8640"/>
        <w:tab w:val="right" w:pos="10800"/>
      </w:tabs>
    </w:pPr>
    <w:r>
      <w:rPr>
        <w:rFonts w:ascii="Times New Roman" w:hAnsi="Times New Roman"/>
      </w:rPr>
      <w:t xml:space="preserve">Minutes from: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</w:instrText>
    </w:r>
    <w:r>
      <w:rPr>
        <w:rFonts w:ascii="Times New Roman" w:hAnsi="Times New Roman"/>
      </w:rPr>
      <w:fldChar w:fldCharType="separate"/>
    </w:r>
    <w:r w:rsidR="00CB16FE">
      <w:rPr>
        <w:rFonts w:ascii="Times New Roman" w:hAnsi="Times New Roman"/>
        <w:noProof/>
      </w:rPr>
      <w:t>Document1</w:t>
    </w:r>
    <w:r>
      <w:rPr>
        <w:rFonts w:ascii="Times New Roman" w:hAnsi="Times New Roman"/>
      </w:rPr>
      <w:fldChar w:fldCharType="end"/>
    </w:r>
    <w:r>
      <w:tab/>
    </w:r>
    <w:r>
      <w:tab/>
      <w:t xml:space="preserve">Last Updated: </w:t>
    </w:r>
    <w:r>
      <w:fldChar w:fldCharType="begin"/>
    </w:r>
    <w:r>
      <w:instrText xml:space="preserve"> TIME \@ "M/d/yy h:mm am/pm" </w:instrText>
    </w:r>
    <w:r>
      <w:fldChar w:fldCharType="separate"/>
    </w:r>
    <w:r w:rsidR="00AC6640">
      <w:rPr>
        <w:noProof/>
      </w:rPr>
      <w:t>10/7/13 7:20 AM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3A6270" w14:textId="77777777" w:rsidR="007850A4" w:rsidRDefault="007850A4" w:rsidP="00E71256">
      <w:r>
        <w:separator/>
      </w:r>
    </w:p>
  </w:footnote>
  <w:footnote w:type="continuationSeparator" w:id="0">
    <w:p w14:paraId="23FCA5E8" w14:textId="77777777" w:rsidR="007850A4" w:rsidRDefault="007850A4" w:rsidP="00E7125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783115" w14:textId="77777777" w:rsidR="007850A4" w:rsidRPr="00DA302A" w:rsidRDefault="00CB16FE" w:rsidP="00DA302A">
    <w:pPr>
      <w:pStyle w:val="Header"/>
      <w:jc w:val="right"/>
      <w:rPr>
        <w:rFonts w:ascii="Arial" w:hAnsi="Arial"/>
        <w:b/>
        <w:sz w:val="44"/>
        <w:szCs w:val="3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8B40251" wp14:editId="4CC9AD73">
          <wp:simplePos x="0" y="0"/>
          <wp:positionH relativeFrom="column">
            <wp:posOffset>53975</wp:posOffset>
          </wp:positionH>
          <wp:positionV relativeFrom="paragraph">
            <wp:posOffset>11430</wp:posOffset>
          </wp:positionV>
          <wp:extent cx="920750" cy="920750"/>
          <wp:effectExtent l="0" t="0" r="0" b="0"/>
          <wp:wrapThrough wrapText="bothSides">
            <wp:wrapPolygon edited="0">
              <wp:start x="7150" y="0"/>
              <wp:lineTo x="3575" y="2979"/>
              <wp:lineTo x="596" y="7746"/>
              <wp:lineTo x="596" y="13109"/>
              <wp:lineTo x="5959" y="19068"/>
              <wp:lineTo x="7746" y="20259"/>
              <wp:lineTo x="13109" y="20259"/>
              <wp:lineTo x="15492" y="19068"/>
              <wp:lineTo x="20259" y="13109"/>
              <wp:lineTo x="20259" y="7746"/>
              <wp:lineTo x="17280" y="2979"/>
              <wp:lineTo x="13705" y="0"/>
              <wp:lineTo x="7150" y="0"/>
            </wp:wrapPolygon>
          </wp:wrapThrough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7850A4" w:rsidRPr="00DA302A">
      <w:rPr>
        <w:rFonts w:ascii="Arial" w:hAnsi="Arial"/>
        <w:b/>
        <w:sz w:val="44"/>
        <w:szCs w:val="32"/>
      </w:rPr>
      <w:t>Associated Student Body of</w:t>
    </w:r>
  </w:p>
  <w:p w14:paraId="43FFE80B" w14:textId="77777777" w:rsidR="007850A4" w:rsidRDefault="007850A4" w:rsidP="00DA302A">
    <w:pPr>
      <w:pStyle w:val="Header"/>
      <w:jc w:val="right"/>
      <w:rPr>
        <w:rFonts w:ascii="Arial" w:hAnsi="Arial"/>
        <w:b/>
        <w:sz w:val="44"/>
        <w:szCs w:val="32"/>
      </w:rPr>
    </w:pPr>
    <w:r w:rsidRPr="00DA302A">
      <w:rPr>
        <w:rFonts w:ascii="Arial" w:hAnsi="Arial"/>
        <w:b/>
        <w:sz w:val="44"/>
        <w:szCs w:val="32"/>
      </w:rPr>
      <w:t>Mercer Island High School</w:t>
    </w:r>
  </w:p>
  <w:p w14:paraId="4B75B9AC" w14:textId="0D2EA208" w:rsidR="007850A4" w:rsidRPr="00DA302A" w:rsidRDefault="002001C1" w:rsidP="00DA302A">
    <w:pPr>
      <w:pStyle w:val="Header"/>
      <w:pBdr>
        <w:bottom w:val="single" w:sz="4" w:space="1" w:color="auto"/>
      </w:pBdr>
      <w:jc w:val="right"/>
      <w:rPr>
        <w:rFonts w:ascii="Arial" w:hAnsi="Arial"/>
        <w:b/>
        <w:sz w:val="40"/>
        <w:szCs w:val="32"/>
      </w:rPr>
    </w:pPr>
    <w:r>
      <w:rPr>
        <w:rFonts w:ascii="Arial" w:hAnsi="Arial"/>
        <w:b/>
        <w:sz w:val="40"/>
        <w:szCs w:val="32"/>
      </w:rPr>
      <w:t xml:space="preserve">Club </w:t>
    </w:r>
    <w:r w:rsidR="007850A4">
      <w:rPr>
        <w:rFonts w:ascii="Arial" w:hAnsi="Arial"/>
        <w:b/>
        <w:sz w:val="40"/>
        <w:szCs w:val="32"/>
      </w:rPr>
      <w:t>Minutes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3608B"/>
    <w:multiLevelType w:val="hybridMultilevel"/>
    <w:tmpl w:val="1C7AF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4EB"/>
    <w:rsid w:val="00060599"/>
    <w:rsid w:val="0006529F"/>
    <w:rsid w:val="0008218A"/>
    <w:rsid w:val="00091F5C"/>
    <w:rsid w:val="00101269"/>
    <w:rsid w:val="002001C1"/>
    <w:rsid w:val="002E1BC8"/>
    <w:rsid w:val="002E4C43"/>
    <w:rsid w:val="00505119"/>
    <w:rsid w:val="005A0BD3"/>
    <w:rsid w:val="006271DB"/>
    <w:rsid w:val="00664D9B"/>
    <w:rsid w:val="00720D00"/>
    <w:rsid w:val="00724E2A"/>
    <w:rsid w:val="007371B8"/>
    <w:rsid w:val="007850A4"/>
    <w:rsid w:val="00795F4D"/>
    <w:rsid w:val="007C54EB"/>
    <w:rsid w:val="007E1D7B"/>
    <w:rsid w:val="008A57FC"/>
    <w:rsid w:val="008F14FA"/>
    <w:rsid w:val="009A4366"/>
    <w:rsid w:val="00AC35AA"/>
    <w:rsid w:val="00AC6640"/>
    <w:rsid w:val="00B03341"/>
    <w:rsid w:val="00B3022F"/>
    <w:rsid w:val="00BB752F"/>
    <w:rsid w:val="00BC0500"/>
    <w:rsid w:val="00C507DF"/>
    <w:rsid w:val="00CB16FE"/>
    <w:rsid w:val="00D50943"/>
    <w:rsid w:val="00D7474B"/>
    <w:rsid w:val="00D85CC4"/>
    <w:rsid w:val="00D93AA3"/>
    <w:rsid w:val="00DA302A"/>
    <w:rsid w:val="00E71256"/>
    <w:rsid w:val="00E85298"/>
    <w:rsid w:val="00F70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E36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56"/>
  </w:style>
  <w:style w:type="paragraph" w:styleId="Footer">
    <w:name w:val="footer"/>
    <w:basedOn w:val="Normal"/>
    <w:link w:val="Foot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256"/>
  </w:style>
  <w:style w:type="character" w:styleId="PlaceholderText">
    <w:name w:val="Placeholder Text"/>
    <w:uiPriority w:val="99"/>
    <w:semiHidden/>
    <w:rsid w:val="00E7125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0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302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9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C35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C35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AC35A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E1BC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256"/>
  </w:style>
  <w:style w:type="paragraph" w:styleId="Footer">
    <w:name w:val="footer"/>
    <w:basedOn w:val="Normal"/>
    <w:link w:val="FooterChar"/>
    <w:uiPriority w:val="99"/>
    <w:unhideWhenUsed/>
    <w:rsid w:val="00E7125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256"/>
  </w:style>
  <w:style w:type="character" w:styleId="PlaceholderText">
    <w:name w:val="Placeholder Text"/>
    <w:uiPriority w:val="99"/>
    <w:semiHidden/>
    <w:rsid w:val="00E7125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02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A302A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D9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C35A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C35A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AC35A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AC35A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E1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Hilen%20DropBox:Dropbox:MIHS%20ASB-Leadership%20Shared%20Folder:ASB-Leadership%20Files:Forms%20and%20Templetes:MIHS%20ASB%20Minutes%20Temple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DEF465-7CE1-814D-9B55-1A5795F84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MIHS ASB Minutes Templete.dot</Template>
  <TotalTime>1</TotalTime>
  <Pages>1</Pages>
  <Words>95</Words>
  <Characters>548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Associated Student Body Mercer Island </vt:lpstr>
    </vt:vector>
  </TitlesOfParts>
  <Manager/>
  <Company>Mercer Island High School</Company>
  <LinksUpToDate>false</LinksUpToDate>
  <CharactersWithSpaces>642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Associated Student Body Mercer Island </dc:title>
  <dc:subject>First Week Evaluation Summary</dc:subject>
  <dc:creator>Charlie Hilen</dc:creator>
  <cp:keywords/>
  <dc:description/>
  <cp:lastModifiedBy>Charlie Hilen</cp:lastModifiedBy>
  <cp:revision>2</cp:revision>
  <cp:lastPrinted>2013-10-07T12:51:00Z</cp:lastPrinted>
  <dcterms:created xsi:type="dcterms:W3CDTF">2013-10-07T14:30:00Z</dcterms:created>
  <dcterms:modified xsi:type="dcterms:W3CDTF">2013-10-07T14:30:00Z</dcterms:modified>
  <cp:category/>
</cp:coreProperties>
</file>