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44F637" w14:textId="77777777" w:rsidR="00651790" w:rsidRDefault="0026263E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8B34FE" wp14:editId="557CF0F4">
                <wp:simplePos x="0" y="0"/>
                <wp:positionH relativeFrom="margin">
                  <wp:align>left</wp:align>
                </wp:positionH>
                <wp:positionV relativeFrom="paragraph">
                  <wp:posOffset>-323850</wp:posOffset>
                </wp:positionV>
                <wp:extent cx="6981825" cy="1276350"/>
                <wp:effectExtent l="0" t="0" r="9525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81825" cy="1276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B4344A7" w14:textId="77777777" w:rsidR="0082622F" w:rsidRPr="004374D9" w:rsidRDefault="0082622F" w:rsidP="001D0584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4374D9">
                              <w:rPr>
                                <w:b/>
                                <w:sz w:val="40"/>
                                <w:szCs w:val="40"/>
                              </w:rPr>
                              <w:t>JOHNSON CITY S</w:t>
                            </w: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C</w:t>
                            </w:r>
                            <w:r w:rsidRPr="004374D9">
                              <w:rPr>
                                <w:b/>
                                <w:sz w:val="40"/>
                                <w:szCs w:val="40"/>
                              </w:rPr>
                              <w:t>HOOLS</w:t>
                            </w:r>
                          </w:p>
                          <w:p w14:paraId="0EAD99E8" w14:textId="77777777" w:rsidR="0082622F" w:rsidRPr="004374D9" w:rsidRDefault="00BF58AD" w:rsidP="001D0584">
                            <w:pPr>
                              <w:spacing w:after="0"/>
                              <w:jc w:val="center"/>
                              <w:rPr>
                                <w:rFonts w:ascii="Calibri" w:hAnsi="Calibri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Calibri" w:hAnsi="Calibri"/>
                                <w:sz w:val="36"/>
                                <w:szCs w:val="36"/>
                              </w:rPr>
                              <w:t xml:space="preserve">DIGITAL </w:t>
                            </w:r>
                            <w:r w:rsidR="0082622F" w:rsidRPr="004374D9">
                              <w:rPr>
                                <w:rFonts w:ascii="Calibri" w:hAnsi="Calibri"/>
                                <w:sz w:val="36"/>
                                <w:szCs w:val="36"/>
                              </w:rPr>
                              <w:t>TRANSCRIPT/SHOT RECORDS REQUEST</w:t>
                            </w:r>
                          </w:p>
                          <w:p w14:paraId="34F607AA" w14:textId="77777777" w:rsidR="0082622F" w:rsidRPr="007F1FCF" w:rsidRDefault="0082622F" w:rsidP="001D0584">
                            <w:pPr>
                              <w:spacing w:after="0"/>
                              <w:jc w:val="center"/>
                              <w:rPr>
                                <w:rFonts w:ascii="Baskerville Old Face" w:hAnsi="Baskerville Old Face"/>
                                <w:sz w:val="24"/>
                                <w:szCs w:val="24"/>
                              </w:rPr>
                            </w:pPr>
                            <w:r w:rsidRPr="007F1FCF">
                              <w:rPr>
                                <w:rFonts w:ascii="Baskerville Old Face" w:hAnsi="Baskerville Old Face"/>
                                <w:sz w:val="24"/>
                                <w:szCs w:val="24"/>
                              </w:rPr>
                              <w:t xml:space="preserve">This form is for transcripts prior to August 2012.  Records from August 2012 forward </w:t>
                            </w:r>
                            <w:r>
                              <w:rPr>
                                <w:rFonts w:ascii="Baskerville Old Face" w:hAnsi="Baskerville Old Face"/>
                                <w:sz w:val="24"/>
                                <w:szCs w:val="24"/>
                              </w:rPr>
                              <w:t xml:space="preserve">can be accessed from the </w:t>
                            </w:r>
                            <w:r w:rsidRPr="007F1FCF">
                              <w:rPr>
                                <w:rFonts w:ascii="Baskerville Old Face" w:hAnsi="Baskerville Old Face"/>
                                <w:sz w:val="24"/>
                                <w:szCs w:val="24"/>
                              </w:rPr>
                              <w:t xml:space="preserve">Transcript </w:t>
                            </w:r>
                            <w:r w:rsidR="00F62D32">
                              <w:rPr>
                                <w:rFonts w:ascii="Baskerville Old Face" w:hAnsi="Baskerville Old Face"/>
                                <w:sz w:val="24"/>
                                <w:szCs w:val="24"/>
                              </w:rPr>
                              <w:t xml:space="preserve">Services </w:t>
                            </w:r>
                            <w:r w:rsidRPr="007F1FCF">
                              <w:rPr>
                                <w:rFonts w:ascii="Baskerville Old Face" w:hAnsi="Baskerville Old Face"/>
                                <w:sz w:val="24"/>
                                <w:szCs w:val="24"/>
                              </w:rPr>
                              <w:t>section of the SHHS website</w:t>
                            </w:r>
                            <w:r w:rsidR="00C0527F">
                              <w:rPr>
                                <w:rFonts w:ascii="Baskerville Old Face" w:hAnsi="Baskerville Old Face"/>
                                <w:sz w:val="24"/>
                                <w:szCs w:val="24"/>
                              </w:rPr>
                              <w:t xml:space="preserve"> page</w:t>
                            </w:r>
                            <w:r w:rsidRPr="007F1FCF">
                              <w:rPr>
                                <w:rFonts w:ascii="Baskerville Old Face" w:hAnsi="Baskerville Old Face"/>
                                <w:sz w:val="24"/>
                                <w:szCs w:val="24"/>
                              </w:rPr>
                              <w:t xml:space="preserve">.  </w:t>
                            </w:r>
                          </w:p>
                          <w:p w14:paraId="5D90C8F1" w14:textId="77777777" w:rsidR="0082622F" w:rsidRDefault="0082622F" w:rsidP="00593FCC">
                            <w:pPr>
                              <w:spacing w:after="0" w:line="240" w:lineRule="auto"/>
                              <w:jc w:val="center"/>
                            </w:pPr>
                            <w:r w:rsidRPr="00CD6D5F">
                              <w:rPr>
                                <w:rFonts w:cs="Arial"/>
                                <w:b/>
                                <w:i/>
                                <w:sz w:val="28"/>
                                <w:szCs w:val="28"/>
                              </w:rPr>
                              <w:t xml:space="preserve">To avoid delay in processing, please </w:t>
                            </w:r>
                            <w:r w:rsidR="001D0584">
                              <w:rPr>
                                <w:rFonts w:cs="Arial"/>
                                <w:b/>
                                <w:i/>
                                <w:sz w:val="28"/>
                                <w:szCs w:val="28"/>
                              </w:rPr>
                              <w:t xml:space="preserve">completely </w:t>
                            </w:r>
                            <w:r w:rsidRPr="00CD6D5F">
                              <w:rPr>
                                <w:rFonts w:cs="Arial"/>
                                <w:b/>
                                <w:i/>
                                <w:sz w:val="28"/>
                                <w:szCs w:val="28"/>
                              </w:rPr>
                              <w:t>fill in all relative information</w:t>
                            </w:r>
                            <w:r>
                              <w:rPr>
                                <w:rFonts w:cs="Arial"/>
                                <w:b/>
                                <w:i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8B34FE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0;margin-top:-25.5pt;width:549.75pt;height:100.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" fillcolor="white [3201]" stroked="f" strokeweight=".5pt">
                <v:textbox>
                  <w:txbxContent>
                    <w:p w14:paraId="6B4344A7" w14:textId="77777777" w:rsidR="0082622F" w:rsidRPr="004374D9" w:rsidRDefault="0082622F" w:rsidP="001D0584">
                      <w:pPr>
                        <w:spacing w:after="0" w:line="240" w:lineRule="auto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4374D9">
                        <w:rPr>
                          <w:b/>
                          <w:sz w:val="40"/>
                          <w:szCs w:val="40"/>
                        </w:rPr>
                        <w:t>JOHNSON CITY S</w:t>
                      </w:r>
                      <w:r>
                        <w:rPr>
                          <w:b/>
                          <w:sz w:val="40"/>
                          <w:szCs w:val="40"/>
                        </w:rPr>
                        <w:t>C</w:t>
                      </w:r>
                      <w:r w:rsidRPr="004374D9">
                        <w:rPr>
                          <w:b/>
                          <w:sz w:val="40"/>
                          <w:szCs w:val="40"/>
                        </w:rPr>
                        <w:t>HOOLS</w:t>
                      </w:r>
                    </w:p>
                    <w:p w14:paraId="0EAD99E8" w14:textId="77777777" w:rsidR="0082622F" w:rsidRPr="004374D9" w:rsidRDefault="00BF58AD" w:rsidP="001D0584">
                      <w:pPr>
                        <w:spacing w:after="0"/>
                        <w:jc w:val="center"/>
                        <w:rPr>
                          <w:rFonts w:ascii="Calibri" w:hAnsi="Calibri"/>
                          <w:sz w:val="36"/>
                          <w:szCs w:val="36"/>
                        </w:rPr>
                      </w:pPr>
                      <w:r>
                        <w:rPr>
                          <w:rFonts w:ascii="Calibri" w:hAnsi="Calibri"/>
                          <w:sz w:val="36"/>
                          <w:szCs w:val="36"/>
                        </w:rPr>
                        <w:t xml:space="preserve">DIGITAL </w:t>
                      </w:r>
                      <w:r w:rsidR="0082622F" w:rsidRPr="004374D9">
                        <w:rPr>
                          <w:rFonts w:ascii="Calibri" w:hAnsi="Calibri"/>
                          <w:sz w:val="36"/>
                          <w:szCs w:val="36"/>
                        </w:rPr>
                        <w:t>TRANSCRIPT/SHOT RECORDS REQUEST</w:t>
                      </w:r>
                    </w:p>
                    <w:p w14:paraId="34F607AA" w14:textId="77777777" w:rsidR="0082622F" w:rsidRPr="007F1FCF" w:rsidRDefault="0082622F" w:rsidP="001D0584">
                      <w:pPr>
                        <w:spacing w:after="0"/>
                        <w:jc w:val="center"/>
                        <w:rPr>
                          <w:rFonts w:ascii="Baskerville Old Face" w:hAnsi="Baskerville Old Face"/>
                          <w:sz w:val="24"/>
                          <w:szCs w:val="24"/>
                        </w:rPr>
                      </w:pPr>
                      <w:r w:rsidRPr="007F1FCF">
                        <w:rPr>
                          <w:rFonts w:ascii="Baskerville Old Face" w:hAnsi="Baskerville Old Face"/>
                          <w:sz w:val="24"/>
                          <w:szCs w:val="24"/>
                        </w:rPr>
                        <w:t xml:space="preserve">This form is for transcripts prior to August 2012.  Records from August 2012 forward </w:t>
                      </w:r>
                      <w:r>
                        <w:rPr>
                          <w:rFonts w:ascii="Baskerville Old Face" w:hAnsi="Baskerville Old Face"/>
                          <w:sz w:val="24"/>
                          <w:szCs w:val="24"/>
                        </w:rPr>
                        <w:t xml:space="preserve">can be accessed from the </w:t>
                      </w:r>
                      <w:r w:rsidRPr="007F1FCF">
                        <w:rPr>
                          <w:rFonts w:ascii="Baskerville Old Face" w:hAnsi="Baskerville Old Face"/>
                          <w:sz w:val="24"/>
                          <w:szCs w:val="24"/>
                        </w:rPr>
                        <w:t xml:space="preserve">Transcript </w:t>
                      </w:r>
                      <w:r w:rsidR="00F62D32">
                        <w:rPr>
                          <w:rFonts w:ascii="Baskerville Old Face" w:hAnsi="Baskerville Old Face"/>
                          <w:sz w:val="24"/>
                          <w:szCs w:val="24"/>
                        </w:rPr>
                        <w:t xml:space="preserve">Services </w:t>
                      </w:r>
                      <w:r w:rsidRPr="007F1FCF">
                        <w:rPr>
                          <w:rFonts w:ascii="Baskerville Old Face" w:hAnsi="Baskerville Old Face"/>
                          <w:sz w:val="24"/>
                          <w:szCs w:val="24"/>
                        </w:rPr>
                        <w:t>section of the SHHS website</w:t>
                      </w:r>
                      <w:r w:rsidR="00C0527F">
                        <w:rPr>
                          <w:rFonts w:ascii="Baskerville Old Face" w:hAnsi="Baskerville Old Face"/>
                          <w:sz w:val="24"/>
                          <w:szCs w:val="24"/>
                        </w:rPr>
                        <w:t xml:space="preserve"> page</w:t>
                      </w:r>
                      <w:r w:rsidRPr="007F1FCF">
                        <w:rPr>
                          <w:rFonts w:ascii="Baskerville Old Face" w:hAnsi="Baskerville Old Face"/>
                          <w:sz w:val="24"/>
                          <w:szCs w:val="24"/>
                        </w:rPr>
                        <w:t xml:space="preserve">.  </w:t>
                      </w:r>
                    </w:p>
                    <w:p w14:paraId="5D90C8F1" w14:textId="77777777" w:rsidR="0082622F" w:rsidRDefault="0082622F" w:rsidP="00593FCC">
                      <w:pPr>
                        <w:spacing w:after="0" w:line="240" w:lineRule="auto"/>
                        <w:jc w:val="center"/>
                      </w:pPr>
                      <w:r w:rsidRPr="00CD6D5F">
                        <w:rPr>
                          <w:rFonts w:cs="Arial"/>
                          <w:b/>
                          <w:i/>
                          <w:sz w:val="28"/>
                          <w:szCs w:val="28"/>
                        </w:rPr>
                        <w:t xml:space="preserve">To avoid delay in processing, please </w:t>
                      </w:r>
                      <w:r w:rsidR="001D0584">
                        <w:rPr>
                          <w:rFonts w:cs="Arial"/>
                          <w:b/>
                          <w:i/>
                          <w:sz w:val="28"/>
                          <w:szCs w:val="28"/>
                        </w:rPr>
                        <w:t xml:space="preserve">completely </w:t>
                      </w:r>
                      <w:r w:rsidRPr="00CD6D5F">
                        <w:rPr>
                          <w:rFonts w:cs="Arial"/>
                          <w:b/>
                          <w:i/>
                          <w:sz w:val="28"/>
                          <w:szCs w:val="28"/>
                        </w:rPr>
                        <w:t>fill in all relative information</w:t>
                      </w:r>
                      <w:r>
                        <w:rPr>
                          <w:rFonts w:cs="Arial"/>
                          <w:b/>
                          <w:i/>
                          <w:sz w:val="28"/>
                          <w:szCs w:val="28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B6132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534A412" wp14:editId="3F8721CD">
                <wp:simplePos x="0" y="0"/>
                <wp:positionH relativeFrom="margin">
                  <wp:align>left</wp:align>
                </wp:positionH>
                <wp:positionV relativeFrom="paragraph">
                  <wp:posOffset>-228600</wp:posOffset>
                </wp:positionV>
                <wp:extent cx="1762125" cy="40005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2125" cy="400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493BD9A" w14:textId="77777777" w:rsidR="0082622F" w:rsidRPr="004374D9" w:rsidRDefault="009C3A3B" w:rsidP="009C3A3B">
                            <w:pPr>
                              <w:spacing w:line="240" w:lineRule="auto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290CCAC" wp14:editId="080896DD">
                                  <wp:extent cx="1430020" cy="287655"/>
                                  <wp:effectExtent l="0" t="0" r="0" b="0"/>
                                  <wp:docPr id="3" name="Picture 3" descr="C:\Users\nalbonea\AppData\Local\Microsoft\Windows\INetCache\Content.Word\JCS_logo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nalbonea\AppData\Local\Microsoft\Windows\INetCache\Content.Word\JCS_logo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30020" cy="2876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34A412" id="Text Box 2" o:spid="_x0000_s1027" type="#_x0000_t202" style="position:absolute;margin-left:0;margin-top:-18pt;width:138.75pt;height:31.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" filled="f" stroked="f" strokeweight=".5pt">
                <v:textbox>
                  <w:txbxContent>
                    <w:p w14:paraId="5493BD9A" w14:textId="77777777" w:rsidR="0082622F" w:rsidRPr="004374D9" w:rsidRDefault="009C3A3B" w:rsidP="009C3A3B">
                      <w:pPr>
                        <w:spacing w:line="240" w:lineRule="auto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290CCAC" wp14:editId="080896DD">
                            <wp:extent cx="1430020" cy="287655"/>
                            <wp:effectExtent l="0" t="0" r="0" b="0"/>
                            <wp:docPr id="3" name="Picture 3" descr="C:\Users\nalbonea\AppData\Local\Microsoft\Windows\INetCache\Content.Word\JCS_logo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nalbonea\AppData\Local\Microsoft\Windows\INetCache\Content.Word\JCS_logo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30020" cy="2876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3A6663C" w14:textId="77777777" w:rsidR="0082622F" w:rsidRDefault="0082622F"/>
    <w:p w14:paraId="31ACE5DD" w14:textId="77777777" w:rsidR="00A20618" w:rsidRDefault="00A20618">
      <w:pPr>
        <w:rPr>
          <w:sz w:val="4"/>
          <w:szCs w:val="4"/>
        </w:rPr>
      </w:pPr>
    </w:p>
    <w:p w14:paraId="50FB0F7F" w14:textId="77777777" w:rsidR="00A20618" w:rsidRDefault="00A20618">
      <w:pPr>
        <w:rPr>
          <w:sz w:val="4"/>
          <w:szCs w:val="4"/>
        </w:rPr>
      </w:pPr>
    </w:p>
    <w:p w14:paraId="4A8E6E87" w14:textId="77777777" w:rsidR="0082622F" w:rsidRPr="001D0584" w:rsidRDefault="009C3A3B">
      <w:pPr>
        <w:rPr>
          <w:sz w:val="4"/>
          <w:szCs w:val="4"/>
        </w:rPr>
      </w:pPr>
      <w:r w:rsidRPr="001D0584">
        <w:rPr>
          <w:noProof/>
          <w:sz w:val="4"/>
          <w:szCs w:val="4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E289874" wp14:editId="366D71F5">
                <wp:simplePos x="0" y="0"/>
                <wp:positionH relativeFrom="margin">
                  <wp:align>left</wp:align>
                </wp:positionH>
                <wp:positionV relativeFrom="paragraph">
                  <wp:posOffset>6350000</wp:posOffset>
                </wp:positionV>
                <wp:extent cx="6981825" cy="125730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81825" cy="1257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3676F8" w14:textId="77777777" w:rsidR="00593FCC" w:rsidRPr="007F1FCF" w:rsidRDefault="00593FCC" w:rsidP="00593FCC">
                            <w:pPr>
                              <w:spacing w:after="0" w:line="240" w:lineRule="auto"/>
                              <w:rPr>
                                <w:rFonts w:cs="Arial"/>
                                <w:b/>
                                <w:i/>
                                <w:sz w:val="24"/>
                                <w:szCs w:val="24"/>
                              </w:rPr>
                            </w:pPr>
                            <w:r w:rsidRPr="006F277C">
                              <w:rPr>
                                <w:rFonts w:cs="Arial"/>
                                <w:b/>
                                <w:i/>
                                <w:sz w:val="24"/>
                                <w:szCs w:val="24"/>
                                <w:highlight w:val="yellow"/>
                              </w:rPr>
                              <w:t xml:space="preserve">* If third party is requesting </w:t>
                            </w:r>
                            <w:r>
                              <w:rPr>
                                <w:rFonts w:cs="Arial"/>
                                <w:b/>
                                <w:i/>
                                <w:sz w:val="24"/>
                                <w:szCs w:val="24"/>
                                <w:highlight w:val="yellow"/>
                              </w:rPr>
                              <w:t xml:space="preserve">information </w:t>
                            </w:r>
                            <w:r w:rsidRPr="006F277C">
                              <w:rPr>
                                <w:rFonts w:cs="Arial"/>
                                <w:b/>
                                <w:i/>
                                <w:sz w:val="24"/>
                                <w:szCs w:val="24"/>
                                <w:highlight w:val="yellow"/>
                              </w:rPr>
                              <w:t>or electronic signature is used</w:t>
                            </w:r>
                            <w:r>
                              <w:rPr>
                                <w:rFonts w:cs="Arial"/>
                                <w:b/>
                                <w:i/>
                                <w:sz w:val="24"/>
                                <w:szCs w:val="24"/>
                                <w:highlight w:val="yellow"/>
                              </w:rPr>
                              <w:t>,</w:t>
                            </w:r>
                            <w:r w:rsidRPr="006F277C">
                              <w:rPr>
                                <w:rFonts w:cs="Arial"/>
                                <w:b/>
                                <w:i/>
                                <w:sz w:val="24"/>
                                <w:szCs w:val="24"/>
                                <w:highlight w:val="yellow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b/>
                                <w:i/>
                                <w:sz w:val="24"/>
                                <w:szCs w:val="24"/>
                                <w:highlight w:val="yellow"/>
                              </w:rPr>
                              <w:t xml:space="preserve">along with this form, </w:t>
                            </w:r>
                            <w:r w:rsidRPr="006F277C">
                              <w:rPr>
                                <w:rFonts w:cs="Arial"/>
                                <w:b/>
                                <w:i/>
                                <w:sz w:val="24"/>
                                <w:szCs w:val="24"/>
                                <w:highlight w:val="yellow"/>
                              </w:rPr>
                              <w:t>you must supply a signed authorization</w:t>
                            </w:r>
                            <w:r>
                              <w:rPr>
                                <w:rFonts w:cs="Arial"/>
                                <w:b/>
                                <w:i/>
                                <w:sz w:val="24"/>
                                <w:szCs w:val="24"/>
                                <w:highlight w:val="yellow"/>
                              </w:rPr>
                              <w:t xml:space="preserve"> release</w:t>
                            </w:r>
                            <w:r w:rsidRPr="006F277C">
                              <w:rPr>
                                <w:rFonts w:cs="Arial"/>
                                <w:b/>
                                <w:i/>
                                <w:sz w:val="24"/>
                                <w:szCs w:val="24"/>
                                <w:highlight w:val="yellow"/>
                              </w:rPr>
                              <w:t xml:space="preserve"> form with students signature</w:t>
                            </w:r>
                            <w:r>
                              <w:rPr>
                                <w:rFonts w:cs="Arial"/>
                                <w:b/>
                                <w:i/>
                                <w:sz w:val="24"/>
                                <w:szCs w:val="24"/>
                                <w:highlight w:val="yellow"/>
                              </w:rPr>
                              <w:t xml:space="preserve"> on it </w:t>
                            </w:r>
                            <w:r w:rsidRPr="006F277C">
                              <w:rPr>
                                <w:rFonts w:cs="Arial"/>
                                <w:b/>
                                <w:i/>
                                <w:sz w:val="24"/>
                                <w:szCs w:val="24"/>
                                <w:highlight w:val="yellow"/>
                              </w:rPr>
                              <w:t>before any information can be released.*</w:t>
                            </w:r>
                            <w:r>
                              <w:rPr>
                                <w:rFonts w:cs="Arial"/>
                                <w:b/>
                                <w:i/>
                                <w:sz w:val="24"/>
                                <w:szCs w:val="24"/>
                              </w:rPr>
                              <w:t xml:space="preserve">                  </w:t>
                            </w:r>
                            <w:r w:rsidRPr="006F277C">
                              <w:rPr>
                                <w:rFonts w:cs="Arial"/>
                                <w:b/>
                                <w:i/>
                                <w:sz w:val="24"/>
                                <w:szCs w:val="24"/>
                                <w:highlight w:val="yellow"/>
                              </w:rPr>
                              <w:t>** PLEASE   ALLOW 3-5 WORKING DAYS FOR YOUR REQUEST TO BE PROCESSED. **</w:t>
                            </w:r>
                          </w:p>
                          <w:p w14:paraId="497EDCB0" w14:textId="77777777" w:rsidR="001D0584" w:rsidRDefault="009C3A3B" w:rsidP="001D0584">
                            <w:pPr>
                              <w:spacing w:after="0" w:line="240" w:lineRule="auto"/>
                              <w:jc w:val="center"/>
                              <w:rPr>
                                <w:rFonts w:cs="Arial"/>
                                <w:b/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i/>
                                <w:sz w:val="24"/>
                                <w:szCs w:val="24"/>
                              </w:rPr>
                              <w:t xml:space="preserve">You may either: </w:t>
                            </w:r>
                            <w:r w:rsidR="001D0584" w:rsidRPr="009C3A3B">
                              <w:rPr>
                                <w:rFonts w:cs="Arial"/>
                                <w:b/>
                                <w:i/>
                                <w:sz w:val="24"/>
                                <w:szCs w:val="24"/>
                                <w:u w:val="single"/>
                              </w:rPr>
                              <w:t>Fax your request to (423) 218-4968</w:t>
                            </w:r>
                            <w:r>
                              <w:rPr>
                                <w:rFonts w:cs="Arial"/>
                                <w:b/>
                                <w:i/>
                                <w:sz w:val="24"/>
                                <w:szCs w:val="24"/>
                                <w:u w:val="single"/>
                              </w:rPr>
                              <w:t xml:space="preserve">, </w:t>
                            </w:r>
                            <w:r w:rsidR="001D0584">
                              <w:rPr>
                                <w:rFonts w:cs="Arial"/>
                                <w:b/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0E7F6D">
                              <w:rPr>
                                <w:rFonts w:cs="Arial"/>
                                <w:b/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1D0584" w:rsidRPr="007F1FCF">
                              <w:rPr>
                                <w:rFonts w:cs="Arial"/>
                                <w:b/>
                                <w:i/>
                                <w:sz w:val="24"/>
                                <w:szCs w:val="24"/>
                              </w:rPr>
                              <w:t xml:space="preserve">e-mail it </w:t>
                            </w:r>
                            <w:r w:rsidR="001D0584">
                              <w:rPr>
                                <w:rFonts w:cs="Arial"/>
                                <w:b/>
                                <w:i/>
                                <w:sz w:val="24"/>
                                <w:szCs w:val="24"/>
                              </w:rPr>
                              <w:t xml:space="preserve">to </w:t>
                            </w:r>
                            <w:hyperlink r:id="rId9" w:history="1">
                              <w:r w:rsidR="001D0584">
                                <w:rPr>
                                  <w:rStyle w:val="Hyperlink"/>
                                  <w:rFonts w:cs="Arial"/>
                                  <w:b/>
                                  <w:i/>
                                  <w:sz w:val="24"/>
                                  <w:szCs w:val="24"/>
                                </w:rPr>
                                <w:t>transcripts@jcschools</w:t>
                              </w:r>
                              <w:r w:rsidR="001D0584" w:rsidRPr="007F1FCF">
                                <w:rPr>
                                  <w:rStyle w:val="Hyperlink"/>
                                  <w:rFonts w:cs="Arial"/>
                                  <w:b/>
                                  <w:i/>
                                  <w:sz w:val="24"/>
                                  <w:szCs w:val="24"/>
                                </w:rPr>
                                <w:t>.org</w:t>
                              </w:r>
                            </w:hyperlink>
                            <w:r w:rsidR="001D0584" w:rsidRPr="007F1FCF">
                              <w:rPr>
                                <w:rFonts w:cs="Arial"/>
                                <w:b/>
                                <w:i/>
                                <w:sz w:val="24"/>
                                <w:szCs w:val="24"/>
                              </w:rPr>
                              <w:t xml:space="preserve">  or mail it to</w:t>
                            </w:r>
                            <w:r w:rsidR="001D0584">
                              <w:rPr>
                                <w:rFonts w:cs="Arial"/>
                                <w:b/>
                                <w:i/>
                                <w:sz w:val="24"/>
                                <w:szCs w:val="24"/>
                              </w:rPr>
                              <w:t>:</w:t>
                            </w:r>
                            <w:r w:rsidR="001D0584" w:rsidRPr="007F1FCF">
                              <w:rPr>
                                <w:rFonts w:cs="Arial"/>
                                <w:b/>
                                <w:i/>
                                <w:sz w:val="24"/>
                                <w:szCs w:val="24"/>
                              </w:rPr>
                              <w:t xml:space="preserve">   Johnson City Schools, Attn: Records Keeper,</w:t>
                            </w:r>
                            <w:r w:rsidR="001D0584">
                              <w:rPr>
                                <w:rFonts w:cs="Arial"/>
                                <w:b/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1D0584" w:rsidRPr="007F1FCF">
                              <w:rPr>
                                <w:rFonts w:cs="Arial"/>
                                <w:b/>
                                <w:i/>
                                <w:sz w:val="24"/>
                                <w:szCs w:val="24"/>
                              </w:rPr>
                              <w:t>P.O. Box 1517, Johnson City, TN  37605</w:t>
                            </w:r>
                            <w:r w:rsidR="00F714BD">
                              <w:rPr>
                                <w:rFonts w:cs="Arial"/>
                                <w:b/>
                                <w:i/>
                                <w:sz w:val="24"/>
                                <w:szCs w:val="24"/>
                              </w:rPr>
                              <w:t xml:space="preserve">           PH: 423-434-</w:t>
                            </w:r>
                            <w:r>
                              <w:rPr>
                                <w:rFonts w:cs="Arial"/>
                                <w:b/>
                                <w:i/>
                                <w:sz w:val="24"/>
                                <w:szCs w:val="24"/>
                              </w:rPr>
                              <w:t>5</w:t>
                            </w:r>
                            <w:r w:rsidR="00F714BD">
                              <w:rPr>
                                <w:rFonts w:cs="Arial"/>
                                <w:b/>
                                <w:i/>
                                <w:sz w:val="24"/>
                                <w:szCs w:val="24"/>
                              </w:rPr>
                              <w:t>200</w:t>
                            </w:r>
                          </w:p>
                          <w:p w14:paraId="22E5288D" w14:textId="77777777" w:rsidR="001D0584" w:rsidRDefault="001D0584" w:rsidP="001D0584">
                            <w:pPr>
                              <w:spacing w:after="0" w:line="240" w:lineRule="auto"/>
                              <w:jc w:val="center"/>
                              <w:rPr>
                                <w:rFonts w:cs="Arial"/>
                                <w:b/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i/>
                                <w:sz w:val="24"/>
                                <w:szCs w:val="24"/>
                              </w:rPr>
                              <w:t>To pick up in person our physical address is: 100 East Maple Street, Johnson City, TN  37601</w:t>
                            </w:r>
                            <w:r w:rsidR="00F714BD">
                              <w:rPr>
                                <w:rFonts w:cs="Arial"/>
                                <w:b/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4C51702E" w14:textId="77777777" w:rsidR="001D0584" w:rsidRDefault="001D058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289874" id="_x0000_s1028" type="#_x0000_t202" style="position:absolute;margin-left:0;margin-top:500pt;width:549.75pt;height:99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">
                <v:textbox>
                  <w:txbxContent>
                    <w:p w14:paraId="493676F8" w14:textId="77777777" w:rsidR="00593FCC" w:rsidRPr="007F1FCF" w:rsidRDefault="00593FCC" w:rsidP="00593FCC">
                      <w:pPr>
                        <w:spacing w:after="0" w:line="240" w:lineRule="auto"/>
                        <w:rPr>
                          <w:rFonts w:cs="Arial"/>
                          <w:b/>
                          <w:i/>
                          <w:sz w:val="24"/>
                          <w:szCs w:val="24"/>
                        </w:rPr>
                      </w:pPr>
                      <w:r w:rsidRPr="006F277C">
                        <w:rPr>
                          <w:rFonts w:cs="Arial"/>
                          <w:b/>
                          <w:i/>
                          <w:sz w:val="24"/>
                          <w:szCs w:val="24"/>
                          <w:highlight w:val="yellow"/>
                        </w:rPr>
                        <w:t xml:space="preserve">* If third party is requesting </w:t>
                      </w:r>
                      <w:r>
                        <w:rPr>
                          <w:rFonts w:cs="Arial"/>
                          <w:b/>
                          <w:i/>
                          <w:sz w:val="24"/>
                          <w:szCs w:val="24"/>
                          <w:highlight w:val="yellow"/>
                        </w:rPr>
                        <w:t xml:space="preserve">information </w:t>
                      </w:r>
                      <w:r w:rsidRPr="006F277C">
                        <w:rPr>
                          <w:rFonts w:cs="Arial"/>
                          <w:b/>
                          <w:i/>
                          <w:sz w:val="24"/>
                          <w:szCs w:val="24"/>
                          <w:highlight w:val="yellow"/>
                        </w:rPr>
                        <w:t>or electronic signature is used</w:t>
                      </w:r>
                      <w:r>
                        <w:rPr>
                          <w:rFonts w:cs="Arial"/>
                          <w:b/>
                          <w:i/>
                          <w:sz w:val="24"/>
                          <w:szCs w:val="24"/>
                          <w:highlight w:val="yellow"/>
                        </w:rPr>
                        <w:t>,</w:t>
                      </w:r>
                      <w:r w:rsidRPr="006F277C">
                        <w:rPr>
                          <w:rFonts w:cs="Arial"/>
                          <w:b/>
                          <w:i/>
                          <w:sz w:val="24"/>
                          <w:szCs w:val="24"/>
                          <w:highlight w:val="yellow"/>
                        </w:rPr>
                        <w:t xml:space="preserve"> </w:t>
                      </w:r>
                      <w:r>
                        <w:rPr>
                          <w:rFonts w:cs="Arial"/>
                          <w:b/>
                          <w:i/>
                          <w:sz w:val="24"/>
                          <w:szCs w:val="24"/>
                          <w:highlight w:val="yellow"/>
                        </w:rPr>
                        <w:t xml:space="preserve">along with this form, </w:t>
                      </w:r>
                      <w:r w:rsidRPr="006F277C">
                        <w:rPr>
                          <w:rFonts w:cs="Arial"/>
                          <w:b/>
                          <w:i/>
                          <w:sz w:val="24"/>
                          <w:szCs w:val="24"/>
                          <w:highlight w:val="yellow"/>
                        </w:rPr>
                        <w:t>you must supply a signed authorization</w:t>
                      </w:r>
                      <w:r>
                        <w:rPr>
                          <w:rFonts w:cs="Arial"/>
                          <w:b/>
                          <w:i/>
                          <w:sz w:val="24"/>
                          <w:szCs w:val="24"/>
                          <w:highlight w:val="yellow"/>
                        </w:rPr>
                        <w:t xml:space="preserve"> release</w:t>
                      </w:r>
                      <w:r w:rsidRPr="006F277C">
                        <w:rPr>
                          <w:rFonts w:cs="Arial"/>
                          <w:b/>
                          <w:i/>
                          <w:sz w:val="24"/>
                          <w:szCs w:val="24"/>
                          <w:highlight w:val="yellow"/>
                        </w:rPr>
                        <w:t xml:space="preserve"> form with students signature</w:t>
                      </w:r>
                      <w:r>
                        <w:rPr>
                          <w:rFonts w:cs="Arial"/>
                          <w:b/>
                          <w:i/>
                          <w:sz w:val="24"/>
                          <w:szCs w:val="24"/>
                          <w:highlight w:val="yellow"/>
                        </w:rPr>
                        <w:t xml:space="preserve"> on it </w:t>
                      </w:r>
                      <w:r w:rsidRPr="006F277C">
                        <w:rPr>
                          <w:rFonts w:cs="Arial"/>
                          <w:b/>
                          <w:i/>
                          <w:sz w:val="24"/>
                          <w:szCs w:val="24"/>
                          <w:highlight w:val="yellow"/>
                        </w:rPr>
                        <w:t>before any information can be released.*</w:t>
                      </w:r>
                      <w:r>
                        <w:rPr>
                          <w:rFonts w:cs="Arial"/>
                          <w:b/>
                          <w:i/>
                          <w:sz w:val="24"/>
                          <w:szCs w:val="24"/>
                        </w:rPr>
                        <w:t xml:space="preserve">                  </w:t>
                      </w:r>
                      <w:r w:rsidRPr="006F277C">
                        <w:rPr>
                          <w:rFonts w:cs="Arial"/>
                          <w:b/>
                          <w:i/>
                          <w:sz w:val="24"/>
                          <w:szCs w:val="24"/>
                          <w:highlight w:val="yellow"/>
                        </w:rPr>
                        <w:t>** PLEASE   ALLOW 3-5 WORKING DAYS FOR YOUR REQUEST TO BE PROCESSED. **</w:t>
                      </w:r>
                    </w:p>
                    <w:p w14:paraId="497EDCB0" w14:textId="77777777" w:rsidR="001D0584" w:rsidRDefault="009C3A3B" w:rsidP="001D0584">
                      <w:pPr>
                        <w:spacing w:after="0" w:line="240" w:lineRule="auto"/>
                        <w:jc w:val="center"/>
                        <w:rPr>
                          <w:rFonts w:cs="Arial"/>
                          <w:b/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rFonts w:cs="Arial"/>
                          <w:b/>
                          <w:i/>
                          <w:sz w:val="24"/>
                          <w:szCs w:val="24"/>
                        </w:rPr>
                        <w:t xml:space="preserve">You may either: </w:t>
                      </w:r>
                      <w:r w:rsidR="001D0584" w:rsidRPr="009C3A3B">
                        <w:rPr>
                          <w:rFonts w:cs="Arial"/>
                          <w:b/>
                          <w:i/>
                          <w:sz w:val="24"/>
                          <w:szCs w:val="24"/>
                          <w:u w:val="single"/>
                        </w:rPr>
                        <w:t>Fax your request to (423) 218-4968</w:t>
                      </w:r>
                      <w:r>
                        <w:rPr>
                          <w:rFonts w:cs="Arial"/>
                          <w:b/>
                          <w:i/>
                          <w:sz w:val="24"/>
                          <w:szCs w:val="24"/>
                          <w:u w:val="single"/>
                        </w:rPr>
                        <w:t xml:space="preserve">, </w:t>
                      </w:r>
                      <w:r w:rsidR="001D0584">
                        <w:rPr>
                          <w:rFonts w:cs="Arial"/>
                          <w:b/>
                          <w:i/>
                          <w:sz w:val="24"/>
                          <w:szCs w:val="24"/>
                        </w:rPr>
                        <w:t xml:space="preserve"> </w:t>
                      </w:r>
                      <w:r w:rsidR="000E7F6D">
                        <w:rPr>
                          <w:rFonts w:cs="Arial"/>
                          <w:b/>
                          <w:i/>
                          <w:sz w:val="24"/>
                          <w:szCs w:val="24"/>
                        </w:rPr>
                        <w:t xml:space="preserve"> </w:t>
                      </w:r>
                      <w:r w:rsidR="001D0584" w:rsidRPr="007F1FCF">
                        <w:rPr>
                          <w:rFonts w:cs="Arial"/>
                          <w:b/>
                          <w:i/>
                          <w:sz w:val="24"/>
                          <w:szCs w:val="24"/>
                        </w:rPr>
                        <w:t xml:space="preserve">e-mail it </w:t>
                      </w:r>
                      <w:r w:rsidR="001D0584">
                        <w:rPr>
                          <w:rFonts w:cs="Arial"/>
                          <w:b/>
                          <w:i/>
                          <w:sz w:val="24"/>
                          <w:szCs w:val="24"/>
                        </w:rPr>
                        <w:t xml:space="preserve">to </w:t>
                      </w:r>
                      <w:hyperlink r:id="rId10" w:history="1">
                        <w:r w:rsidR="001D0584">
                          <w:rPr>
                            <w:rStyle w:val="Hyperlink"/>
                            <w:rFonts w:cs="Arial"/>
                            <w:b/>
                            <w:i/>
                            <w:sz w:val="24"/>
                            <w:szCs w:val="24"/>
                          </w:rPr>
                          <w:t>transcripts@jcschools</w:t>
                        </w:r>
                        <w:r w:rsidR="001D0584" w:rsidRPr="007F1FCF">
                          <w:rPr>
                            <w:rStyle w:val="Hyperlink"/>
                            <w:rFonts w:cs="Arial"/>
                            <w:b/>
                            <w:i/>
                            <w:sz w:val="24"/>
                            <w:szCs w:val="24"/>
                          </w:rPr>
                          <w:t>.org</w:t>
                        </w:r>
                      </w:hyperlink>
                      <w:r w:rsidR="001D0584" w:rsidRPr="007F1FCF">
                        <w:rPr>
                          <w:rFonts w:cs="Arial"/>
                          <w:b/>
                          <w:i/>
                          <w:sz w:val="24"/>
                          <w:szCs w:val="24"/>
                        </w:rPr>
                        <w:t xml:space="preserve">  or mail it to</w:t>
                      </w:r>
                      <w:r w:rsidR="001D0584">
                        <w:rPr>
                          <w:rFonts w:cs="Arial"/>
                          <w:b/>
                          <w:i/>
                          <w:sz w:val="24"/>
                          <w:szCs w:val="24"/>
                        </w:rPr>
                        <w:t>:</w:t>
                      </w:r>
                      <w:r w:rsidR="001D0584" w:rsidRPr="007F1FCF">
                        <w:rPr>
                          <w:rFonts w:cs="Arial"/>
                          <w:b/>
                          <w:i/>
                          <w:sz w:val="24"/>
                          <w:szCs w:val="24"/>
                        </w:rPr>
                        <w:t xml:space="preserve">   Johnson City Schools, Attn: Records Keeper,</w:t>
                      </w:r>
                      <w:r w:rsidR="001D0584">
                        <w:rPr>
                          <w:rFonts w:cs="Arial"/>
                          <w:b/>
                          <w:i/>
                          <w:sz w:val="24"/>
                          <w:szCs w:val="24"/>
                        </w:rPr>
                        <w:t xml:space="preserve"> </w:t>
                      </w:r>
                      <w:r w:rsidR="001D0584" w:rsidRPr="007F1FCF">
                        <w:rPr>
                          <w:rFonts w:cs="Arial"/>
                          <w:b/>
                          <w:i/>
                          <w:sz w:val="24"/>
                          <w:szCs w:val="24"/>
                        </w:rPr>
                        <w:t>P.O. Box 1517, Johnson City, TN  37605</w:t>
                      </w:r>
                      <w:r w:rsidR="00F714BD">
                        <w:rPr>
                          <w:rFonts w:cs="Arial"/>
                          <w:b/>
                          <w:i/>
                          <w:sz w:val="24"/>
                          <w:szCs w:val="24"/>
                        </w:rPr>
                        <w:t xml:space="preserve">           PH: 423-434-</w:t>
                      </w:r>
                      <w:r>
                        <w:rPr>
                          <w:rFonts w:cs="Arial"/>
                          <w:b/>
                          <w:i/>
                          <w:sz w:val="24"/>
                          <w:szCs w:val="24"/>
                        </w:rPr>
                        <w:t>5</w:t>
                      </w:r>
                      <w:r w:rsidR="00F714BD">
                        <w:rPr>
                          <w:rFonts w:cs="Arial"/>
                          <w:b/>
                          <w:i/>
                          <w:sz w:val="24"/>
                          <w:szCs w:val="24"/>
                        </w:rPr>
                        <w:t>200</w:t>
                      </w:r>
                    </w:p>
                    <w:p w14:paraId="22E5288D" w14:textId="77777777" w:rsidR="001D0584" w:rsidRDefault="001D0584" w:rsidP="001D0584">
                      <w:pPr>
                        <w:spacing w:after="0" w:line="240" w:lineRule="auto"/>
                        <w:jc w:val="center"/>
                        <w:rPr>
                          <w:rFonts w:cs="Arial"/>
                          <w:b/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rFonts w:cs="Arial"/>
                          <w:b/>
                          <w:i/>
                          <w:sz w:val="24"/>
                          <w:szCs w:val="24"/>
                        </w:rPr>
                        <w:t>To pick up in person our physical address is: 100 East Maple Street, Johnson City, TN  37601</w:t>
                      </w:r>
                      <w:r w:rsidR="00F714BD">
                        <w:rPr>
                          <w:rFonts w:cs="Arial"/>
                          <w:b/>
                          <w:i/>
                          <w:sz w:val="24"/>
                          <w:szCs w:val="24"/>
                        </w:rPr>
                        <w:t xml:space="preserve"> </w:t>
                      </w:r>
                    </w:p>
                    <w:p w14:paraId="4C51702E" w14:textId="77777777" w:rsidR="001D0584" w:rsidRDefault="001D0584"/>
                  </w:txbxContent>
                </v:textbox>
                <w10:wrap type="square" anchorx="margin"/>
              </v:shape>
            </w:pict>
          </mc:Fallback>
        </mc:AlternateContent>
      </w:r>
      <w:r w:rsidR="00AB6132" w:rsidRPr="001D0584">
        <w:rPr>
          <w:noProof/>
          <w:sz w:val="4"/>
          <w:szCs w:val="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FB99959" wp14:editId="2E3CC0E7">
                <wp:simplePos x="0" y="0"/>
                <wp:positionH relativeFrom="margin">
                  <wp:align>left</wp:align>
                </wp:positionH>
                <wp:positionV relativeFrom="paragraph">
                  <wp:posOffset>7569200</wp:posOffset>
                </wp:positionV>
                <wp:extent cx="6981825" cy="981075"/>
                <wp:effectExtent l="0" t="0" r="9525" b="952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81825" cy="981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B3707FC" w14:textId="77777777" w:rsidR="001D0584" w:rsidRDefault="001D0584" w:rsidP="00BF58AD">
                            <w:pPr>
                              <w:pBdr>
                                <w:top w:val="thinThickSmallGap" w:sz="24" w:space="0" w:color="auto"/>
                                <w:left w:val="thinThickSmallGap" w:sz="24" w:space="4" w:color="auto"/>
                                <w:bottom w:val="thinThickSmallGap" w:sz="24" w:space="1" w:color="auto"/>
                                <w:right w:val="thinThickSmallGap" w:sz="24" w:space="4" w:color="auto"/>
                              </w:pBdr>
                              <w:tabs>
                                <w:tab w:val="left" w:pos="1710"/>
                                <w:tab w:val="center" w:pos="5400"/>
                              </w:tabs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  <w:r w:rsidRPr="005C7E58">
                              <w:rPr>
                                <w:b/>
                                <w:sz w:val="28"/>
                                <w:szCs w:val="28"/>
                              </w:rPr>
                              <w:t>Office Use Only</w:t>
                            </w:r>
                          </w:p>
                          <w:p w14:paraId="093A57E5" w14:textId="77777777" w:rsidR="001D0584" w:rsidRDefault="001D0584" w:rsidP="00BF58AD">
                            <w:pPr>
                              <w:pBdr>
                                <w:top w:val="thinThickSmallGap" w:sz="24" w:space="0" w:color="auto"/>
                                <w:left w:val="thinThickSmallGap" w:sz="24" w:space="4" w:color="auto"/>
                                <w:bottom w:val="thinThickSmallGap" w:sz="24" w:space="1" w:color="auto"/>
                                <w:right w:val="thinThickSmallGap" w:sz="24" w:space="4" w:color="auto"/>
                              </w:pBd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Completed By: __________________________________________    Date: </w:t>
                            </w:r>
                            <w:r w:rsidR="00281161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________________________</w:t>
                            </w:r>
                          </w:p>
                          <w:p w14:paraId="1E4A9DB9" w14:textId="77777777" w:rsidR="001D0584" w:rsidRPr="00281161" w:rsidRDefault="00281161" w:rsidP="00281161">
                            <w:pPr>
                              <w:jc w:val="right"/>
                              <w:rPr>
                                <w:i/>
                                <w:sz w:val="14"/>
                                <w:szCs w:val="14"/>
                              </w:rPr>
                            </w:pPr>
                            <w:r w:rsidRPr="00281161">
                              <w:rPr>
                                <w:i/>
                                <w:sz w:val="14"/>
                                <w:szCs w:val="14"/>
                              </w:rPr>
                              <w:t xml:space="preserve">Revised </w:t>
                            </w:r>
                            <w:r w:rsidR="00F62D32">
                              <w:rPr>
                                <w:i/>
                                <w:sz w:val="14"/>
                                <w:szCs w:val="14"/>
                              </w:rPr>
                              <w:t>8/26/20</w:t>
                            </w:r>
                            <w:r w:rsidRPr="00281161">
                              <w:rPr>
                                <w:i/>
                                <w:sz w:val="14"/>
                                <w:szCs w:val="14"/>
                              </w:rPr>
                              <w:t>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B99959" id="Text Box 4" o:spid="_x0000_s1029" type="#_x0000_t202" style="position:absolute;margin-left:0;margin-top:596pt;width:549.75pt;height:77.25pt;z-index:2516643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" fillcolor="white [3201]" stroked="f" strokeweight=".5pt">
                <v:textbox>
                  <w:txbxContent>
                    <w:p w14:paraId="7B3707FC" w14:textId="77777777" w:rsidR="001D0584" w:rsidRDefault="001D0584" w:rsidP="00BF58AD">
                      <w:pPr>
                        <w:pBdr>
                          <w:top w:val="thinThickSmallGap" w:sz="24" w:space="0" w:color="auto"/>
                          <w:left w:val="thinThickSmallGap" w:sz="24" w:space="4" w:color="auto"/>
                          <w:bottom w:val="thinThickSmallGap" w:sz="24" w:space="1" w:color="auto"/>
                          <w:right w:val="thinThickSmallGap" w:sz="24" w:space="4" w:color="auto"/>
                        </w:pBdr>
                        <w:tabs>
                          <w:tab w:val="left" w:pos="1710"/>
                          <w:tab w:val="center" w:pos="5400"/>
                        </w:tabs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ab/>
                      </w:r>
                      <w:r>
                        <w:rPr>
                          <w:b/>
                          <w:sz w:val="28"/>
                          <w:szCs w:val="28"/>
                        </w:rPr>
                        <w:tab/>
                      </w:r>
                      <w:r w:rsidRPr="005C7E58">
                        <w:rPr>
                          <w:b/>
                          <w:sz w:val="28"/>
                          <w:szCs w:val="28"/>
                        </w:rPr>
                        <w:t>Office Use Only</w:t>
                      </w:r>
                    </w:p>
                    <w:p w14:paraId="093A57E5" w14:textId="77777777" w:rsidR="001D0584" w:rsidRDefault="001D0584" w:rsidP="00BF58AD">
                      <w:pPr>
                        <w:pBdr>
                          <w:top w:val="thinThickSmallGap" w:sz="24" w:space="0" w:color="auto"/>
                          <w:left w:val="thinThickSmallGap" w:sz="24" w:space="4" w:color="auto"/>
                          <w:bottom w:val="thinThickSmallGap" w:sz="24" w:space="1" w:color="auto"/>
                          <w:right w:val="thinThickSmallGap" w:sz="24" w:space="4" w:color="auto"/>
                        </w:pBd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Completed By: __________________________________________    Date: </w:t>
                      </w:r>
                      <w:r w:rsidR="00281161">
                        <w:rPr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sz w:val="24"/>
                          <w:szCs w:val="24"/>
                        </w:rPr>
                        <w:t>________________________</w:t>
                      </w:r>
                    </w:p>
                    <w:p w14:paraId="1E4A9DB9" w14:textId="77777777" w:rsidR="001D0584" w:rsidRPr="00281161" w:rsidRDefault="00281161" w:rsidP="00281161">
                      <w:pPr>
                        <w:jc w:val="right"/>
                        <w:rPr>
                          <w:i/>
                          <w:sz w:val="14"/>
                          <w:szCs w:val="14"/>
                        </w:rPr>
                      </w:pPr>
                      <w:r w:rsidRPr="00281161">
                        <w:rPr>
                          <w:i/>
                          <w:sz w:val="14"/>
                          <w:szCs w:val="14"/>
                        </w:rPr>
                        <w:t xml:space="preserve">Revised </w:t>
                      </w:r>
                      <w:r w:rsidR="00F62D32">
                        <w:rPr>
                          <w:i/>
                          <w:sz w:val="14"/>
                          <w:szCs w:val="14"/>
                        </w:rPr>
                        <w:t>8/26/20</w:t>
                      </w:r>
                      <w:r w:rsidRPr="00281161">
                        <w:rPr>
                          <w:i/>
                          <w:sz w:val="14"/>
                          <w:szCs w:val="14"/>
                        </w:rPr>
                        <w:t>20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TableGrid"/>
        <w:tblpPr w:leftFromText="180" w:rightFromText="180" w:vertAnchor="text" w:tblpY="1"/>
        <w:tblOverlap w:val="never"/>
        <w:tblW w:w="11026" w:type="dxa"/>
        <w:tblLook w:val="04A0" w:firstRow="1" w:lastRow="0" w:firstColumn="1" w:lastColumn="0" w:noHBand="0" w:noVBand="1"/>
      </w:tblPr>
      <w:tblGrid>
        <w:gridCol w:w="896"/>
        <w:gridCol w:w="174"/>
        <w:gridCol w:w="1212"/>
        <w:gridCol w:w="60"/>
        <w:gridCol w:w="623"/>
        <w:gridCol w:w="61"/>
        <w:gridCol w:w="85"/>
        <w:gridCol w:w="664"/>
        <w:gridCol w:w="876"/>
        <w:gridCol w:w="413"/>
        <w:gridCol w:w="961"/>
        <w:gridCol w:w="900"/>
        <w:gridCol w:w="557"/>
        <w:gridCol w:w="694"/>
        <w:gridCol w:w="189"/>
        <w:gridCol w:w="540"/>
        <w:gridCol w:w="270"/>
        <w:gridCol w:w="1851"/>
      </w:tblGrid>
      <w:tr w:rsidR="00D722B9" w14:paraId="15AB578D" w14:textId="77777777" w:rsidTr="0026263E">
        <w:trPr>
          <w:trHeight w:val="432"/>
        </w:trPr>
        <w:tc>
          <w:tcPr>
            <w:tcW w:w="2282" w:type="dxa"/>
            <w:gridSpan w:val="3"/>
            <w:vAlign w:val="center"/>
          </w:tcPr>
          <w:p w14:paraId="55330064" w14:textId="77777777" w:rsidR="005C276B" w:rsidRDefault="00DF21E2" w:rsidP="00AB6132">
            <w:r>
              <w:t>DATE OF REQUEST:</w:t>
            </w:r>
          </w:p>
        </w:tc>
        <w:sdt>
          <w:sdtPr>
            <w:rPr>
              <w:b/>
              <w:sz w:val="28"/>
              <w:szCs w:val="28"/>
            </w:rPr>
            <w:id w:val="382452605"/>
            <w:placeholder>
              <w:docPart w:val="81341D1EBAA3444BBBDF7C8B5D182901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3743" w:type="dxa"/>
                <w:gridSpan w:val="8"/>
                <w:shd w:val="clear" w:color="auto" w:fill="FFFF66"/>
                <w:vAlign w:val="center"/>
              </w:tcPr>
              <w:p w14:paraId="20A2E3E2" w14:textId="77777777" w:rsidR="005C276B" w:rsidRPr="00E16195" w:rsidRDefault="00281161" w:rsidP="00AB6132">
                <w:pPr>
                  <w:rPr>
                    <w:b/>
                    <w:sz w:val="28"/>
                    <w:szCs w:val="28"/>
                  </w:rPr>
                </w:pPr>
                <w:r w:rsidRPr="00E16195">
                  <w:rPr>
                    <w:rStyle w:val="PlaceholderText"/>
                    <w:color w:val="auto"/>
                    <w:sz w:val="28"/>
                    <w:szCs w:val="28"/>
                    <w:shd w:val="clear" w:color="auto" w:fill="00B0F0"/>
                  </w:rPr>
                  <w:t>Click or tap to enter a date.</w:t>
                </w:r>
              </w:p>
            </w:tc>
          </w:sdtContent>
        </w:sdt>
        <w:tc>
          <w:tcPr>
            <w:tcW w:w="1457" w:type="dxa"/>
            <w:gridSpan w:val="2"/>
            <w:vAlign w:val="center"/>
          </w:tcPr>
          <w:p w14:paraId="240D09A1" w14:textId="77777777" w:rsidR="005C276B" w:rsidRDefault="00DF21E2" w:rsidP="00AB6132">
            <w:pPr>
              <w:jc w:val="center"/>
            </w:pPr>
            <w:r>
              <w:t>PHONE NUMBER</w:t>
            </w:r>
          </w:p>
        </w:tc>
        <w:sdt>
          <w:sdtPr>
            <w:rPr>
              <w:b/>
              <w:sz w:val="28"/>
              <w:szCs w:val="28"/>
            </w:rPr>
            <w:id w:val="903261490"/>
            <w:placeholder>
              <w:docPart w:val="F77CD153F4544D9D94F924F6FCFEA8EA"/>
            </w:placeholder>
            <w:showingPlcHdr/>
            <w:text/>
          </w:sdtPr>
          <w:sdtEndPr/>
          <w:sdtContent>
            <w:tc>
              <w:tcPr>
                <w:tcW w:w="3544" w:type="dxa"/>
                <w:gridSpan w:val="5"/>
                <w:shd w:val="clear" w:color="auto" w:fill="FFFF66"/>
                <w:vAlign w:val="center"/>
              </w:tcPr>
              <w:p w14:paraId="233725A1" w14:textId="77777777" w:rsidR="005C276B" w:rsidRPr="00E16195" w:rsidRDefault="00281161" w:rsidP="00AB6132">
                <w:pPr>
                  <w:jc w:val="center"/>
                  <w:rPr>
                    <w:b/>
                    <w:sz w:val="28"/>
                    <w:szCs w:val="28"/>
                  </w:rPr>
                </w:pPr>
                <w:r w:rsidRPr="00E16195">
                  <w:rPr>
                    <w:rStyle w:val="PlaceholderText"/>
                    <w:b/>
                    <w:color w:val="auto"/>
                    <w:sz w:val="28"/>
                    <w:szCs w:val="28"/>
                    <w:shd w:val="clear" w:color="auto" w:fill="00B0F0"/>
                  </w:rPr>
                  <w:t>Click or tap here to enter text.</w:t>
                </w:r>
              </w:p>
            </w:tc>
          </w:sdtContent>
        </w:sdt>
      </w:tr>
      <w:tr w:rsidR="005C276B" w14:paraId="2DE93EB6" w14:textId="77777777" w:rsidTr="009009B5">
        <w:trPr>
          <w:trHeight w:val="432"/>
        </w:trPr>
        <w:tc>
          <w:tcPr>
            <w:tcW w:w="2282" w:type="dxa"/>
            <w:gridSpan w:val="3"/>
            <w:vAlign w:val="center"/>
          </w:tcPr>
          <w:p w14:paraId="694A6954" w14:textId="77777777" w:rsidR="005C276B" w:rsidRDefault="00DF21E2" w:rsidP="00AB6132">
            <w:r>
              <w:t>NAME OF STUDENT:</w:t>
            </w:r>
          </w:p>
        </w:tc>
        <w:sdt>
          <w:sdtPr>
            <w:rPr>
              <w:b/>
              <w:sz w:val="28"/>
              <w:szCs w:val="28"/>
            </w:rPr>
            <w:id w:val="357399317"/>
            <w:placeholder>
              <w:docPart w:val="F77CD153F4544D9D94F924F6FCFEA8EA"/>
            </w:placeholder>
            <w:showingPlcHdr/>
            <w:text/>
          </w:sdtPr>
          <w:sdtEndPr/>
          <w:sdtContent>
            <w:tc>
              <w:tcPr>
                <w:tcW w:w="8744" w:type="dxa"/>
                <w:gridSpan w:val="15"/>
                <w:shd w:val="clear" w:color="auto" w:fill="FFFF66"/>
                <w:vAlign w:val="center"/>
              </w:tcPr>
              <w:p w14:paraId="66B7A2B1" w14:textId="77777777" w:rsidR="005C276B" w:rsidRPr="00E16195" w:rsidRDefault="009009B5" w:rsidP="00AB6132">
                <w:pPr>
                  <w:rPr>
                    <w:b/>
                    <w:sz w:val="28"/>
                    <w:szCs w:val="28"/>
                  </w:rPr>
                </w:pPr>
                <w:r w:rsidRPr="00E16195">
                  <w:rPr>
                    <w:rStyle w:val="PlaceholderText"/>
                    <w:b/>
                    <w:color w:val="auto"/>
                    <w:sz w:val="28"/>
                    <w:szCs w:val="28"/>
                    <w:shd w:val="clear" w:color="auto" w:fill="00B0F0"/>
                  </w:rPr>
                  <w:t>Click or tap here to enter text.</w:t>
                </w:r>
              </w:p>
            </w:tc>
          </w:sdtContent>
        </w:sdt>
      </w:tr>
      <w:tr w:rsidR="005C276B" w14:paraId="56029AAC" w14:textId="77777777" w:rsidTr="009C3A3B">
        <w:trPr>
          <w:trHeight w:val="432"/>
        </w:trPr>
        <w:tc>
          <w:tcPr>
            <w:tcW w:w="3775" w:type="dxa"/>
            <w:gridSpan w:val="8"/>
          </w:tcPr>
          <w:p w14:paraId="6817A0DC" w14:textId="77777777" w:rsidR="005C276B" w:rsidRDefault="00DF21E2" w:rsidP="00AB6132">
            <w:r>
              <w:t>NAME OF STUDENT WHILE IN SCHOOL:</w:t>
            </w:r>
          </w:p>
        </w:tc>
        <w:sdt>
          <w:sdtPr>
            <w:rPr>
              <w:b/>
              <w:sz w:val="28"/>
              <w:szCs w:val="28"/>
            </w:rPr>
            <w:id w:val="1111082598"/>
            <w:placeholder>
              <w:docPart w:val="F77CD153F4544D9D94F924F6FCFEA8EA"/>
            </w:placeholder>
            <w:showingPlcHdr/>
            <w:text/>
          </w:sdtPr>
          <w:sdtEndPr/>
          <w:sdtContent>
            <w:tc>
              <w:tcPr>
                <w:tcW w:w="7251" w:type="dxa"/>
                <w:gridSpan w:val="10"/>
                <w:shd w:val="clear" w:color="auto" w:fill="FFFF66"/>
                <w:vAlign w:val="center"/>
              </w:tcPr>
              <w:p w14:paraId="6D830278" w14:textId="77777777" w:rsidR="005C276B" w:rsidRPr="00E16195" w:rsidRDefault="009009B5" w:rsidP="00AB6132">
                <w:pPr>
                  <w:rPr>
                    <w:b/>
                    <w:sz w:val="28"/>
                    <w:szCs w:val="28"/>
                  </w:rPr>
                </w:pPr>
                <w:r w:rsidRPr="0026263E">
                  <w:rPr>
                    <w:rStyle w:val="PlaceholderText"/>
                    <w:b/>
                    <w:color w:val="auto"/>
                    <w:sz w:val="32"/>
                    <w:szCs w:val="32"/>
                    <w:shd w:val="clear" w:color="auto" w:fill="00B0F0"/>
                  </w:rPr>
                  <w:t>Click or tap here to enter text.</w:t>
                </w:r>
              </w:p>
            </w:tc>
          </w:sdtContent>
        </w:sdt>
      </w:tr>
      <w:tr w:rsidR="005C276B" w14:paraId="4DC32913" w14:textId="77777777" w:rsidTr="009009B5">
        <w:trPr>
          <w:trHeight w:val="432"/>
        </w:trPr>
        <w:tc>
          <w:tcPr>
            <w:tcW w:w="3026" w:type="dxa"/>
            <w:gridSpan w:val="6"/>
            <w:vAlign w:val="center"/>
          </w:tcPr>
          <w:p w14:paraId="3CF493AC" w14:textId="77777777" w:rsidR="005C276B" w:rsidRDefault="00DF21E2" w:rsidP="00AB6132">
            <w:r>
              <w:t xml:space="preserve">MAIDEN NAME, </w:t>
            </w:r>
            <w:r w:rsidRPr="00DF21E2">
              <w:rPr>
                <w:i/>
              </w:rPr>
              <w:t>IF APPLICABLE</w:t>
            </w:r>
          </w:p>
        </w:tc>
        <w:sdt>
          <w:sdtPr>
            <w:rPr>
              <w:b/>
              <w:sz w:val="28"/>
              <w:szCs w:val="28"/>
            </w:rPr>
            <w:id w:val="-1360118663"/>
            <w:placeholder>
              <w:docPart w:val="F77CD153F4544D9D94F924F6FCFEA8EA"/>
            </w:placeholder>
            <w:showingPlcHdr/>
            <w:text/>
          </w:sdtPr>
          <w:sdtEndPr/>
          <w:sdtContent>
            <w:tc>
              <w:tcPr>
                <w:tcW w:w="8000" w:type="dxa"/>
                <w:gridSpan w:val="12"/>
                <w:shd w:val="clear" w:color="auto" w:fill="FFFF66"/>
                <w:vAlign w:val="center"/>
              </w:tcPr>
              <w:p w14:paraId="0DD20980" w14:textId="77777777" w:rsidR="005C276B" w:rsidRPr="00E16195" w:rsidRDefault="009009B5" w:rsidP="00AB6132">
                <w:pPr>
                  <w:rPr>
                    <w:b/>
                    <w:sz w:val="28"/>
                    <w:szCs w:val="28"/>
                  </w:rPr>
                </w:pPr>
                <w:r w:rsidRPr="0026263E">
                  <w:rPr>
                    <w:rStyle w:val="PlaceholderText"/>
                    <w:b/>
                    <w:color w:val="auto"/>
                    <w:sz w:val="32"/>
                    <w:szCs w:val="32"/>
                    <w:shd w:val="clear" w:color="auto" w:fill="00B0F0"/>
                  </w:rPr>
                  <w:t>Click or tap here to enter text.</w:t>
                </w:r>
              </w:p>
            </w:tc>
          </w:sdtContent>
        </w:sdt>
      </w:tr>
      <w:tr w:rsidR="00D722B9" w14:paraId="0EC1F3D5" w14:textId="77777777" w:rsidTr="00D9104E">
        <w:trPr>
          <w:trHeight w:val="432"/>
        </w:trPr>
        <w:tc>
          <w:tcPr>
            <w:tcW w:w="2342" w:type="dxa"/>
            <w:gridSpan w:val="4"/>
            <w:vAlign w:val="center"/>
          </w:tcPr>
          <w:p w14:paraId="530B92DF" w14:textId="77777777" w:rsidR="0082622F" w:rsidRDefault="00DF21E2" w:rsidP="00AB6132">
            <w:r>
              <w:t>DATE OF BIRTH:</w:t>
            </w:r>
          </w:p>
        </w:tc>
        <w:sdt>
          <w:sdtPr>
            <w:rPr>
              <w:b/>
              <w:sz w:val="32"/>
              <w:szCs w:val="32"/>
            </w:rPr>
            <w:id w:val="1384288869"/>
            <w:placeholder>
              <w:docPart w:val="81341D1EBAA3444BBBDF7C8B5D182901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4583" w:type="dxa"/>
                <w:gridSpan w:val="8"/>
                <w:shd w:val="clear" w:color="auto" w:fill="FFFF66"/>
                <w:vAlign w:val="center"/>
              </w:tcPr>
              <w:p w14:paraId="7E0E4E19" w14:textId="77777777" w:rsidR="0082622F" w:rsidRPr="00D9104E" w:rsidRDefault="009009B5" w:rsidP="00AB6132">
                <w:pPr>
                  <w:jc w:val="center"/>
                  <w:rPr>
                    <w:b/>
                    <w:sz w:val="32"/>
                    <w:szCs w:val="32"/>
                  </w:rPr>
                </w:pPr>
                <w:r w:rsidRPr="00D9104E">
                  <w:rPr>
                    <w:rStyle w:val="PlaceholderText"/>
                    <w:color w:val="auto"/>
                    <w:sz w:val="32"/>
                    <w:szCs w:val="32"/>
                    <w:shd w:val="clear" w:color="auto" w:fill="00B0F0"/>
                  </w:rPr>
                  <w:t>Click or tap to enter a date.</w:t>
                </w:r>
              </w:p>
            </w:tc>
          </w:sdtContent>
        </w:sdt>
        <w:tc>
          <w:tcPr>
            <w:tcW w:w="1980" w:type="dxa"/>
            <w:gridSpan w:val="4"/>
          </w:tcPr>
          <w:p w14:paraId="05D7142A" w14:textId="77777777" w:rsidR="0082622F" w:rsidRDefault="00DF21E2" w:rsidP="00AB6132">
            <w:r>
              <w:t>LAST FOUR OF SOCIAL SECURITY #</w:t>
            </w:r>
          </w:p>
        </w:tc>
        <w:sdt>
          <w:sdtPr>
            <w:rPr>
              <w:b/>
              <w:sz w:val="28"/>
              <w:szCs w:val="28"/>
            </w:rPr>
            <w:id w:val="-1045058741"/>
            <w:placeholder>
              <w:docPart w:val="F77CD153F4544D9D94F924F6FCFEA8EA"/>
            </w:placeholder>
            <w:showingPlcHdr/>
            <w:text/>
          </w:sdtPr>
          <w:sdtEndPr/>
          <w:sdtContent>
            <w:tc>
              <w:tcPr>
                <w:tcW w:w="2121" w:type="dxa"/>
                <w:gridSpan w:val="2"/>
                <w:shd w:val="clear" w:color="auto" w:fill="FFFF66"/>
                <w:vAlign w:val="center"/>
              </w:tcPr>
              <w:p w14:paraId="272D4522" w14:textId="77777777" w:rsidR="0082622F" w:rsidRPr="00E16195" w:rsidRDefault="009009B5" w:rsidP="00AB6132">
                <w:pPr>
                  <w:jc w:val="center"/>
                  <w:rPr>
                    <w:b/>
                    <w:sz w:val="28"/>
                    <w:szCs w:val="28"/>
                  </w:rPr>
                </w:pPr>
                <w:r w:rsidRPr="0026263E">
                  <w:rPr>
                    <w:rStyle w:val="PlaceholderText"/>
                    <w:b/>
                    <w:color w:val="auto"/>
                    <w:sz w:val="28"/>
                    <w:szCs w:val="28"/>
                    <w:shd w:val="clear" w:color="auto" w:fill="00B0F0"/>
                  </w:rPr>
                  <w:t>Click or tap here to enter text.</w:t>
                </w:r>
              </w:p>
            </w:tc>
          </w:sdtContent>
        </w:sdt>
      </w:tr>
      <w:tr w:rsidR="00D722B9" w14:paraId="23BB51B3" w14:textId="77777777" w:rsidTr="009C3A3B">
        <w:trPr>
          <w:trHeight w:val="432"/>
        </w:trPr>
        <w:tc>
          <w:tcPr>
            <w:tcW w:w="2965" w:type="dxa"/>
            <w:gridSpan w:val="5"/>
            <w:vAlign w:val="center"/>
          </w:tcPr>
          <w:p w14:paraId="41B3FAFC" w14:textId="77777777" w:rsidR="0082622F" w:rsidRDefault="00DF21E2" w:rsidP="00AB6132">
            <w:r>
              <w:t>NAME OF LAST JOHNSON CITY SCHOOL ATTENDED</w:t>
            </w:r>
          </w:p>
        </w:tc>
        <w:sdt>
          <w:sdtPr>
            <w:rPr>
              <w:b/>
              <w:sz w:val="24"/>
              <w:szCs w:val="24"/>
            </w:rPr>
            <w:alias w:val="Johnson City Schools"/>
            <w:id w:val="-1399742166"/>
            <w:placeholder>
              <w:docPart w:val="4F8B1EBC0660471094D0404900E9FF9E"/>
            </w:placeholder>
            <w:showingPlcHdr/>
            <w:dropDownList>
              <w:listItem w:value="Choose an item."/>
              <w:listItem w:displayText="Science Hill High School" w:value="Science Hill High School"/>
              <w:listItem w:displayText="Liberty Bell Middle " w:value="Liberty Bell Middle "/>
              <w:listItem w:displayText="Indian Trail Intermediate" w:value="Indian Trail Intermediate"/>
              <w:listItem w:displayText="Cherokee Elementary " w:value="Cherokee Elementary "/>
              <w:listItem w:displayText="Fairmont Elementary" w:value="Fairmont Elementary"/>
              <w:listItem w:displayText="Lake Ridge Elementary" w:value="Lake Ridge Elementary"/>
              <w:listItem w:displayText="Mountain View Elementary " w:value="Mountain View Elementary "/>
              <w:listItem w:displayText="North Side Elementary" w:value="North Side Elementary"/>
              <w:listItem w:displayText="South Side Elementary" w:value="South Side Elementary"/>
              <w:listItem w:displayText="Towne Acres Elementary" w:value="Towne Acres Elementary"/>
              <w:listItem w:displayText="Woodland Elementary" w:value="Woodland Elementary"/>
              <w:listItem w:displayText="Other  (Explain in Notes Section)" w:value="Other  (Explain in Notes Section)"/>
            </w:dropDownList>
          </w:sdtPr>
          <w:sdtEndPr/>
          <w:sdtContent>
            <w:tc>
              <w:tcPr>
                <w:tcW w:w="3960" w:type="dxa"/>
                <w:gridSpan w:val="7"/>
                <w:shd w:val="clear" w:color="auto" w:fill="FFFF66"/>
                <w:vAlign w:val="center"/>
              </w:tcPr>
              <w:p w14:paraId="30B06FC3" w14:textId="77777777" w:rsidR="0082622F" w:rsidRPr="00E16195" w:rsidRDefault="009C3A3B" w:rsidP="00AB6132">
                <w:pPr>
                  <w:rPr>
                    <w:b/>
                    <w:sz w:val="24"/>
                    <w:szCs w:val="24"/>
                  </w:rPr>
                </w:pPr>
                <w:r w:rsidRPr="00E16195">
                  <w:rPr>
                    <w:rStyle w:val="PlaceholderText"/>
                    <w:b/>
                    <w:color w:val="auto"/>
                    <w:shd w:val="clear" w:color="auto" w:fill="00B0F0"/>
                  </w:rPr>
                  <w:t>Choose an item.</w:t>
                </w:r>
              </w:p>
            </w:tc>
          </w:sdtContent>
        </w:sdt>
        <w:tc>
          <w:tcPr>
            <w:tcW w:w="2250" w:type="dxa"/>
            <w:gridSpan w:val="5"/>
          </w:tcPr>
          <w:p w14:paraId="7BBC59FD" w14:textId="77777777" w:rsidR="0082622F" w:rsidRDefault="00DF21E2" w:rsidP="00AB6132">
            <w:r>
              <w:t>DATE GRADUATED/ ATTENDED THROUGH:</w:t>
            </w:r>
          </w:p>
        </w:tc>
        <w:sdt>
          <w:sdtPr>
            <w:rPr>
              <w:b/>
              <w:sz w:val="28"/>
              <w:szCs w:val="28"/>
            </w:rPr>
            <w:id w:val="-438915667"/>
            <w:placeholder>
              <w:docPart w:val="F3A9BA794F3043E2BB6287F41FC716A4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851" w:type="dxa"/>
                <w:shd w:val="clear" w:color="auto" w:fill="FFFF66"/>
                <w:vAlign w:val="center"/>
              </w:tcPr>
              <w:p w14:paraId="03D52A10" w14:textId="77777777" w:rsidR="0082622F" w:rsidRPr="00E16195" w:rsidRDefault="0026263E" w:rsidP="0026263E">
                <w:pPr>
                  <w:jc w:val="center"/>
                  <w:rPr>
                    <w:b/>
                    <w:sz w:val="28"/>
                    <w:szCs w:val="28"/>
                  </w:rPr>
                </w:pPr>
                <w:r w:rsidRPr="0026263E">
                  <w:rPr>
                    <w:rStyle w:val="PlaceholderText"/>
                    <w:rFonts w:cstheme="minorHAnsi"/>
                    <w:b/>
                    <w:color w:val="auto"/>
                    <w:sz w:val="28"/>
                    <w:szCs w:val="28"/>
                    <w:shd w:val="clear" w:color="auto" w:fill="00B0F0"/>
                  </w:rPr>
                  <w:t>Click or tap to enter a date.</w:t>
                </w:r>
              </w:p>
            </w:tc>
          </w:sdtContent>
        </w:sdt>
      </w:tr>
      <w:tr w:rsidR="009009B5" w14:paraId="77FDBA17" w14:textId="77777777" w:rsidTr="0026263E">
        <w:trPr>
          <w:trHeight w:val="410"/>
        </w:trPr>
        <w:tc>
          <w:tcPr>
            <w:tcW w:w="3026" w:type="dxa"/>
            <w:gridSpan w:val="6"/>
            <w:vAlign w:val="center"/>
          </w:tcPr>
          <w:p w14:paraId="643A081B" w14:textId="77777777" w:rsidR="009009B5" w:rsidRDefault="009009B5" w:rsidP="00AB6132">
            <w:r>
              <w:t>DOCUMENT(S) REQUESTED</w:t>
            </w:r>
          </w:p>
        </w:tc>
        <w:sdt>
          <w:sdtPr>
            <w:rPr>
              <w:b/>
              <w:sz w:val="24"/>
              <w:szCs w:val="24"/>
            </w:rPr>
            <w:alias w:val="Documents Requested"/>
            <w:tag w:val="Documents Requested"/>
            <w:id w:val="-1467656930"/>
            <w:placeholder>
              <w:docPart w:val="234769B5F4E943FFA03C986B20F416E5"/>
            </w:placeholder>
            <w:showingPlcHdr/>
            <w:dropDownList>
              <w:listItem w:value="Choose an item."/>
              <w:listItem w:displayText="Transcript" w:value="Transcript"/>
              <w:listItem w:displayText="Shot Record" w:value="Shot Record"/>
              <w:listItem w:displayText="Health Records" w:value="Health Records"/>
              <w:listItem w:displayText="Transcript &amp; Shot/Health Records" w:value="Transcript &amp; Shot/Health Records"/>
              <w:listItem w:displayText="Special Education Records" w:value="Special Education Records"/>
              <w:listItem w:displayText="All Records " w:value="All Records "/>
              <w:listItem w:displayText="Other (Explain in Notes section)" w:value="Other (Explain in Notes section)"/>
            </w:dropDownList>
          </w:sdtPr>
          <w:sdtEndPr/>
          <w:sdtContent>
            <w:tc>
              <w:tcPr>
                <w:tcW w:w="8000" w:type="dxa"/>
                <w:gridSpan w:val="12"/>
                <w:shd w:val="clear" w:color="auto" w:fill="FFFF66"/>
                <w:vAlign w:val="center"/>
              </w:tcPr>
              <w:p w14:paraId="2155E9F9" w14:textId="77777777" w:rsidR="009009B5" w:rsidRPr="00E16195" w:rsidRDefault="0026263E" w:rsidP="00AB6132">
                <w:pPr>
                  <w:rPr>
                    <w:b/>
                    <w:sz w:val="24"/>
                    <w:szCs w:val="24"/>
                  </w:rPr>
                </w:pPr>
                <w:r w:rsidRPr="00E16195">
                  <w:rPr>
                    <w:rStyle w:val="PlaceholderText"/>
                    <w:b/>
                    <w:color w:val="auto"/>
                    <w:shd w:val="clear" w:color="auto" w:fill="00B0F0"/>
                  </w:rPr>
                  <w:t>Choose an item.</w:t>
                </w:r>
              </w:p>
            </w:tc>
          </w:sdtContent>
        </w:sdt>
      </w:tr>
      <w:tr w:rsidR="00AB6132" w14:paraId="55367253" w14:textId="77777777" w:rsidTr="0026263E">
        <w:trPr>
          <w:trHeight w:val="432"/>
        </w:trPr>
        <w:tc>
          <w:tcPr>
            <w:tcW w:w="2342" w:type="dxa"/>
            <w:gridSpan w:val="4"/>
            <w:vAlign w:val="center"/>
          </w:tcPr>
          <w:p w14:paraId="5BD8ECE1" w14:textId="77777777" w:rsidR="00DF21E2" w:rsidRDefault="00DF21E2" w:rsidP="00AB6132">
            <w:r>
              <w:t>SELECT SEND METHOD:</w:t>
            </w:r>
          </w:p>
        </w:tc>
        <w:tc>
          <w:tcPr>
            <w:tcW w:w="769" w:type="dxa"/>
            <w:gridSpan w:val="3"/>
          </w:tcPr>
          <w:p w14:paraId="2C045C91" w14:textId="77777777" w:rsidR="00DF21E2" w:rsidRDefault="00DF21E2" w:rsidP="00AB6132">
            <w:r>
              <w:t>FAX #</w:t>
            </w:r>
          </w:p>
        </w:tc>
        <w:sdt>
          <w:sdtPr>
            <w:rPr>
              <w:b/>
              <w:sz w:val="28"/>
              <w:szCs w:val="28"/>
            </w:rPr>
            <w:id w:val="-676662268"/>
            <w:placeholder>
              <w:docPart w:val="F77CD153F4544D9D94F924F6FCFEA8EA"/>
            </w:placeholder>
            <w:showingPlcHdr/>
            <w:text/>
          </w:sdtPr>
          <w:sdtEndPr/>
          <w:sdtContent>
            <w:tc>
              <w:tcPr>
                <w:tcW w:w="2914" w:type="dxa"/>
                <w:gridSpan w:val="4"/>
                <w:shd w:val="clear" w:color="auto" w:fill="FFFF66"/>
                <w:vAlign w:val="center"/>
              </w:tcPr>
              <w:p w14:paraId="3E5FDE93" w14:textId="77777777" w:rsidR="00DF21E2" w:rsidRPr="00E16195" w:rsidRDefault="009009B5" w:rsidP="00AB6132">
                <w:pPr>
                  <w:rPr>
                    <w:b/>
                    <w:sz w:val="28"/>
                    <w:szCs w:val="28"/>
                  </w:rPr>
                </w:pPr>
                <w:r w:rsidRPr="00E16195">
                  <w:rPr>
                    <w:rStyle w:val="PlaceholderText"/>
                    <w:b/>
                    <w:color w:val="auto"/>
                    <w:sz w:val="28"/>
                    <w:szCs w:val="28"/>
                    <w:shd w:val="clear" w:color="auto" w:fill="00B0F0"/>
                  </w:rPr>
                  <w:t>Click or tap here to enter text.</w:t>
                </w:r>
              </w:p>
            </w:tc>
          </w:sdtContent>
        </w:sdt>
        <w:tc>
          <w:tcPr>
            <w:tcW w:w="1457" w:type="dxa"/>
            <w:gridSpan w:val="2"/>
            <w:vAlign w:val="center"/>
          </w:tcPr>
          <w:p w14:paraId="7EEA7435" w14:textId="77777777" w:rsidR="00DF21E2" w:rsidRDefault="00DF21E2" w:rsidP="00AB6132">
            <w:pPr>
              <w:jc w:val="center"/>
            </w:pPr>
            <w:r>
              <w:t>ATTENTION:</w:t>
            </w:r>
          </w:p>
        </w:tc>
        <w:sdt>
          <w:sdtPr>
            <w:rPr>
              <w:b/>
              <w:sz w:val="28"/>
              <w:szCs w:val="28"/>
            </w:rPr>
            <w:id w:val="-1218504866"/>
            <w:placeholder>
              <w:docPart w:val="F77CD153F4544D9D94F924F6FCFEA8EA"/>
            </w:placeholder>
            <w:showingPlcHdr/>
            <w:text/>
          </w:sdtPr>
          <w:sdtEndPr/>
          <w:sdtContent>
            <w:tc>
              <w:tcPr>
                <w:tcW w:w="3544" w:type="dxa"/>
                <w:gridSpan w:val="5"/>
                <w:shd w:val="clear" w:color="auto" w:fill="FFFF66"/>
                <w:vAlign w:val="center"/>
              </w:tcPr>
              <w:p w14:paraId="0379080C" w14:textId="77777777" w:rsidR="00DF21E2" w:rsidRPr="00E16195" w:rsidRDefault="009009B5" w:rsidP="00AB6132">
                <w:pPr>
                  <w:rPr>
                    <w:b/>
                    <w:sz w:val="28"/>
                    <w:szCs w:val="28"/>
                  </w:rPr>
                </w:pPr>
                <w:r w:rsidRPr="00E16195">
                  <w:rPr>
                    <w:rStyle w:val="PlaceholderText"/>
                    <w:b/>
                    <w:color w:val="auto"/>
                    <w:sz w:val="28"/>
                    <w:szCs w:val="28"/>
                    <w:shd w:val="clear" w:color="auto" w:fill="00B0F0"/>
                  </w:rPr>
                  <w:t>Click or tap here to enter text.</w:t>
                </w:r>
              </w:p>
            </w:tc>
          </w:sdtContent>
        </w:sdt>
      </w:tr>
      <w:tr w:rsidR="00D722B9" w14:paraId="365BD519" w14:textId="77777777" w:rsidTr="00D9104E">
        <w:trPr>
          <w:trHeight w:val="576"/>
        </w:trPr>
        <w:tc>
          <w:tcPr>
            <w:tcW w:w="1070" w:type="dxa"/>
            <w:gridSpan w:val="2"/>
            <w:vAlign w:val="center"/>
          </w:tcPr>
          <w:p w14:paraId="24CCBC4F" w14:textId="77777777" w:rsidR="00DF21E2" w:rsidRDefault="00DF21E2" w:rsidP="00AB6132">
            <w:r>
              <w:t>EMAIL TO:</w:t>
            </w:r>
          </w:p>
        </w:tc>
        <w:sdt>
          <w:sdtPr>
            <w:rPr>
              <w:b/>
              <w:sz w:val="24"/>
              <w:szCs w:val="24"/>
            </w:rPr>
            <w:id w:val="-1268225981"/>
            <w:placeholder>
              <w:docPart w:val="F77CD153F4544D9D94F924F6FCFEA8EA"/>
            </w:placeholder>
            <w:showingPlcHdr/>
            <w:text/>
          </w:sdtPr>
          <w:sdtEndPr/>
          <w:sdtContent>
            <w:tc>
              <w:tcPr>
                <w:tcW w:w="3581" w:type="dxa"/>
                <w:gridSpan w:val="7"/>
                <w:shd w:val="clear" w:color="auto" w:fill="FFFF66"/>
                <w:vAlign w:val="center"/>
              </w:tcPr>
              <w:p w14:paraId="5D60FA97" w14:textId="77777777" w:rsidR="00DF21E2" w:rsidRPr="00AB6132" w:rsidRDefault="009009B5" w:rsidP="00AB6132">
                <w:pPr>
                  <w:rPr>
                    <w:b/>
                    <w:sz w:val="24"/>
                    <w:szCs w:val="24"/>
                  </w:rPr>
                </w:pPr>
                <w:r w:rsidRPr="00E16195">
                  <w:rPr>
                    <w:rStyle w:val="PlaceholderText"/>
                    <w:b/>
                    <w:color w:val="auto"/>
                    <w:sz w:val="28"/>
                    <w:szCs w:val="28"/>
                    <w:shd w:val="clear" w:color="auto" w:fill="00B0F0"/>
                  </w:rPr>
                  <w:t>Click or tap here to enter text.</w:t>
                </w:r>
              </w:p>
            </w:tc>
          </w:sdtContent>
        </w:sdt>
        <w:tc>
          <w:tcPr>
            <w:tcW w:w="413" w:type="dxa"/>
            <w:vAlign w:val="center"/>
          </w:tcPr>
          <w:p w14:paraId="6C7A4F2A" w14:textId="77777777" w:rsidR="00DF21E2" w:rsidRDefault="00DF21E2" w:rsidP="00AB6132">
            <w:r>
              <w:t>@</w:t>
            </w:r>
          </w:p>
        </w:tc>
        <w:sdt>
          <w:sdtPr>
            <w:rPr>
              <w:b/>
              <w:color w:val="0070C0"/>
              <w:sz w:val="28"/>
              <w:szCs w:val="28"/>
              <w14:textFill>
                <w14:gradFill>
                  <w14:gsLst>
                    <w14:gs w14:pos="0">
                      <w14:srgbClr w14:val="0070C0">
                        <w14:shade w14:val="30000"/>
                        <w14:satMod w14:val="115000"/>
                      </w14:srgbClr>
                    </w14:gs>
                    <w14:gs w14:pos="50000">
                      <w14:srgbClr w14:val="0070C0">
                        <w14:shade w14:val="67500"/>
                        <w14:satMod w14:val="115000"/>
                      </w14:srgbClr>
                    </w14:gs>
                    <w14:gs w14:pos="100000">
                      <w14:srgbClr w14:val="0070C0">
                        <w14:shade w14:val="100000"/>
                        <w14:satMod w14:val="115000"/>
                      </w14:srgbClr>
                    </w14:gs>
                  </w14:gsLst>
                  <w14:lin w14:ang="2700000" w14:scaled="0"/>
                </w14:gradFill>
              </w14:textFill>
            </w:rPr>
            <w:id w:val="648030093"/>
            <w:placeholder>
              <w:docPart w:val="F77CD153F4544D9D94F924F6FCFEA8EA"/>
            </w:placeholder>
            <w:showingPlcHdr/>
            <w:text/>
          </w:sdtPr>
          <w:sdtEndPr/>
          <w:sdtContent>
            <w:tc>
              <w:tcPr>
                <w:tcW w:w="5962" w:type="dxa"/>
                <w:gridSpan w:val="8"/>
                <w:shd w:val="clear" w:color="auto" w:fill="FFFF66"/>
                <w:vAlign w:val="center"/>
              </w:tcPr>
              <w:p w14:paraId="2B3BF612" w14:textId="77777777" w:rsidR="00DF21E2" w:rsidRPr="00CD0A78" w:rsidRDefault="009009B5" w:rsidP="00AB6132">
                <w:pPr>
                  <w:rPr>
                    <w:b/>
                    <w:color w:val="0070C0"/>
                    <w:sz w:val="28"/>
                    <w:szCs w:val="28"/>
                    <w14:textFill>
                      <w14:gradFill>
                        <w14:gsLst>
                          <w14:gs w14:pos="0">
                            <w14:srgbClr w14:val="0070C0">
                              <w14:shade w14:val="30000"/>
                              <w14:satMod w14:val="115000"/>
                            </w14:srgbClr>
                          </w14:gs>
                          <w14:gs w14:pos="50000">
                            <w14:srgbClr w14:val="0070C0">
                              <w14:shade w14:val="67500"/>
                              <w14:satMod w14:val="115000"/>
                            </w14:srgbClr>
                          </w14:gs>
                          <w14:gs w14:pos="100000">
                            <w14:srgbClr w14:val="0070C0">
                              <w14:shade w14:val="100000"/>
                              <w14:satMod w14:val="115000"/>
                            </w14:srgbClr>
                          </w14:gs>
                        </w14:gsLst>
                        <w14:lin w14:ang="2700000" w14:scaled="0"/>
                      </w14:gradFill>
                    </w14:textFill>
                  </w:rPr>
                </w:pPr>
                <w:r w:rsidRPr="00E16195">
                  <w:rPr>
                    <w:rStyle w:val="PlaceholderText"/>
                    <w:b/>
                    <w:color w:val="auto"/>
                    <w:sz w:val="28"/>
                    <w:szCs w:val="28"/>
                    <w:shd w:val="clear" w:color="auto" w:fill="00B0F0"/>
                  </w:rPr>
                  <w:t>Click or tap here to enter text.</w:t>
                </w:r>
              </w:p>
            </w:tc>
          </w:sdtContent>
        </w:sdt>
      </w:tr>
      <w:tr w:rsidR="00D722B9" w14:paraId="31E7E00E" w14:textId="77777777" w:rsidTr="00D9104E">
        <w:trPr>
          <w:trHeight w:val="432"/>
        </w:trPr>
        <w:tc>
          <w:tcPr>
            <w:tcW w:w="2342" w:type="dxa"/>
            <w:gridSpan w:val="4"/>
            <w:vAlign w:val="center"/>
          </w:tcPr>
          <w:p w14:paraId="7C0B01A3" w14:textId="77777777" w:rsidR="00DF21E2" w:rsidRDefault="00DF21E2" w:rsidP="00AB6132">
            <w:pPr>
              <w:jc w:val="center"/>
            </w:pPr>
            <w:r>
              <w:t>PERSON PICKING UP AT FRONT DESK:</w:t>
            </w:r>
          </w:p>
        </w:tc>
        <w:sdt>
          <w:sdtPr>
            <w:rPr>
              <w:b/>
              <w:sz w:val="24"/>
              <w:szCs w:val="24"/>
            </w:rPr>
            <w:id w:val="-1882847356"/>
            <w:placeholder>
              <w:docPart w:val="F77CD153F4544D9D94F924F6FCFEA8EA"/>
            </w:placeholder>
            <w:showingPlcHdr/>
            <w:text/>
          </w:sdtPr>
          <w:sdtEndPr/>
          <w:sdtContent>
            <w:tc>
              <w:tcPr>
                <w:tcW w:w="2309" w:type="dxa"/>
                <w:gridSpan w:val="5"/>
                <w:shd w:val="clear" w:color="auto" w:fill="00B0F0"/>
                <w:vAlign w:val="center"/>
              </w:tcPr>
              <w:p w14:paraId="4D4AB716" w14:textId="77777777" w:rsidR="00DF21E2" w:rsidRPr="00F714BD" w:rsidRDefault="009009B5" w:rsidP="00AB6132">
                <w:pPr>
                  <w:rPr>
                    <w:b/>
                    <w:sz w:val="24"/>
                    <w:szCs w:val="24"/>
                  </w:rPr>
                </w:pPr>
                <w:r w:rsidRPr="00E16195">
                  <w:rPr>
                    <w:rStyle w:val="PlaceholderText"/>
                    <w:b/>
                    <w:color w:val="auto"/>
                    <w:sz w:val="28"/>
                    <w:szCs w:val="28"/>
                    <w:shd w:val="clear" w:color="auto" w:fill="00B0F0"/>
                  </w:rPr>
                  <w:t>Click or tap here to enter text.</w:t>
                </w:r>
              </w:p>
            </w:tc>
          </w:sdtContent>
        </w:sdt>
        <w:tc>
          <w:tcPr>
            <w:tcW w:w="2831" w:type="dxa"/>
            <w:gridSpan w:val="4"/>
          </w:tcPr>
          <w:p w14:paraId="465E9DFC" w14:textId="77777777" w:rsidR="009009B5" w:rsidRDefault="00DF21E2" w:rsidP="00AB6132">
            <w:pPr>
              <w:jc w:val="center"/>
            </w:pPr>
            <w:r>
              <w:t xml:space="preserve">CALL THIS # </w:t>
            </w:r>
            <w:r w:rsidR="009009B5">
              <w:t xml:space="preserve">-&gt; </w:t>
            </w:r>
          </w:p>
          <w:p w14:paraId="36DFA1F7" w14:textId="77777777" w:rsidR="00605C19" w:rsidRDefault="00DF21E2" w:rsidP="009009B5">
            <w:pPr>
              <w:jc w:val="center"/>
            </w:pPr>
            <w:r>
              <w:t>WHEN READY</w:t>
            </w:r>
            <w:r w:rsidR="009009B5">
              <w:t xml:space="preserve"> </w:t>
            </w:r>
            <w:r w:rsidR="00605C19">
              <w:t>FOR PICK UP</w:t>
            </w:r>
          </w:p>
        </w:tc>
        <w:sdt>
          <w:sdtPr>
            <w:rPr>
              <w:b/>
              <w:sz w:val="28"/>
              <w:szCs w:val="28"/>
            </w:rPr>
            <w:id w:val="-1607809858"/>
            <w:placeholder>
              <w:docPart w:val="F77CD153F4544D9D94F924F6FCFEA8EA"/>
            </w:placeholder>
            <w:showingPlcHdr/>
            <w:text/>
          </w:sdtPr>
          <w:sdtEndPr/>
          <w:sdtContent>
            <w:tc>
              <w:tcPr>
                <w:tcW w:w="3544" w:type="dxa"/>
                <w:gridSpan w:val="5"/>
                <w:shd w:val="clear" w:color="auto" w:fill="FFFF66"/>
                <w:vAlign w:val="center"/>
              </w:tcPr>
              <w:p w14:paraId="3C555D44" w14:textId="77777777" w:rsidR="00DF21E2" w:rsidRPr="00605C19" w:rsidRDefault="009009B5" w:rsidP="00AB6132">
                <w:pPr>
                  <w:jc w:val="center"/>
                  <w:rPr>
                    <w:b/>
                    <w:sz w:val="28"/>
                    <w:szCs w:val="28"/>
                  </w:rPr>
                </w:pPr>
                <w:r w:rsidRPr="00E16195">
                  <w:rPr>
                    <w:rStyle w:val="PlaceholderText"/>
                    <w:b/>
                    <w:color w:val="auto"/>
                    <w:sz w:val="28"/>
                    <w:szCs w:val="28"/>
                    <w:shd w:val="clear" w:color="auto" w:fill="00B0F0"/>
                  </w:rPr>
                  <w:t>Click or tap here to enter text.</w:t>
                </w:r>
              </w:p>
            </w:tc>
          </w:sdtContent>
        </w:sdt>
      </w:tr>
      <w:tr w:rsidR="00281161" w14:paraId="5D1DBA5B" w14:textId="77777777" w:rsidTr="00D9104E">
        <w:trPr>
          <w:trHeight w:val="432"/>
        </w:trPr>
        <w:tc>
          <w:tcPr>
            <w:tcW w:w="2342" w:type="dxa"/>
            <w:gridSpan w:val="4"/>
            <w:vAlign w:val="center"/>
          </w:tcPr>
          <w:p w14:paraId="278B5793" w14:textId="77777777" w:rsidR="00605C19" w:rsidRDefault="00DF21E2" w:rsidP="00AB6132">
            <w:pPr>
              <w:jc w:val="center"/>
            </w:pPr>
            <w:r>
              <w:t>MAIL DOCUMENT TO</w:t>
            </w:r>
          </w:p>
          <w:p w14:paraId="27AB57C1" w14:textId="77777777" w:rsidR="00DF21E2" w:rsidRDefault="00605C19" w:rsidP="00AB6132">
            <w:pPr>
              <w:jc w:val="center"/>
            </w:pPr>
            <w:r>
              <w:t>THIS ADDRESS</w:t>
            </w:r>
            <w:r w:rsidR="00DF21E2">
              <w:t>:</w:t>
            </w:r>
          </w:p>
        </w:tc>
        <w:sdt>
          <w:sdtPr>
            <w:rPr>
              <w:b/>
              <w:sz w:val="24"/>
              <w:szCs w:val="24"/>
            </w:rPr>
            <w:id w:val="1506942064"/>
            <w:placeholder>
              <w:docPart w:val="923E8BDE833F44C384BD25274A102007"/>
            </w:placeholder>
            <w:showingPlcHdr/>
            <w:text/>
          </w:sdtPr>
          <w:sdtEndPr/>
          <w:sdtContent>
            <w:tc>
              <w:tcPr>
                <w:tcW w:w="5140" w:type="dxa"/>
                <w:gridSpan w:val="9"/>
                <w:shd w:val="clear" w:color="auto" w:fill="FFFF66"/>
              </w:tcPr>
              <w:p w14:paraId="7352472D" w14:textId="77777777" w:rsidR="00DF21E2" w:rsidRPr="00605C19" w:rsidRDefault="00F714BD" w:rsidP="00AB6132">
                <w:pPr>
                  <w:rPr>
                    <w:sz w:val="24"/>
                    <w:szCs w:val="24"/>
                  </w:rPr>
                </w:pPr>
                <w:r w:rsidRPr="00605C19">
                  <w:rPr>
                    <w:rStyle w:val="PlaceholderText"/>
                    <w:b/>
                    <w:color w:val="auto"/>
                    <w:sz w:val="24"/>
                    <w:szCs w:val="24"/>
                    <w:shd w:val="clear" w:color="auto" w:fill="00B0F0"/>
                  </w:rPr>
                  <w:t>Click or tap here to enter text.</w:t>
                </w:r>
              </w:p>
            </w:tc>
          </w:sdtContent>
        </w:sdt>
        <w:tc>
          <w:tcPr>
            <w:tcW w:w="883" w:type="dxa"/>
            <w:gridSpan w:val="2"/>
          </w:tcPr>
          <w:p w14:paraId="36816ECD" w14:textId="77777777" w:rsidR="00DF21E2" w:rsidRDefault="00DF21E2" w:rsidP="00AB6132">
            <w:r>
              <w:t>ATTN:</w:t>
            </w:r>
          </w:p>
        </w:tc>
        <w:sdt>
          <w:sdtPr>
            <w:rPr>
              <w:b/>
              <w:sz w:val="24"/>
              <w:szCs w:val="24"/>
            </w:rPr>
            <w:id w:val="-474683756"/>
            <w:placeholder>
              <w:docPart w:val="6B67A96268894C99928FE69C0EBD1231"/>
            </w:placeholder>
            <w:showingPlcHdr/>
            <w:text/>
          </w:sdtPr>
          <w:sdtEndPr/>
          <w:sdtContent>
            <w:tc>
              <w:tcPr>
                <w:tcW w:w="2661" w:type="dxa"/>
                <w:gridSpan w:val="3"/>
                <w:shd w:val="clear" w:color="auto" w:fill="FFFF66"/>
                <w:vAlign w:val="center"/>
              </w:tcPr>
              <w:p w14:paraId="1E848637" w14:textId="77777777" w:rsidR="00DF21E2" w:rsidRPr="00281161" w:rsidRDefault="00F714BD" w:rsidP="00AB6132">
                <w:pPr>
                  <w:jc w:val="center"/>
                  <w:rPr>
                    <w:sz w:val="24"/>
                    <w:szCs w:val="24"/>
                  </w:rPr>
                </w:pPr>
                <w:r w:rsidRPr="0026263E">
                  <w:rPr>
                    <w:rStyle w:val="PlaceholderText"/>
                    <w:b/>
                    <w:color w:val="auto"/>
                    <w:sz w:val="24"/>
                    <w:szCs w:val="24"/>
                    <w:shd w:val="clear" w:color="auto" w:fill="00B0F0"/>
                  </w:rPr>
                  <w:t>Click or tap here to enter text.</w:t>
                </w:r>
              </w:p>
            </w:tc>
          </w:sdtContent>
        </w:sdt>
      </w:tr>
      <w:tr w:rsidR="00D722B9" w14:paraId="70D053BB" w14:textId="77777777" w:rsidTr="00D9104E">
        <w:trPr>
          <w:trHeight w:val="432"/>
        </w:trPr>
        <w:tc>
          <w:tcPr>
            <w:tcW w:w="2342" w:type="dxa"/>
            <w:gridSpan w:val="4"/>
            <w:vAlign w:val="center"/>
          </w:tcPr>
          <w:p w14:paraId="58830EBF" w14:textId="77777777" w:rsidR="00DF21E2" w:rsidRDefault="00DF21E2" w:rsidP="00AB6132">
            <w:pPr>
              <w:jc w:val="center"/>
            </w:pPr>
            <w:r>
              <w:t>MAIL DOCUMENT TO</w:t>
            </w:r>
            <w:r w:rsidR="00605C19">
              <w:t xml:space="preserve"> THIS ADDRESS</w:t>
            </w:r>
            <w:r>
              <w:t>:</w:t>
            </w:r>
          </w:p>
        </w:tc>
        <w:sdt>
          <w:sdtPr>
            <w:rPr>
              <w:b/>
              <w:sz w:val="24"/>
              <w:szCs w:val="24"/>
            </w:rPr>
            <w:id w:val="-961186006"/>
            <w:placeholder>
              <w:docPart w:val="A18A1A9D1E2A4049BDE08C05BBE609CC"/>
            </w:placeholder>
            <w:showingPlcHdr/>
            <w:text/>
          </w:sdtPr>
          <w:sdtEndPr/>
          <w:sdtContent>
            <w:tc>
              <w:tcPr>
                <w:tcW w:w="5140" w:type="dxa"/>
                <w:gridSpan w:val="9"/>
                <w:shd w:val="clear" w:color="auto" w:fill="FFFF66"/>
              </w:tcPr>
              <w:p w14:paraId="36D99F7C" w14:textId="77777777" w:rsidR="00DF21E2" w:rsidRPr="00FE674B" w:rsidRDefault="00FE674B" w:rsidP="00AB6132">
                <w:pPr>
                  <w:rPr>
                    <w:b/>
                    <w:sz w:val="24"/>
                    <w:szCs w:val="24"/>
                  </w:rPr>
                </w:pPr>
                <w:r w:rsidRPr="00605C19">
                  <w:rPr>
                    <w:rStyle w:val="PlaceholderText"/>
                    <w:b/>
                    <w:color w:val="auto"/>
                    <w:sz w:val="24"/>
                    <w:szCs w:val="24"/>
                    <w:shd w:val="clear" w:color="auto" w:fill="00B0F0"/>
                  </w:rPr>
                  <w:t>Click or tap here to enter text.</w:t>
                </w:r>
              </w:p>
            </w:tc>
          </w:sdtContent>
        </w:sdt>
        <w:tc>
          <w:tcPr>
            <w:tcW w:w="883" w:type="dxa"/>
            <w:gridSpan w:val="2"/>
          </w:tcPr>
          <w:p w14:paraId="55C839AD" w14:textId="77777777" w:rsidR="00DF21E2" w:rsidRDefault="00D722B9" w:rsidP="00AB6132">
            <w:r>
              <w:t>ATTN:</w:t>
            </w:r>
          </w:p>
        </w:tc>
        <w:sdt>
          <w:sdtPr>
            <w:rPr>
              <w:sz w:val="24"/>
              <w:szCs w:val="24"/>
            </w:rPr>
            <w:id w:val="1191418316"/>
            <w:placeholder>
              <w:docPart w:val="F77CD153F4544D9D94F924F6FCFEA8EA"/>
            </w:placeholder>
            <w:showingPlcHdr/>
            <w:text/>
          </w:sdtPr>
          <w:sdtEndPr/>
          <w:sdtContent>
            <w:tc>
              <w:tcPr>
                <w:tcW w:w="2661" w:type="dxa"/>
                <w:gridSpan w:val="3"/>
                <w:shd w:val="clear" w:color="auto" w:fill="FFFF66"/>
              </w:tcPr>
              <w:p w14:paraId="7D5995AF" w14:textId="77777777" w:rsidR="00DF21E2" w:rsidRPr="00281161" w:rsidRDefault="009009B5" w:rsidP="00AB6132">
                <w:pPr>
                  <w:jc w:val="center"/>
                  <w:rPr>
                    <w:sz w:val="24"/>
                    <w:szCs w:val="24"/>
                  </w:rPr>
                </w:pPr>
                <w:r w:rsidRPr="0026263E">
                  <w:rPr>
                    <w:rStyle w:val="PlaceholderText"/>
                    <w:b/>
                    <w:color w:val="auto"/>
                    <w:sz w:val="24"/>
                    <w:szCs w:val="24"/>
                    <w:shd w:val="clear" w:color="auto" w:fill="00B0F0"/>
                  </w:rPr>
                  <w:t>Click or tap here to enter text.</w:t>
                </w:r>
              </w:p>
            </w:tc>
          </w:sdtContent>
        </w:sdt>
      </w:tr>
      <w:tr w:rsidR="00D722B9" w14:paraId="2F735031" w14:textId="77777777" w:rsidTr="009009B5">
        <w:trPr>
          <w:trHeight w:val="432"/>
        </w:trPr>
        <w:tc>
          <w:tcPr>
            <w:tcW w:w="2342" w:type="dxa"/>
            <w:gridSpan w:val="4"/>
            <w:vAlign w:val="center"/>
          </w:tcPr>
          <w:p w14:paraId="03292233" w14:textId="77777777" w:rsidR="00D722B9" w:rsidRDefault="00D722B9" w:rsidP="00AB6132">
            <w:r>
              <w:t>OTHER:</w:t>
            </w:r>
          </w:p>
        </w:tc>
        <w:sdt>
          <w:sdtPr>
            <w:rPr>
              <w:b/>
              <w:sz w:val="24"/>
              <w:szCs w:val="24"/>
              <w:shd w:val="clear" w:color="auto" w:fill="00B0F0"/>
            </w:rPr>
            <w:id w:val="-578367898"/>
            <w:placeholder>
              <w:docPart w:val="F77CD153F4544D9D94F924F6FCFEA8EA"/>
            </w:placeholder>
            <w:text/>
          </w:sdtPr>
          <w:sdtEndPr/>
          <w:sdtContent>
            <w:tc>
              <w:tcPr>
                <w:tcW w:w="8684" w:type="dxa"/>
                <w:gridSpan w:val="14"/>
                <w:shd w:val="clear" w:color="auto" w:fill="FFFF66"/>
              </w:tcPr>
              <w:p w14:paraId="5C11BC58" w14:textId="77777777" w:rsidR="00D722B9" w:rsidRPr="00281161" w:rsidRDefault="00FE674B" w:rsidP="00AB6132">
                <w:pPr>
                  <w:rPr>
                    <w:sz w:val="24"/>
                    <w:szCs w:val="24"/>
                  </w:rPr>
                </w:pPr>
                <w:r w:rsidRPr="00CD0A78">
                  <w:rPr>
                    <w:b/>
                    <w:sz w:val="24"/>
                    <w:szCs w:val="24"/>
                    <w:shd w:val="clear" w:color="auto" w:fill="00B0F0"/>
                  </w:rPr>
                  <w:t xml:space="preserve"> Click or tap here to enter text. </w:t>
                </w:r>
              </w:p>
            </w:tc>
          </w:sdtContent>
        </w:sdt>
      </w:tr>
      <w:tr w:rsidR="00D722B9" w14:paraId="45BDB260" w14:textId="77777777" w:rsidTr="000E7F6D">
        <w:trPr>
          <w:trHeight w:val="1440"/>
        </w:trPr>
        <w:tc>
          <w:tcPr>
            <w:tcW w:w="896" w:type="dxa"/>
          </w:tcPr>
          <w:p w14:paraId="75D83892" w14:textId="77777777" w:rsidR="00D722B9" w:rsidRDefault="00D722B9" w:rsidP="00AB6132">
            <w:r>
              <w:t>NOTES:</w:t>
            </w:r>
          </w:p>
        </w:tc>
        <w:tc>
          <w:tcPr>
            <w:tcW w:w="10130" w:type="dxa"/>
            <w:gridSpan w:val="17"/>
            <w:shd w:val="clear" w:color="auto" w:fill="FFFF66"/>
          </w:tcPr>
          <w:sdt>
            <w:sdtPr>
              <w:rPr>
                <w:b/>
                <w:sz w:val="24"/>
                <w:szCs w:val="24"/>
              </w:rPr>
              <w:id w:val="659276485"/>
              <w:placeholder>
                <w:docPart w:val="F77CD153F4544D9D94F924F6FCFEA8EA"/>
              </w:placeholder>
              <w:showingPlcHdr/>
              <w:text/>
            </w:sdtPr>
            <w:sdtEndPr/>
            <w:sdtContent>
              <w:p w14:paraId="02FF31E7" w14:textId="77777777" w:rsidR="00D722B9" w:rsidRPr="000E7F6D" w:rsidRDefault="009009B5" w:rsidP="00AB6132">
                <w:pPr>
                  <w:rPr>
                    <w:b/>
                    <w:sz w:val="24"/>
                    <w:szCs w:val="24"/>
                  </w:rPr>
                </w:pPr>
                <w:r w:rsidRPr="000E7F6D">
                  <w:rPr>
                    <w:rStyle w:val="PlaceholderText"/>
                    <w:b/>
                    <w:color w:val="auto"/>
                    <w:sz w:val="28"/>
                    <w:szCs w:val="28"/>
                    <w:shd w:val="clear" w:color="auto" w:fill="00B0F0"/>
                  </w:rPr>
                  <w:t>Click or tap here to enter text.</w:t>
                </w:r>
              </w:p>
            </w:sdtContent>
          </w:sdt>
          <w:p w14:paraId="132A1DF2" w14:textId="77777777" w:rsidR="00F714BD" w:rsidRPr="000E7F6D" w:rsidRDefault="000E7F6D" w:rsidP="000E7F6D">
            <w:pPr>
              <w:tabs>
                <w:tab w:val="left" w:pos="1890"/>
              </w:tabs>
              <w:rPr>
                <w:b/>
                <w:sz w:val="24"/>
                <w:szCs w:val="24"/>
              </w:rPr>
            </w:pPr>
            <w:r w:rsidRPr="000E7F6D">
              <w:rPr>
                <w:b/>
                <w:sz w:val="24"/>
                <w:szCs w:val="24"/>
              </w:rPr>
              <w:tab/>
            </w:r>
          </w:p>
          <w:sdt>
            <w:sdtPr>
              <w:rPr>
                <w:b/>
                <w:sz w:val="24"/>
                <w:szCs w:val="24"/>
              </w:rPr>
              <w:id w:val="1707300079"/>
              <w:placeholder>
                <w:docPart w:val="F77CD153F4544D9D94F924F6FCFEA8EA"/>
              </w:placeholder>
              <w:showingPlcHdr/>
              <w:text/>
            </w:sdtPr>
            <w:sdtEndPr/>
            <w:sdtContent>
              <w:p w14:paraId="51CB9B24" w14:textId="77777777" w:rsidR="00F714BD" w:rsidRPr="000E7F6D" w:rsidRDefault="009009B5" w:rsidP="00AB6132">
                <w:pPr>
                  <w:rPr>
                    <w:b/>
                    <w:sz w:val="24"/>
                    <w:szCs w:val="24"/>
                  </w:rPr>
                </w:pPr>
                <w:r w:rsidRPr="000E7F6D">
                  <w:rPr>
                    <w:rStyle w:val="PlaceholderText"/>
                    <w:b/>
                    <w:color w:val="auto"/>
                    <w:sz w:val="28"/>
                    <w:szCs w:val="28"/>
                    <w:shd w:val="clear" w:color="auto" w:fill="00B0F0"/>
                  </w:rPr>
                  <w:t>Click or tap here to enter text.</w:t>
                </w:r>
              </w:p>
            </w:sdtContent>
          </w:sdt>
          <w:p w14:paraId="0B0B96D6" w14:textId="77777777" w:rsidR="00F714BD" w:rsidRPr="000E7F6D" w:rsidRDefault="00F714BD" w:rsidP="00AB6132">
            <w:pPr>
              <w:rPr>
                <w:b/>
                <w:sz w:val="24"/>
                <w:szCs w:val="24"/>
              </w:rPr>
            </w:pPr>
          </w:p>
          <w:sdt>
            <w:sdtPr>
              <w:rPr>
                <w:b/>
                <w:sz w:val="24"/>
                <w:szCs w:val="24"/>
              </w:rPr>
              <w:id w:val="-1232380233"/>
              <w:placeholder>
                <w:docPart w:val="F77CD153F4544D9D94F924F6FCFEA8EA"/>
              </w:placeholder>
              <w:showingPlcHdr/>
              <w:text/>
            </w:sdtPr>
            <w:sdtEndPr/>
            <w:sdtContent>
              <w:p w14:paraId="56A652A7" w14:textId="77777777" w:rsidR="00F714BD" w:rsidRPr="000E7F6D" w:rsidRDefault="009009B5" w:rsidP="00AB6132">
                <w:pPr>
                  <w:rPr>
                    <w:sz w:val="24"/>
                    <w:szCs w:val="24"/>
                  </w:rPr>
                </w:pPr>
                <w:r w:rsidRPr="000E7F6D">
                  <w:rPr>
                    <w:rStyle w:val="PlaceholderText"/>
                    <w:b/>
                    <w:color w:val="auto"/>
                    <w:sz w:val="28"/>
                    <w:szCs w:val="28"/>
                    <w:shd w:val="clear" w:color="auto" w:fill="00B0F0"/>
                  </w:rPr>
                  <w:t>Click or tap here to enter text.</w:t>
                </w:r>
              </w:p>
            </w:sdtContent>
          </w:sdt>
        </w:tc>
      </w:tr>
      <w:tr w:rsidR="001D0584" w14:paraId="4F77B888" w14:textId="77777777" w:rsidTr="00173B6D">
        <w:trPr>
          <w:trHeight w:val="542"/>
        </w:trPr>
        <w:tc>
          <w:tcPr>
            <w:tcW w:w="2342" w:type="dxa"/>
            <w:gridSpan w:val="4"/>
            <w:vAlign w:val="center"/>
          </w:tcPr>
          <w:p w14:paraId="1970E152" w14:textId="77777777" w:rsidR="001D0584" w:rsidRDefault="001D0584" w:rsidP="00AB6132">
            <w:r>
              <w:t>STUDENTS SIGNATURE</w:t>
            </w:r>
          </w:p>
        </w:tc>
        <w:sdt>
          <w:sdtPr>
            <w:rPr>
              <w:b/>
              <w:sz w:val="28"/>
              <w:szCs w:val="28"/>
            </w:rPr>
            <w:id w:val="729357203"/>
            <w:placeholder>
              <w:docPart w:val="AC1EA03CC247435383412CCCAB370F43"/>
            </w:placeholder>
            <w:showingPlcHdr/>
            <w:text/>
          </w:sdtPr>
          <w:sdtEndPr/>
          <w:sdtContent>
            <w:tc>
              <w:tcPr>
                <w:tcW w:w="5140" w:type="dxa"/>
                <w:gridSpan w:val="9"/>
                <w:shd w:val="clear" w:color="auto" w:fill="FFFF66"/>
                <w:vAlign w:val="center"/>
              </w:tcPr>
              <w:p w14:paraId="1A80D577" w14:textId="77777777" w:rsidR="001D0584" w:rsidRPr="0099421A" w:rsidRDefault="0099421A" w:rsidP="00AB6132">
                <w:pPr>
                  <w:rPr>
                    <w:b/>
                    <w:sz w:val="28"/>
                    <w:szCs w:val="28"/>
                  </w:rPr>
                </w:pPr>
                <w:r w:rsidRPr="000E7F6D">
                  <w:rPr>
                    <w:rStyle w:val="PlaceholderText"/>
                    <w:color w:val="auto"/>
                    <w:sz w:val="28"/>
                    <w:szCs w:val="28"/>
                    <w:shd w:val="clear" w:color="auto" w:fill="00B0F0"/>
                  </w:rPr>
                  <w:t>Click or tap here to enter text.</w:t>
                </w:r>
              </w:p>
            </w:tc>
          </w:sdtContent>
        </w:sdt>
        <w:tc>
          <w:tcPr>
            <w:tcW w:w="694" w:type="dxa"/>
          </w:tcPr>
          <w:p w14:paraId="5B8A056E" w14:textId="77777777" w:rsidR="001D0584" w:rsidRDefault="001D0584" w:rsidP="00AB6132">
            <w:r>
              <w:t>DATE</w:t>
            </w:r>
          </w:p>
        </w:tc>
        <w:sdt>
          <w:sdtPr>
            <w:rPr>
              <w:b/>
              <w:sz w:val="24"/>
              <w:szCs w:val="24"/>
            </w:rPr>
            <w:id w:val="-764143072"/>
            <w:placeholder>
              <w:docPart w:val="130A8C3A04BF4A9E8DE20D8CF0530061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850" w:type="dxa"/>
                <w:gridSpan w:val="4"/>
                <w:shd w:val="clear" w:color="auto" w:fill="FFFF66"/>
                <w:vAlign w:val="center"/>
              </w:tcPr>
              <w:p w14:paraId="58FF2693" w14:textId="77777777" w:rsidR="001D0584" w:rsidRPr="00CD0A78" w:rsidRDefault="00FE674B" w:rsidP="00AB6132">
                <w:pPr>
                  <w:rPr>
                    <w:b/>
                    <w:sz w:val="24"/>
                    <w:szCs w:val="24"/>
                  </w:rPr>
                </w:pPr>
                <w:r w:rsidRPr="00CD0A78">
                  <w:rPr>
                    <w:rStyle w:val="PlaceholderText"/>
                    <w:b/>
                    <w:color w:val="auto"/>
                    <w:sz w:val="24"/>
                    <w:szCs w:val="24"/>
                    <w:shd w:val="clear" w:color="auto" w:fill="00B0F0"/>
                  </w:rPr>
                  <w:t>Click or tap to enter a date.</w:t>
                </w:r>
              </w:p>
            </w:tc>
          </w:sdtContent>
        </w:sdt>
      </w:tr>
    </w:tbl>
    <w:p w14:paraId="3EEF1F29" w14:textId="77777777" w:rsidR="0082622F" w:rsidRDefault="0082622F" w:rsidP="00F714BD"/>
    <w:sectPr w:rsidR="0082622F" w:rsidSect="0082622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ocumentProtection w:edit="forms" w:enforcement="1" w:cryptProviderType="rsaAES" w:cryptAlgorithmClass="hash" w:cryptAlgorithmType="typeAny" w:cryptAlgorithmSid="14" w:cryptSpinCount="100000" w:hash="SGmQcltKFFvRZEsQ5D94WTxtpEni3/ArZifdTwmwIBKa22i/qEUAh/LUvjRjx5aZFZ7EHA2N2b/DILPU1SdD2Q==" w:salt="sjkPDa8sIvJPIH1OwIWx3g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159"/>
    <w:rsid w:val="0006666C"/>
    <w:rsid w:val="000E7F6D"/>
    <w:rsid w:val="00173B6D"/>
    <w:rsid w:val="001D0584"/>
    <w:rsid w:val="0026263E"/>
    <w:rsid w:val="00281161"/>
    <w:rsid w:val="00593FCC"/>
    <w:rsid w:val="005A2EF0"/>
    <w:rsid w:val="005C276B"/>
    <w:rsid w:val="00605C19"/>
    <w:rsid w:val="00651790"/>
    <w:rsid w:val="006A1068"/>
    <w:rsid w:val="00753D6A"/>
    <w:rsid w:val="0076261A"/>
    <w:rsid w:val="00771159"/>
    <w:rsid w:val="0082622F"/>
    <w:rsid w:val="008726BD"/>
    <w:rsid w:val="00874B50"/>
    <w:rsid w:val="009009B5"/>
    <w:rsid w:val="00973119"/>
    <w:rsid w:val="0099421A"/>
    <w:rsid w:val="009C3A3B"/>
    <w:rsid w:val="00A20618"/>
    <w:rsid w:val="00AB6132"/>
    <w:rsid w:val="00BF58AD"/>
    <w:rsid w:val="00C0527F"/>
    <w:rsid w:val="00CD0A78"/>
    <w:rsid w:val="00D722B9"/>
    <w:rsid w:val="00D9104E"/>
    <w:rsid w:val="00DF21E2"/>
    <w:rsid w:val="00E001EE"/>
    <w:rsid w:val="00E16195"/>
    <w:rsid w:val="00E50A77"/>
    <w:rsid w:val="00F62D32"/>
    <w:rsid w:val="00F714BD"/>
    <w:rsid w:val="00FE6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1FF6B4"/>
  <w15:chartTrackingRefBased/>
  <w15:docId w15:val="{A6D32244-DC95-45FB-8984-FA9F0D93A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2622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262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82622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yperlink">
    <w:name w:val="Hyperlink"/>
    <w:basedOn w:val="DefaultParagraphFont"/>
    <w:uiPriority w:val="99"/>
    <w:unhideWhenUsed/>
    <w:rsid w:val="001D0584"/>
    <w:rPr>
      <w:color w:val="0563C1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281161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06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061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nalbonea@jcschools.org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mailto:nalbonea@jcschools.or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offeyt\Downloads\digital%20transcript%20request%20form%20(2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81341D1EBAA3444BBBDF7C8B5D1829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CA2E50-DEAA-4FE4-960F-4E470C584E10}"/>
      </w:docPartPr>
      <w:docPartBody>
        <w:p w:rsidR="00000000" w:rsidRDefault="0018245D">
          <w:pPr>
            <w:pStyle w:val="81341D1EBAA3444BBBDF7C8B5D182901"/>
          </w:pPr>
          <w:r w:rsidRPr="00E16195">
            <w:rPr>
              <w:rStyle w:val="PlaceholderText"/>
              <w:sz w:val="28"/>
              <w:szCs w:val="28"/>
              <w:shd w:val="clear" w:color="auto" w:fill="00B0F0"/>
            </w:rPr>
            <w:t>Click or tap to enter a date.</w:t>
          </w:r>
        </w:p>
      </w:docPartBody>
    </w:docPart>
    <w:docPart>
      <w:docPartPr>
        <w:name w:val="F77CD153F4544D9D94F924F6FCFEA8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9901E4-1C99-47C5-A8AB-69DF2F80D190}"/>
      </w:docPartPr>
      <w:docPartBody>
        <w:p w:rsidR="00000000" w:rsidRDefault="0018245D">
          <w:pPr>
            <w:pStyle w:val="F77CD153F4544D9D94F924F6FCFEA8EA"/>
          </w:pPr>
          <w:r w:rsidRPr="00E16195">
            <w:rPr>
              <w:rStyle w:val="PlaceholderText"/>
              <w:b/>
              <w:sz w:val="28"/>
              <w:szCs w:val="28"/>
              <w:shd w:val="clear" w:color="auto" w:fill="00B0F0"/>
            </w:rPr>
            <w:t>Click or tap here to enter text.</w:t>
          </w:r>
        </w:p>
      </w:docPartBody>
    </w:docPart>
    <w:docPart>
      <w:docPartPr>
        <w:name w:val="4F8B1EBC0660471094D0404900E9FF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9E514F-7661-49D9-A28C-5CED5407CF9B}"/>
      </w:docPartPr>
      <w:docPartBody>
        <w:p w:rsidR="00000000" w:rsidRDefault="0018245D">
          <w:pPr>
            <w:pStyle w:val="4F8B1EBC0660471094D0404900E9FF9E"/>
          </w:pPr>
          <w:r w:rsidRPr="00E16195">
            <w:rPr>
              <w:rStyle w:val="PlaceholderText"/>
              <w:b/>
              <w:shd w:val="clear" w:color="auto" w:fill="00B0F0"/>
            </w:rPr>
            <w:t>Choose an item.</w:t>
          </w:r>
        </w:p>
      </w:docPartBody>
    </w:docPart>
    <w:docPart>
      <w:docPartPr>
        <w:name w:val="F3A9BA794F3043E2BB6287F41FC716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0F4549-00B7-4E42-A09B-C77A03473B33}"/>
      </w:docPartPr>
      <w:docPartBody>
        <w:p w:rsidR="00000000" w:rsidRDefault="0018245D">
          <w:pPr>
            <w:pStyle w:val="F3A9BA794F3043E2BB6287F41FC716A4"/>
          </w:pPr>
          <w:r w:rsidRPr="008E4AC3">
            <w:rPr>
              <w:rStyle w:val="PlaceholderText"/>
            </w:rPr>
            <w:t>Click or tap to enter a date.</w:t>
          </w:r>
        </w:p>
      </w:docPartBody>
    </w:docPart>
    <w:docPart>
      <w:docPartPr>
        <w:name w:val="234769B5F4E943FFA03C986B20F416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F72AA7-25B6-48A6-917F-3A5F462D05A0}"/>
      </w:docPartPr>
      <w:docPartBody>
        <w:p w:rsidR="00000000" w:rsidRDefault="0018245D">
          <w:pPr>
            <w:pStyle w:val="234769B5F4E943FFA03C986B20F416E5"/>
          </w:pPr>
          <w:r w:rsidRPr="00E16195">
            <w:rPr>
              <w:rStyle w:val="PlaceholderText"/>
              <w:b/>
              <w:shd w:val="clear" w:color="auto" w:fill="00B0F0"/>
            </w:rPr>
            <w:t>Choose an item.</w:t>
          </w:r>
        </w:p>
      </w:docPartBody>
    </w:docPart>
    <w:docPart>
      <w:docPartPr>
        <w:name w:val="923E8BDE833F44C384BD25274A1020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6AA562-CA5B-4448-9948-15835328EB3D}"/>
      </w:docPartPr>
      <w:docPartBody>
        <w:p w:rsidR="00000000" w:rsidRDefault="0018245D">
          <w:pPr>
            <w:pStyle w:val="923E8BDE833F44C384BD25274A102007"/>
          </w:pPr>
          <w:r w:rsidRPr="00605C19">
            <w:rPr>
              <w:rStyle w:val="PlaceholderText"/>
              <w:b/>
              <w:sz w:val="24"/>
              <w:szCs w:val="24"/>
              <w:shd w:val="clear" w:color="auto" w:fill="00B0F0"/>
            </w:rPr>
            <w:t>Click or tap here to enter text.</w:t>
          </w:r>
        </w:p>
      </w:docPartBody>
    </w:docPart>
    <w:docPart>
      <w:docPartPr>
        <w:name w:val="6B67A96268894C99928FE69C0EBD12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667171-D019-457A-92AA-AA427DFA90DC}"/>
      </w:docPartPr>
      <w:docPartBody>
        <w:p w:rsidR="00000000" w:rsidRDefault="0018245D">
          <w:pPr>
            <w:pStyle w:val="6B67A96268894C99928FE69C0EBD1231"/>
          </w:pPr>
          <w:r w:rsidRPr="00F714BD">
            <w:rPr>
              <w:rStyle w:val="PlaceholderText"/>
              <w:b/>
              <w:shd w:val="clear" w:color="auto" w:fill="00B0F0"/>
            </w:rPr>
            <w:t>Click or tap here to enter text.</w:t>
          </w:r>
        </w:p>
      </w:docPartBody>
    </w:docPart>
    <w:docPart>
      <w:docPartPr>
        <w:name w:val="A18A1A9D1E2A4049BDE08C05BBE609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CE2205-2608-45D9-95E5-8B47E6A0D653}"/>
      </w:docPartPr>
      <w:docPartBody>
        <w:p w:rsidR="00000000" w:rsidRDefault="0018245D">
          <w:pPr>
            <w:pStyle w:val="A18A1A9D1E2A4049BDE08C05BBE609CC"/>
          </w:pPr>
          <w:r w:rsidRPr="00605C19">
            <w:rPr>
              <w:rStyle w:val="PlaceholderText"/>
              <w:b/>
              <w:sz w:val="24"/>
              <w:szCs w:val="24"/>
              <w:shd w:val="clear" w:color="auto" w:fill="00B0F0"/>
            </w:rPr>
            <w:t>Click or tap here to enter text.</w:t>
          </w:r>
        </w:p>
      </w:docPartBody>
    </w:docPart>
    <w:docPart>
      <w:docPartPr>
        <w:name w:val="AC1EA03CC247435383412CCCAB370F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907430-1C1D-4AA4-B496-14723CB75051}"/>
      </w:docPartPr>
      <w:docPartBody>
        <w:p w:rsidR="00000000" w:rsidRDefault="0018245D">
          <w:pPr>
            <w:pStyle w:val="AC1EA03CC247435383412CCCAB370F43"/>
          </w:pPr>
          <w:r w:rsidRPr="0099421A">
            <w:rPr>
              <w:rStyle w:val="PlaceholderText"/>
              <w:shd w:val="clear" w:color="auto" w:fill="00B0F0"/>
            </w:rPr>
            <w:t>Click or tap here to enter text.</w:t>
          </w:r>
        </w:p>
      </w:docPartBody>
    </w:docPart>
    <w:docPart>
      <w:docPartPr>
        <w:name w:val="130A8C3A04BF4A9E8DE20D8CF05300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386640-016E-4AE1-950A-D5C2F5038B70}"/>
      </w:docPartPr>
      <w:docPartBody>
        <w:p w:rsidR="00000000" w:rsidRDefault="0018245D">
          <w:pPr>
            <w:pStyle w:val="130A8C3A04BF4A9E8DE20D8CF0530061"/>
          </w:pPr>
          <w:r w:rsidRPr="00CD0A78">
            <w:rPr>
              <w:rStyle w:val="PlaceholderText"/>
              <w:b/>
              <w:sz w:val="24"/>
              <w:szCs w:val="24"/>
              <w:shd w:val="clear" w:color="auto" w:fill="00B0F0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81341D1EBAA3444BBBDF7C8B5D182901">
    <w:name w:val="81341D1EBAA3444BBBDF7C8B5D182901"/>
  </w:style>
  <w:style w:type="paragraph" w:customStyle="1" w:styleId="F77CD153F4544D9D94F924F6FCFEA8EA">
    <w:name w:val="F77CD153F4544D9D94F924F6FCFEA8EA"/>
  </w:style>
  <w:style w:type="paragraph" w:customStyle="1" w:styleId="4F8B1EBC0660471094D0404900E9FF9E">
    <w:name w:val="4F8B1EBC0660471094D0404900E9FF9E"/>
  </w:style>
  <w:style w:type="paragraph" w:customStyle="1" w:styleId="F3A9BA794F3043E2BB6287F41FC716A4">
    <w:name w:val="F3A9BA794F3043E2BB6287F41FC716A4"/>
  </w:style>
  <w:style w:type="paragraph" w:customStyle="1" w:styleId="234769B5F4E943FFA03C986B20F416E5">
    <w:name w:val="234769B5F4E943FFA03C986B20F416E5"/>
  </w:style>
  <w:style w:type="paragraph" w:customStyle="1" w:styleId="923E8BDE833F44C384BD25274A102007">
    <w:name w:val="923E8BDE833F44C384BD25274A102007"/>
  </w:style>
  <w:style w:type="paragraph" w:customStyle="1" w:styleId="6B67A96268894C99928FE69C0EBD1231">
    <w:name w:val="6B67A96268894C99928FE69C0EBD1231"/>
  </w:style>
  <w:style w:type="paragraph" w:customStyle="1" w:styleId="A18A1A9D1E2A4049BDE08C05BBE609CC">
    <w:name w:val="A18A1A9D1E2A4049BDE08C05BBE609CC"/>
  </w:style>
  <w:style w:type="paragraph" w:customStyle="1" w:styleId="AC1EA03CC247435383412CCCAB370F43">
    <w:name w:val="AC1EA03CC247435383412CCCAB370F43"/>
  </w:style>
  <w:style w:type="paragraph" w:customStyle="1" w:styleId="130A8C3A04BF4A9E8DE20D8CF0530061">
    <w:name w:val="130A8C3A04BF4A9E8DE20D8CF053006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29C2488D1ED564FA3675E9D622B127D" ma:contentTypeVersion="13" ma:contentTypeDescription="Create a new document." ma:contentTypeScope="" ma:versionID="f6ac236155a1066d4c8a77a0af8aff33">
  <xsd:schema xmlns:xsd="http://www.w3.org/2001/XMLSchema" xmlns:xs="http://www.w3.org/2001/XMLSchema" xmlns:p="http://schemas.microsoft.com/office/2006/metadata/properties" xmlns:ns3="40748bb1-353f-4ddc-8106-a228ca6cfb04" xmlns:ns4="c95fc5b5-f406-471d-843b-8002d7d99dcb" targetNamespace="http://schemas.microsoft.com/office/2006/metadata/properties" ma:root="true" ma:fieldsID="0599cf04a9b1109c8702ff68d610ee57" ns3:_="" ns4:_="">
    <xsd:import namespace="40748bb1-353f-4ddc-8106-a228ca6cfb04"/>
    <xsd:import namespace="c95fc5b5-f406-471d-843b-8002d7d99dc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Location" minOccurs="0"/>
                <xsd:element ref="ns3:MediaServiceAutoTag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748bb1-353f-4ddc-8106-a228ca6cfb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1" nillable="true" ma:displayName="MediaServiceLocation" ma:internalName="MediaServiceLocation" ma:readOnly="true">
      <xsd:simpleType>
        <xsd:restriction base="dms:Text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5fc5b5-f406-471d-843b-8002d7d99dcb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8A2417-6FC6-4CC2-BCEC-E5D590AE62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748bb1-353f-4ddc-8106-a228ca6cfb04"/>
    <ds:schemaRef ds:uri="c95fc5b5-f406-471d-843b-8002d7d99d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5295204-087C-43E8-A589-0EBD3CAE799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E45033-104F-44A1-8844-9CBA6D7CE72A}">
  <ds:schemaRefs>
    <ds:schemaRef ds:uri="http://schemas.microsoft.com/office/2006/documentManagement/types"/>
    <ds:schemaRef ds:uri="http://schemas.microsoft.com/office/infopath/2007/PartnerControls"/>
    <ds:schemaRef ds:uri="c95fc5b5-f406-471d-843b-8002d7d99dcb"/>
    <ds:schemaRef ds:uri="http://purl.org/dc/terms/"/>
    <ds:schemaRef ds:uri="http://www.w3.org/XML/1998/namespace"/>
    <ds:schemaRef ds:uri="http://schemas.openxmlformats.org/package/2006/metadata/core-properties"/>
    <ds:schemaRef ds:uri="http://purl.org/dc/elements/1.1/"/>
    <ds:schemaRef ds:uri="40748bb1-353f-4ddc-8106-a228ca6cfb04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5CD671ED-34BE-40BA-92E9-9797FEE73A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digital transcript request form (2).dotx</Template>
  <TotalTime>1</TotalTime>
  <Pages>1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Johnson City Schools</Company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Coffey, Tracey</cp:lastModifiedBy>
  <cp:revision>1</cp:revision>
  <cp:lastPrinted>2020-06-17T17:20:00Z</cp:lastPrinted>
  <dcterms:created xsi:type="dcterms:W3CDTF">2022-10-13T13:09:00Z</dcterms:created>
  <dcterms:modified xsi:type="dcterms:W3CDTF">2022-10-13T13:10:00Z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0x010100A29C2488D1ED564FA3675E9D622B127D</vt:lpwstr>
  </property>
</Properties>
</file>