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806" w:rsidRPr="00090806" w:rsidRDefault="00090806">
      <w:pPr>
        <w:pStyle w:val="Table"/>
        <w:rPr>
          <w:rFonts w:ascii="Arial" w:hAnsi="Arial" w:cs="Arial"/>
          <w:b/>
        </w:rPr>
      </w:pPr>
      <w:r w:rsidRPr="00090806">
        <w:rPr>
          <w:rFonts w:ascii="Arial" w:hAnsi="Arial" w:cs="Arial"/>
          <w:b/>
        </w:rPr>
        <w:t>Secondary Student Check-In</w:t>
      </w:r>
    </w:p>
    <w:p w:rsidR="00090806" w:rsidRPr="00090806" w:rsidRDefault="00090806" w:rsidP="00090806">
      <w:pPr>
        <w:pStyle w:val="Table"/>
        <w:rPr>
          <w:rFonts w:ascii="Arial" w:hAnsi="Arial" w:cs="Arial"/>
        </w:rPr>
      </w:pPr>
      <w:r w:rsidRPr="00090806">
        <w:rPr>
          <w:rFonts w:ascii="Arial" w:hAnsi="Arial" w:cs="Arial"/>
        </w:rPr>
        <w:t>Winter 2022</w:t>
      </w:r>
      <w:r w:rsidRPr="00090806">
        <w:rPr>
          <w:rFonts w:ascii="Arial" w:hAnsi="Arial" w:cs="Arial"/>
        </w:rPr>
        <w:br/>
      </w:r>
    </w:p>
    <w:p w:rsidR="000851ED" w:rsidRPr="000851ED" w:rsidRDefault="000851ED">
      <w:pPr>
        <w:rPr>
          <w:rFonts w:ascii="Arial" w:hAnsi="Arial" w:cs="Arial"/>
          <w:b/>
        </w:rPr>
      </w:pPr>
      <w:bookmarkStart w:id="0" w:name="_GoBack"/>
      <w:bookmarkEnd w:id="0"/>
      <w:r w:rsidRPr="000851ED">
        <w:rPr>
          <w:rFonts w:ascii="Arial" w:hAnsi="Arial" w:cs="Arial"/>
          <w:b/>
        </w:rPr>
        <w:t>Homework Policy</w:t>
      </w:r>
    </w:p>
    <w:p w:rsidR="000851ED" w:rsidRDefault="000851ED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9"/>
              <w:gridCol w:w="1261"/>
              <w:gridCol w:w="631"/>
              <w:gridCol w:w="897"/>
              <w:gridCol w:w="3102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Q16. I am assigned:</w: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No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401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9.64%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60350" cy="184150"/>
                        <wp:effectExtent l="0" t="0" r="0" b="0"/>
                        <wp:docPr id="101" name="Picture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2 - Too little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729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17.52%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69900" cy="184150"/>
                        <wp:effectExtent l="0" t="0" r="0" b="0"/>
                        <wp:docPr id="102" name="Picture 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3 - The right amount of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2,314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55.61%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50950" cy="184150"/>
                        <wp:effectExtent l="0" t="0" r="0" b="0"/>
                        <wp:docPr id="103" name="Picture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09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Too much homework</w:t>
                  </w:r>
                </w:p>
              </w:tc>
              <w:tc>
                <w:tcPr>
                  <w:tcW w:w="6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717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4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17.23%</w:t>
                  </w:r>
                </w:p>
              </w:tc>
              <w:tc>
                <w:tcPr>
                  <w:tcW w:w="16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57200" cy="184150"/>
                        <wp:effectExtent l="0" t="0" r="0" b="0"/>
                        <wp:docPr id="104" name="Picture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2.80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Q17.How frequently is your homework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17(a) returned to you promptly?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858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19.39%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14350" cy="184150"/>
                        <wp:effectExtent l="0" t="0" r="0" b="0"/>
                        <wp:docPr id="105" name="Picture 1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1,473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33.30%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89000" cy="184150"/>
                        <wp:effectExtent l="0" t="0" r="0" b="0"/>
                        <wp:docPr id="106" name="Picture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1,533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34.65%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27100" cy="184150"/>
                        <wp:effectExtent l="0" t="0" r="0" b="0"/>
                        <wp:docPr id="107" name="Picture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71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560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12.66%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36550" cy="184150"/>
                        <wp:effectExtent l="0" t="0" r="0" b="0"/>
                        <wp:docPr id="108" name="Picture 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65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2.41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17(b) : How frequently is your homework: returned to you with written feedback?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28.85%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74700" cy="184150"/>
                        <wp:effectExtent l="0" t="0" r="0" b="0"/>
                        <wp:docPr id="109" name="Picture 1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47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1,450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32.81%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76300" cy="184150"/>
                        <wp:effectExtent l="0" t="0" r="0" b="0"/>
                        <wp:docPr id="110" name="Picture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1,170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26.47%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04850" cy="184150"/>
                        <wp:effectExtent l="0" t="0" r="0" b="0"/>
                        <wp:docPr id="111" name="Picture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525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11.88%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17500" cy="184150"/>
                        <wp:effectExtent l="0" t="0" r="0" b="0"/>
                        <wp:docPr id="112" name="Picture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5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2.21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17(c) : How frequently is your homework: related to what you are doing in class?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6.26%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4150"/>
                        <wp:effectExtent l="0" t="0" r="0" b="0"/>
                        <wp:docPr id="113" name="Picture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513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11.59%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04800" cy="184150"/>
                        <wp:effectExtent l="0" t="0" r="0" b="0"/>
                        <wp:docPr id="114" name="Picture 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1,757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39.71%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60450" cy="184150"/>
                        <wp:effectExtent l="0" t="0" r="0" b="0"/>
                        <wp:docPr id="115" name="Picture 1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04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1,878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42.44%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36650" cy="184150"/>
                        <wp:effectExtent l="0" t="0" r="0" b="0"/>
                        <wp:docPr id="116" name="Picture 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66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3.18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17(d) : How frequently is your homework: work you can do on your own?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Very Infrequently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291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6.57%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450" cy="184150"/>
                        <wp:effectExtent l="0" t="0" r="0" b="0"/>
                        <wp:docPr id="117" name="Picture 1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668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15.08%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00050" cy="184150"/>
                        <wp:effectExtent l="0" t="0" r="0" b="0"/>
                        <wp:docPr id="118" name="Picture 1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1,904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42.99%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43000" cy="184150"/>
                        <wp:effectExtent l="0" t="0" r="0" b="0"/>
                        <wp:docPr id="119" name="Picture 1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Very Frequently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1,566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35.36%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150" cy="184150"/>
                        <wp:effectExtent l="0" t="0" r="0" b="0"/>
                        <wp:docPr id="120" name="Picture 1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3.07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p w:rsidR="007811E1" w:rsidRDefault="007811E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Q18.Think about your experience with homework this year and rate your agreement with each statement.</w:t>
                  </w:r>
                </w:p>
              </w:tc>
            </w:tr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18(a) Homework helps me understand what we do in class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654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14.66%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93700" cy="184150"/>
                        <wp:effectExtent l="0" t="0" r="0" b="0"/>
                        <wp:docPr id="121" name="Picture 1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37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1,385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31.04%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31850" cy="184150"/>
                        <wp:effectExtent l="0" t="0" r="0" b="0"/>
                        <wp:docPr id="122" name="Picture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18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1,718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38.50%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28700" cy="184150"/>
                        <wp:effectExtent l="0" t="0" r="0" b="0"/>
                        <wp:docPr id="123" name="Picture 1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705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15.80%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19100" cy="184150"/>
                        <wp:effectExtent l="0" t="0" r="0" b="0"/>
                        <wp:docPr id="124" name="Picture 1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91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2.55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18(b) Homework helps me practice what we do in class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422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9.51%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60350" cy="184150"/>
                        <wp:effectExtent l="0" t="0" r="0" b="0"/>
                        <wp:docPr id="125" name="Picture 1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03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937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21.11%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65150" cy="184150"/>
                        <wp:effectExtent l="0" t="0" r="0" b="0"/>
                        <wp:docPr id="126" name="Picture 1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51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1,969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44.37%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181100" cy="184150"/>
                        <wp:effectExtent l="0" t="0" r="0" b="0"/>
                        <wp:docPr id="127" name="Picture 1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1,110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25.01%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66750" cy="184150"/>
                        <wp:effectExtent l="0" t="0" r="0" b="0"/>
                        <wp:docPr id="128" name="Picture 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2.85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3C39D0" w:rsidRDefault="003C39D0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3C39D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31"/>
              <w:gridCol w:w="1486"/>
              <w:gridCol w:w="763"/>
              <w:gridCol w:w="960"/>
              <w:gridCol w:w="4060"/>
            </w:tblGrid>
            <w:tr w:rsidR="003C39D0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090806" w:rsidRDefault="00090806">
                  <w:pPr>
                    <w:pStyle w:val="Td"/>
                  </w:pPr>
                  <w:r>
                    <w:t> 18(c) Homework helps me do better on graded assignments (tests, quizzes, etc)</w:t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1 - Strongly Disagree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575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12.96%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342900" cy="184150"/>
                        <wp:effectExtent l="0" t="0" r="0" b="0"/>
                        <wp:docPr id="129" name="Picture 1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1,209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27.25%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23900" cy="184150"/>
                        <wp:effectExtent l="0" t="0" r="0" b="0"/>
                        <wp:docPr id="130" name="Picture 1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1,676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37.77%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09650" cy="184150"/>
                        <wp:effectExtent l="0" t="0" r="0" b="0"/>
                        <wp:docPr id="131" name="Picture 1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39D0" w:rsidTr="007811E1">
              <w:tc>
                <w:tcPr>
                  <w:tcW w:w="10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</w:pPr>
                  <w:r>
                    <w:t>4 - Strongly Agree</w:t>
                  </w:r>
                </w:p>
              </w:tc>
              <w:tc>
                <w:tcPr>
                  <w:tcW w:w="7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977</w:t>
                  </w:r>
                </w:p>
              </w:tc>
              <w:tc>
                <w:tcPr>
                  <w:tcW w:w="4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5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090806">
                  <w:pPr>
                    <w:pStyle w:val="Td"/>
                    <w:jc w:val="center"/>
                  </w:pPr>
                  <w:r>
                    <w:t>22.02%</w:t>
                  </w:r>
                </w:p>
              </w:tc>
              <w:tc>
                <w:tcPr>
                  <w:tcW w:w="21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090806" w:rsidRDefault="002D229A">
                  <w:pPr>
                    <w:pStyle w:val="Td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90550" cy="184150"/>
                        <wp:effectExtent l="0" t="0" r="0" b="0"/>
                        <wp:docPr id="132" name="Pictur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184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811E1" w:rsidTr="007811E1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7811E1" w:rsidRDefault="007811E1" w:rsidP="007811E1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2.69</w:t>
                  </w:r>
                </w:p>
              </w:tc>
            </w:tr>
          </w:tbl>
          <w:p w:rsidR="00090806" w:rsidRDefault="00090806">
            <w:pPr>
              <w:pStyle w:val="Table"/>
            </w:pPr>
          </w:p>
        </w:tc>
      </w:tr>
    </w:tbl>
    <w:p w:rsidR="00090806" w:rsidRDefault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5"/>
        <w:gridCol w:w="1170"/>
        <w:gridCol w:w="991"/>
        <w:gridCol w:w="3164"/>
      </w:tblGrid>
      <w:tr w:rsidR="003C39D0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Q19. Were you assigned homework over winter break?</w: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No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2,209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49.15%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50950" cy="184150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Not assigned, but I worked on school work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1,302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28.97%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74700" cy="184150"/>
                  <wp:effectExtent l="0" t="0" r="0" b="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one teacher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665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14.80%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93700" cy="184150"/>
                  <wp:effectExtent l="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2-3 teachers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265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5.90%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65100" cy="184150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39D0" w:rsidTr="007811E1">
        <w:tc>
          <w:tcPr>
            <w:tcW w:w="2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</w:pPr>
            <w:r>
              <w:t>Yes, by 4 or more teachers</w:t>
            </w:r>
          </w:p>
        </w:tc>
        <w:tc>
          <w:tcPr>
            <w:tcW w:w="6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53</w:t>
            </w:r>
          </w:p>
        </w:tc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>
            <w:pPr>
              <w:pStyle w:val="Td"/>
              <w:jc w:val="center"/>
            </w:pPr>
            <w:r>
              <w:t>1.18%</w:t>
            </w:r>
          </w:p>
        </w:tc>
        <w:tc>
          <w:tcPr>
            <w:tcW w:w="17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1750" cy="184150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0806" w:rsidRDefault="00090806"/>
    <w:p w:rsidR="00090806" w:rsidRDefault="00090806">
      <w:r>
        <w:br w:type="page"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Q1. Your school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Burley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456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10.19%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9400" cy="184150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Henley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640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14.30%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0" cy="184150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Jouett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405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9.05%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41300" cy="184150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Lakeside 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445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9.94%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66700" cy="184150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Walton MS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144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3.22%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8900" cy="184150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Community Lab 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2.93%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4150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ACPS Virtual 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1.14%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1750" cy="184150"/>
                  <wp:effectExtent l="0" t="0" r="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Albemarle HS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1,084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24.21%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47700" cy="184150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Monticello HS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550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12.29%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23850" cy="184150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Western Albemarle High School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571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12.75%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42900" cy="184150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Q2. Your grade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6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732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16.19%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31800" cy="184150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7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749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16.56%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38150" cy="184150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8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730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16.14%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31800" cy="184150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9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773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17.09%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57200" cy="184150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10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541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11.96%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17500" cy="184150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11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555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12.27%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23850" cy="184150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12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442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9.77%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60350" cy="184150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Q3. Ethnicity/Race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Asian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415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9.30%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47650" cy="184150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Black/African American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595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13.33%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55600" cy="184150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Hispanic/Latino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600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13.44%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61950" cy="184150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Native American/Alaska Native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70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1.57%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8100" cy="184150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Native Hawaiian/Other Pacific Islander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42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0.94%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1750" cy="184150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White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3,195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71.57%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50950" cy="184150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090806" w:rsidRDefault="00090806" w:rsidP="00090806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090806" w:rsidRDefault="00090806" w:rsidP="00090806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8"/>
        <w:gridCol w:w="1205"/>
        <w:gridCol w:w="988"/>
        <w:gridCol w:w="3389"/>
      </w:tblGrid>
      <w:tr w:rsidR="00090806" w:rsidTr="007811E1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Q4. Gender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090806" w:rsidRDefault="00090806" w:rsidP="00090806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Female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2,126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47.48%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50950" cy="184150"/>
                  <wp:effectExtent l="0" t="0" r="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Male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2,143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47.86%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50950" cy="184150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806" w:rsidTr="007811E1">
        <w:tc>
          <w:tcPr>
            <w:tcW w:w="1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</w:pPr>
            <w:r>
              <w:t>Non-binary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209</w:t>
            </w:r>
          </w:p>
        </w:tc>
        <w:tc>
          <w:tcPr>
            <w:tcW w:w="5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090806" w:rsidP="00090806">
            <w:pPr>
              <w:pStyle w:val="Td"/>
              <w:jc w:val="center"/>
            </w:pPr>
            <w:r>
              <w:t>4.67%</w:t>
            </w:r>
          </w:p>
        </w:tc>
        <w:tc>
          <w:tcPr>
            <w:tcW w:w="18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090806" w:rsidRDefault="002D229A" w:rsidP="00090806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7000" cy="184150"/>
                  <wp:effectExtent l="0" t="0" r="0" b="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0806" w:rsidRDefault="00090806"/>
    <w:sectPr w:rsidR="00090806" w:rsidSect="000908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436B" w:rsidRDefault="004C436B">
      <w:r>
        <w:separator/>
      </w:r>
    </w:p>
  </w:endnote>
  <w:endnote w:type="continuationSeparator" w:id="0">
    <w:p w:rsidR="004C436B" w:rsidRDefault="004C4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436B" w:rsidRDefault="004C436B">
      <w:r>
        <w:separator/>
      </w:r>
    </w:p>
  </w:footnote>
  <w:footnote w:type="continuationSeparator" w:id="0">
    <w:p w:rsidR="004C436B" w:rsidRDefault="004C4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0806" w:rsidRDefault="00090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E51614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B615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AEE1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6838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237A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063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DA84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9A6F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FC53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25EF1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C8B9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98B9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4664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CA4D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24A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FC1A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38B8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6DF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2A123A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BE0A6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400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F021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CE55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A89E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564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A09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CCC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D0"/>
    <w:rsid w:val="000851ED"/>
    <w:rsid w:val="00090806"/>
    <w:rsid w:val="002D229A"/>
    <w:rsid w:val="002F4B26"/>
    <w:rsid w:val="003C39D0"/>
    <w:rsid w:val="004C436B"/>
    <w:rsid w:val="007811E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C9E2A"/>
  <w15:docId w15:val="{1A5DDFA0-5D70-441F-8F60-BF56128D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rmg-q">
    <w:name w:val="Tr_mg-q"/>
    <w:basedOn w:val="Tr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BC1AF-3F38-4EAF-9166-468E0911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Lauren Hunt</cp:lastModifiedBy>
  <cp:revision>2</cp:revision>
  <cp:lastPrinted>2012-09-21T14:27:00Z</cp:lastPrinted>
  <dcterms:created xsi:type="dcterms:W3CDTF">2022-10-03T18:51:00Z</dcterms:created>
  <dcterms:modified xsi:type="dcterms:W3CDTF">2022-10-03T18:51:00Z</dcterms:modified>
</cp:coreProperties>
</file>