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89614" w14:textId="17CB5A4E" w:rsidR="007B0BD2" w:rsidRPr="00F768D5" w:rsidRDefault="0000349A" w:rsidP="00514C96">
      <w:pPr>
        <w:pBdr>
          <w:top w:val="single" w:sz="12" w:space="1" w:color="000000" w:themeColor="text1"/>
          <w:bottom w:val="single" w:sz="12" w:space="1" w:color="000000" w:themeColor="text1"/>
        </w:pBdr>
        <w:rPr>
          <w:b/>
          <w:bCs/>
          <w:color w:val="FF0000"/>
          <w:sz w:val="44"/>
          <w:szCs w:val="44"/>
        </w:rPr>
      </w:pPr>
      <w:r>
        <w:rPr>
          <w:b/>
          <w:bCs/>
          <w:noProof/>
          <w:color w:val="FF0000"/>
          <w:sz w:val="16"/>
          <w:szCs w:val="16"/>
          <w:u w:val="single"/>
        </w:rPr>
        <w:drawing>
          <wp:anchor distT="0" distB="0" distL="114300" distR="114300" simplePos="0" relativeHeight="251693056" behindDoc="0" locked="0" layoutInCell="1" allowOverlap="1" wp14:anchorId="37D70ED1" wp14:editId="2B441470">
            <wp:simplePos x="0" y="0"/>
            <wp:positionH relativeFrom="column">
              <wp:posOffset>5401734</wp:posOffset>
            </wp:positionH>
            <wp:positionV relativeFrom="paragraph">
              <wp:posOffset>-129117</wp:posOffset>
            </wp:positionV>
            <wp:extent cx="846667" cy="857612"/>
            <wp:effectExtent l="0" t="0" r="444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lid Indian - Bes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667" cy="857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349A">
        <w:rPr>
          <w:b/>
          <w:bCs/>
          <w:color w:val="7030A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Mt. Gilead Exempted Village Schools</w:t>
      </w:r>
    </w:p>
    <w:p w14:paraId="59B2876F" w14:textId="4C01DFA7" w:rsidR="00514C96" w:rsidRPr="00E51233" w:rsidRDefault="0000349A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MGEVS</w:t>
      </w:r>
      <w:r w:rsidR="00087807" w:rsidRPr="00E51233">
        <w:rPr>
          <w:b/>
          <w:bCs/>
          <w:i/>
          <w:iCs/>
          <w:sz w:val="32"/>
          <w:szCs w:val="32"/>
        </w:rPr>
        <w:t xml:space="preserve"> </w:t>
      </w:r>
      <w:r w:rsidR="00514C96" w:rsidRPr="00E51233">
        <w:rPr>
          <w:b/>
          <w:bCs/>
          <w:i/>
          <w:iCs/>
          <w:sz w:val="32"/>
          <w:szCs w:val="32"/>
        </w:rPr>
        <w:t xml:space="preserve">Technology/Software Request </w:t>
      </w:r>
      <w:r w:rsidR="00D724F0" w:rsidRPr="00E51233">
        <w:rPr>
          <w:b/>
          <w:bCs/>
          <w:i/>
          <w:iCs/>
          <w:sz w:val="32"/>
          <w:szCs w:val="32"/>
        </w:rPr>
        <w:t>Flow Chart</w:t>
      </w:r>
    </w:p>
    <w:p w14:paraId="31028511" w14:textId="1E88C14A" w:rsidR="00514C96" w:rsidRPr="00D47D96" w:rsidRDefault="00514C96" w:rsidP="009068BA">
      <w:pPr>
        <w:rPr>
          <w:sz w:val="10"/>
          <w:szCs w:val="10"/>
        </w:rPr>
      </w:pPr>
    </w:p>
    <w:p w14:paraId="48B7AB8D" w14:textId="77777777" w:rsidR="008540CF" w:rsidRDefault="008540CF" w:rsidP="00BE45BF">
      <w:pPr>
        <w:rPr>
          <w:b/>
          <w:bCs/>
          <w:sz w:val="16"/>
          <w:szCs w:val="16"/>
        </w:rPr>
      </w:pPr>
    </w:p>
    <w:p w14:paraId="493D19E9" w14:textId="43E92C75" w:rsidR="00D724F0" w:rsidRDefault="00D724F0" w:rsidP="00BE45BF">
      <w:pPr>
        <w:rPr>
          <w:b/>
          <w:bCs/>
          <w:sz w:val="16"/>
          <w:szCs w:val="16"/>
        </w:rPr>
      </w:pPr>
    </w:p>
    <w:p w14:paraId="4817E9BE" w14:textId="74165517" w:rsidR="00D724F0" w:rsidRDefault="00D724F0" w:rsidP="00BE45BF">
      <w:pPr>
        <w:rPr>
          <w:b/>
          <w:bCs/>
          <w:sz w:val="16"/>
          <w:szCs w:val="16"/>
        </w:rPr>
      </w:pPr>
    </w:p>
    <w:p w14:paraId="586EFFA7" w14:textId="04701030" w:rsidR="00D724F0" w:rsidRPr="008540CF" w:rsidRDefault="0000349A" w:rsidP="00BE45BF">
      <w:pPr>
        <w:rPr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A5D1AA" wp14:editId="6B64B676">
                <wp:simplePos x="0" y="0"/>
                <wp:positionH relativeFrom="column">
                  <wp:posOffset>-38100</wp:posOffset>
                </wp:positionH>
                <wp:positionV relativeFrom="paragraph">
                  <wp:posOffset>406823</wp:posOffset>
                </wp:positionV>
                <wp:extent cx="3627755" cy="956310"/>
                <wp:effectExtent l="38100" t="38100" r="106045" b="9779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755" cy="956310"/>
                        </a:xfrm>
                        <a:prstGeom prst="roundRect">
                          <a:avLst/>
                        </a:prstGeom>
                        <a:noFill/>
                        <a:ln w="22225">
                          <a:solidFill>
                            <a:srgbClr val="7030A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E43F8" w14:textId="77777777" w:rsidR="00D5420C" w:rsidRPr="0000349A" w:rsidRDefault="00D5420C" w:rsidP="00D5420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00349A">
                              <w:rPr>
                                <w:b/>
                                <w:bCs/>
                                <w:color w:val="7030A0"/>
                              </w:rPr>
                              <w:t>STAFF REQUEST</w:t>
                            </w:r>
                          </w:p>
                          <w:p w14:paraId="33325F94" w14:textId="77777777" w:rsidR="00D5420C" w:rsidRDefault="00D5420C" w:rsidP="00D5420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E898C7B" w14:textId="77777777" w:rsidR="00D5420C" w:rsidRPr="00D5420C" w:rsidRDefault="00D5420C" w:rsidP="00D5420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6DDF0ABF" w14:textId="77777777" w:rsidR="00D5420C" w:rsidRPr="00D5420C" w:rsidRDefault="00D5420C" w:rsidP="00D5420C">
                            <w:pPr>
                              <w:rPr>
                                <w14:shadow w14:blurRad="0" w14:dist="0" w14:dir="0" w14:sx="0" w14:sy="0" w14:kx="0" w14:ky="0" w14:algn="ctr">
                                  <w14:schemeClr w14:val="bg1"/>
                                </w14:shadow>
                                <w14:reflection w14:blurRad="0" w14:stA="100000" w14:stPos="0" w14:endA="0" w14:endPos="0" w14:dist="0" w14:dir="0" w14:fadeDir="0" w14:sx="0" w14:sy="0" w14:kx="0" w14:ky="0" w14:algn="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A5D1AA" id="Rounded Rectangle 3" o:spid="_x0000_s1026" style="position:absolute;margin-left:-3pt;margin-top:32.05pt;width:285.65pt;height:75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" filled="f" strokecolor="#7030a0" strokeweight="1.75pt">
                <v:stroke joinstyle="miter"/>
                <v:shadow on="t" color="black" opacity="26214f" origin="-.5,-.5" offset=".74836mm,.74836mm"/>
                <v:textbox>
                  <w:txbxContent>
                    <w:p w14:paraId="3A6E43F8" w14:textId="77777777" w:rsidR="00D5420C" w:rsidRPr="0000349A" w:rsidRDefault="00D5420C" w:rsidP="00D5420C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00349A">
                        <w:rPr>
                          <w:b/>
                          <w:bCs/>
                          <w:color w:val="7030A0"/>
                        </w:rPr>
                        <w:t>STAFF REQUEST</w:t>
                      </w:r>
                    </w:p>
                    <w:p w14:paraId="33325F94" w14:textId="77777777" w:rsidR="00D5420C" w:rsidRDefault="00D5420C" w:rsidP="00D5420C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2E898C7B" w14:textId="77777777" w:rsidR="00D5420C" w:rsidRPr="00D5420C" w:rsidRDefault="00D5420C" w:rsidP="00D5420C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6DDF0ABF" w14:textId="77777777" w:rsidR="00D5420C" w:rsidRPr="00D5420C" w:rsidRDefault="00D5420C" w:rsidP="00D5420C">
                      <w:pPr>
                        <w:rPr>
                          <w14:shadow w14:blurRad="0" w14:dist="0" w14:dir="0" w14:sx="0" w14:sy="0" w14:kx="0" w14:ky="0" w14:algn="ctr">
                            <w14:schemeClr w14:val="bg1"/>
                          </w14:shadow>
                          <w14:reflection w14:blurRad="0" w14:stA="100000" w14:stPos="0" w14:endA="0" w14:endPos="0" w14:dist="0" w14:dir="0" w14:fadeDir="0" w14:sx="0" w14:sy="0" w14:kx="0" w14:ky="0" w14:algn="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AB67BF" wp14:editId="1C35FE27">
                <wp:simplePos x="0" y="0"/>
                <wp:positionH relativeFrom="column">
                  <wp:posOffset>-38100</wp:posOffset>
                </wp:positionH>
                <wp:positionV relativeFrom="paragraph">
                  <wp:posOffset>1930823</wp:posOffset>
                </wp:positionV>
                <wp:extent cx="3627755" cy="956310"/>
                <wp:effectExtent l="38100" t="38100" r="106045" b="9779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755" cy="956310"/>
                        </a:xfrm>
                        <a:prstGeom prst="roundRect">
                          <a:avLst/>
                        </a:prstGeom>
                        <a:noFill/>
                        <a:ln w="222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ADDDA" w14:textId="39A27F23" w:rsidR="00D5420C" w:rsidRPr="0000349A" w:rsidRDefault="007E3A0C" w:rsidP="00D5420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00349A">
                              <w:rPr>
                                <w:b/>
                                <w:bCs/>
                                <w:color w:val="7030A0"/>
                              </w:rPr>
                              <w:t>BUILDING PRINCIPAL</w:t>
                            </w:r>
                            <w:r w:rsidR="001918B9">
                              <w:rPr>
                                <w:b/>
                                <w:bCs/>
                                <w:color w:val="7030A0"/>
                              </w:rPr>
                              <w:t xml:space="preserve">/SPECIAL </w:t>
                            </w:r>
                            <w:r w:rsidR="001918B9">
                              <w:rPr>
                                <w:b/>
                                <w:bCs/>
                                <w:color w:val="7030A0"/>
                              </w:rPr>
                              <w:t>ED</w:t>
                            </w:r>
                            <w:bookmarkStart w:id="0" w:name="_GoBack"/>
                            <w:bookmarkEnd w:id="0"/>
                            <w:r w:rsidR="001918B9">
                              <w:rPr>
                                <w:b/>
                                <w:bCs/>
                                <w:color w:val="7030A0"/>
                              </w:rPr>
                              <w:t xml:space="preserve"> DIRECTOR</w:t>
                            </w:r>
                          </w:p>
                          <w:p w14:paraId="43FD9C35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735E76F1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0A05E5A7" w14:textId="77777777" w:rsidR="00D5420C" w:rsidRDefault="00D5420C" w:rsidP="00D542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AB67BF" id="Rounded Rectangle 4" o:spid="_x0000_s1027" style="position:absolute;margin-left:-3pt;margin-top:152.05pt;width:285.65pt;height:75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" filled="f" strokecolor="gray [1629]" strokeweight="1.75pt">
                <v:stroke joinstyle="miter"/>
                <v:shadow on="t" color="black" opacity="26214f" origin="-.5,-.5" offset=".74836mm,.74836mm"/>
                <v:textbox>
                  <w:txbxContent>
                    <w:p w14:paraId="075ADDDA" w14:textId="39A27F23" w:rsidR="00D5420C" w:rsidRPr="0000349A" w:rsidRDefault="007E3A0C" w:rsidP="00D5420C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00349A">
                        <w:rPr>
                          <w:b/>
                          <w:bCs/>
                          <w:color w:val="7030A0"/>
                        </w:rPr>
                        <w:t>BUILDING PRINCIPAL</w:t>
                      </w:r>
                      <w:r w:rsidR="001918B9">
                        <w:rPr>
                          <w:b/>
                          <w:bCs/>
                          <w:color w:val="7030A0"/>
                        </w:rPr>
                        <w:t xml:space="preserve">/SPECIAL </w:t>
                      </w:r>
                      <w:r w:rsidR="001918B9">
                        <w:rPr>
                          <w:b/>
                          <w:bCs/>
                          <w:color w:val="7030A0"/>
                        </w:rPr>
                        <w:t>ED</w:t>
                      </w:r>
                      <w:bookmarkStart w:id="1" w:name="_GoBack"/>
                      <w:bookmarkEnd w:id="1"/>
                      <w:r w:rsidR="001918B9">
                        <w:rPr>
                          <w:b/>
                          <w:bCs/>
                          <w:color w:val="7030A0"/>
                        </w:rPr>
                        <w:t xml:space="preserve"> DIRECTOR</w:t>
                      </w:r>
                    </w:p>
                    <w:p w14:paraId="43FD9C35" w14:textId="77777777" w:rsidR="00D5420C" w:rsidRDefault="00D5420C" w:rsidP="00D5420C">
                      <w:pPr>
                        <w:jc w:val="center"/>
                      </w:pPr>
                    </w:p>
                    <w:p w14:paraId="735E76F1" w14:textId="77777777" w:rsidR="00D5420C" w:rsidRDefault="00D5420C" w:rsidP="00D5420C">
                      <w:pPr>
                        <w:jc w:val="center"/>
                      </w:pPr>
                    </w:p>
                    <w:p w14:paraId="0A05E5A7" w14:textId="77777777" w:rsidR="00D5420C" w:rsidRDefault="00D5420C" w:rsidP="00D5420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684A1A" wp14:editId="11B8AA88">
                <wp:simplePos x="0" y="0"/>
                <wp:positionH relativeFrom="column">
                  <wp:posOffset>-38100</wp:posOffset>
                </wp:positionH>
                <wp:positionV relativeFrom="paragraph">
                  <wp:posOffset>3429423</wp:posOffset>
                </wp:positionV>
                <wp:extent cx="3627755" cy="956310"/>
                <wp:effectExtent l="38100" t="38100" r="106045" b="9779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755" cy="956310"/>
                        </a:xfrm>
                        <a:prstGeom prst="roundRect">
                          <a:avLst/>
                        </a:prstGeom>
                        <a:noFill/>
                        <a:ln w="22225">
                          <a:solidFill>
                            <a:srgbClr val="7030A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FAEAA" w14:textId="77777777" w:rsidR="00D5420C" w:rsidRPr="0000349A" w:rsidRDefault="005904D9" w:rsidP="00D5420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00349A">
                              <w:rPr>
                                <w:b/>
                                <w:bCs/>
                                <w:color w:val="7030A0"/>
                              </w:rPr>
                              <w:t>CURRICULUM DIRECTOR</w:t>
                            </w:r>
                          </w:p>
                          <w:p w14:paraId="741C828D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04C9506A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3A1EA948" w14:textId="77777777" w:rsidR="00D5420C" w:rsidRDefault="00D5420C" w:rsidP="00D542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684A1A" id="Rounded Rectangle 6" o:spid="_x0000_s1028" style="position:absolute;margin-left:-3pt;margin-top:270.05pt;width:285.65pt;height:75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" filled="f" strokecolor="#7030a0" strokeweight="1.75pt">
                <v:stroke joinstyle="miter"/>
                <v:shadow on="t" color="black" opacity="26214f" origin="-.5,-.5" offset=".74836mm,.74836mm"/>
                <v:textbox>
                  <w:txbxContent>
                    <w:p w14:paraId="263FAEAA" w14:textId="77777777" w:rsidR="00D5420C" w:rsidRPr="0000349A" w:rsidRDefault="005904D9" w:rsidP="00D5420C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00349A">
                        <w:rPr>
                          <w:b/>
                          <w:bCs/>
                          <w:color w:val="7030A0"/>
                        </w:rPr>
                        <w:t>CURRICULUM DIRECTOR</w:t>
                      </w:r>
                    </w:p>
                    <w:p w14:paraId="741C828D" w14:textId="77777777" w:rsidR="00D5420C" w:rsidRDefault="00D5420C" w:rsidP="00D5420C">
                      <w:pPr>
                        <w:jc w:val="center"/>
                      </w:pPr>
                    </w:p>
                    <w:p w14:paraId="04C9506A" w14:textId="77777777" w:rsidR="00D5420C" w:rsidRDefault="00D5420C" w:rsidP="00D5420C">
                      <w:pPr>
                        <w:jc w:val="center"/>
                      </w:pPr>
                    </w:p>
                    <w:p w14:paraId="3A1EA948" w14:textId="77777777" w:rsidR="00D5420C" w:rsidRDefault="00D5420C" w:rsidP="00D5420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6FBC44" wp14:editId="36155CA0">
                <wp:simplePos x="0" y="0"/>
                <wp:positionH relativeFrom="column">
                  <wp:posOffset>-38100</wp:posOffset>
                </wp:positionH>
                <wp:positionV relativeFrom="paragraph">
                  <wp:posOffset>4936490</wp:posOffset>
                </wp:positionV>
                <wp:extent cx="3627755" cy="956310"/>
                <wp:effectExtent l="38100" t="38100" r="106045" b="9779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755" cy="956310"/>
                        </a:xfrm>
                        <a:prstGeom prst="roundRect">
                          <a:avLst/>
                        </a:prstGeom>
                        <a:noFill/>
                        <a:ln w="222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E1EEC" w14:textId="77777777" w:rsidR="00D5420C" w:rsidRPr="0000349A" w:rsidRDefault="00053E6A" w:rsidP="00D5420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00349A">
                              <w:rPr>
                                <w:b/>
                                <w:bCs/>
                                <w:color w:val="7030A0"/>
                              </w:rPr>
                              <w:t>TECH DEPARTMENT</w:t>
                            </w:r>
                          </w:p>
                          <w:p w14:paraId="1A452272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694739AA" w14:textId="77777777" w:rsidR="00D5420C" w:rsidRDefault="00D5420C" w:rsidP="00D5420C">
                            <w:pPr>
                              <w:jc w:val="center"/>
                            </w:pPr>
                          </w:p>
                          <w:p w14:paraId="6C7C2F2F" w14:textId="77777777" w:rsidR="00D5420C" w:rsidRDefault="00D5420C" w:rsidP="00D542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86FBC44" id="Rounded Rectangle 7" o:spid="_x0000_s1029" style="position:absolute;margin-left:-3pt;margin-top:388.7pt;width:285.65pt;height:75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" filled="f" strokecolor="gray [1629]" strokeweight="1.75pt">
                <v:stroke joinstyle="miter"/>
                <v:shadow on="t" color="black" opacity="26214f" origin="-.5,-.5" offset=".74836mm,.74836mm"/>
                <v:textbox>
                  <w:txbxContent>
                    <w:p w14:paraId="4F8E1EEC" w14:textId="77777777" w:rsidR="00D5420C" w:rsidRPr="0000349A" w:rsidRDefault="00053E6A" w:rsidP="00D5420C">
                      <w:pPr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00349A">
                        <w:rPr>
                          <w:b/>
                          <w:bCs/>
                          <w:color w:val="7030A0"/>
                        </w:rPr>
                        <w:t>TECH DEPARTMENT</w:t>
                      </w:r>
                    </w:p>
                    <w:p w14:paraId="1A452272" w14:textId="77777777" w:rsidR="00D5420C" w:rsidRDefault="00D5420C" w:rsidP="00D5420C">
                      <w:pPr>
                        <w:jc w:val="center"/>
                      </w:pPr>
                    </w:p>
                    <w:p w14:paraId="694739AA" w14:textId="77777777" w:rsidR="00D5420C" w:rsidRDefault="00D5420C" w:rsidP="00D5420C">
                      <w:pPr>
                        <w:jc w:val="center"/>
                      </w:pPr>
                    </w:p>
                    <w:p w14:paraId="6C7C2F2F" w14:textId="77777777" w:rsidR="00D5420C" w:rsidRDefault="00D5420C" w:rsidP="00D5420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373181" wp14:editId="6C8F25D0">
                <wp:simplePos x="0" y="0"/>
                <wp:positionH relativeFrom="column">
                  <wp:posOffset>59266</wp:posOffset>
                </wp:positionH>
                <wp:positionV relativeFrom="paragraph">
                  <wp:posOffset>758190</wp:posOffset>
                </wp:positionV>
                <wp:extent cx="3462655" cy="490855"/>
                <wp:effectExtent l="0" t="0" r="17145" b="171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655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45E47C5" w14:textId="245D7DE4" w:rsidR="00D5420C" w:rsidRPr="005904D9" w:rsidRDefault="00D5420C" w:rsidP="00D5420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904D9">
                              <w:rPr>
                                <w:sz w:val="22"/>
                                <w:szCs w:val="22"/>
                              </w:rPr>
                              <w:t xml:space="preserve">Completed </w:t>
                            </w:r>
                            <w:r w:rsidR="0000349A">
                              <w:rPr>
                                <w:sz w:val="22"/>
                                <w:szCs w:val="22"/>
                              </w:rPr>
                              <w:t>MGEVS</w:t>
                            </w:r>
                            <w:r w:rsidRPr="005904D9">
                              <w:rPr>
                                <w:sz w:val="22"/>
                                <w:szCs w:val="22"/>
                              </w:rPr>
                              <w:t xml:space="preserve"> Technology/Software Request Form emailed or delivered to building principal.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37318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0" type="#_x0000_t202" style="position:absolute;margin-left:4.65pt;margin-top:59.7pt;width:272.65pt;height:38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" fillcolor="white [3201]" strokecolor="white [3212]" strokeweight=".5pt">
                <v:textbox>
                  <w:txbxContent>
                    <w:p w14:paraId="545E47C5" w14:textId="245D7DE4" w:rsidR="00D5420C" w:rsidRPr="005904D9" w:rsidRDefault="00D5420C" w:rsidP="00D5420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904D9">
                        <w:rPr>
                          <w:sz w:val="22"/>
                          <w:szCs w:val="22"/>
                        </w:rPr>
                        <w:t xml:space="preserve">Completed </w:t>
                      </w:r>
                      <w:r w:rsidR="0000349A">
                        <w:rPr>
                          <w:sz w:val="22"/>
                          <w:szCs w:val="22"/>
                        </w:rPr>
                        <w:t>MGEVS</w:t>
                      </w:r>
                      <w:r w:rsidRPr="005904D9">
                        <w:rPr>
                          <w:sz w:val="22"/>
                          <w:szCs w:val="22"/>
                        </w:rPr>
                        <w:t xml:space="preserve"> Technology/Software Request Form emailed or delivered to building principal.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A56F4D" wp14:editId="4AAA8589">
                <wp:simplePos x="0" y="0"/>
                <wp:positionH relativeFrom="column">
                  <wp:posOffset>59266</wp:posOffset>
                </wp:positionH>
                <wp:positionV relativeFrom="paragraph">
                  <wp:posOffset>2265256</wp:posOffset>
                </wp:positionV>
                <wp:extent cx="3462655" cy="490855"/>
                <wp:effectExtent l="0" t="0" r="17145" b="171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655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4876F68" w14:textId="77777777" w:rsidR="00D5420C" w:rsidRPr="005904D9" w:rsidRDefault="005904D9" w:rsidP="00D5420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904D9">
                              <w:rPr>
                                <w:sz w:val="22"/>
                                <w:szCs w:val="22"/>
                              </w:rPr>
                              <w:t>Review completed request and approve/disapprove.  Submit approved request to curriculum director.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56F4D" id="Text Box 10" o:spid="_x0000_s1031" type="#_x0000_t202" style="position:absolute;margin-left:4.65pt;margin-top:178.35pt;width:272.65pt;height:38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" fillcolor="white [3201]" strokecolor="white [3212]" strokeweight=".5pt">
                <v:textbox>
                  <w:txbxContent>
                    <w:p w14:paraId="14876F68" w14:textId="77777777" w:rsidR="00D5420C" w:rsidRPr="005904D9" w:rsidRDefault="005904D9" w:rsidP="00D5420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904D9">
                        <w:rPr>
                          <w:sz w:val="22"/>
                          <w:szCs w:val="22"/>
                        </w:rPr>
                        <w:t>Review completed request and approve/disapprove.  Submit approved request to curriculum director.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CD7101" wp14:editId="0AD1C50B">
                <wp:simplePos x="0" y="0"/>
                <wp:positionH relativeFrom="column">
                  <wp:posOffset>59266</wp:posOffset>
                </wp:positionH>
                <wp:positionV relativeFrom="paragraph">
                  <wp:posOffset>3806190</wp:posOffset>
                </wp:positionV>
                <wp:extent cx="3462655" cy="490855"/>
                <wp:effectExtent l="0" t="0" r="17145" b="1714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655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14E64F" w14:textId="23E8850A" w:rsidR="00D5420C" w:rsidRPr="005904D9" w:rsidRDefault="005904D9" w:rsidP="00D5420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904D9">
                              <w:rPr>
                                <w:sz w:val="22"/>
                                <w:szCs w:val="22"/>
                              </w:rPr>
                              <w:t xml:space="preserve">Review request for </w:t>
                            </w:r>
                            <w:r w:rsidR="0000349A">
                              <w:rPr>
                                <w:sz w:val="22"/>
                                <w:szCs w:val="22"/>
                              </w:rPr>
                              <w:t>MGEVS</w:t>
                            </w:r>
                            <w:r w:rsidRPr="005904D9">
                              <w:rPr>
                                <w:sz w:val="22"/>
                                <w:szCs w:val="22"/>
                              </w:rPr>
                              <w:t xml:space="preserve"> curricular alignment.  Complete technology work order on approval</w:t>
                            </w:r>
                            <w:r w:rsidR="00D5420C" w:rsidRPr="005904D9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D7101" id="Text Box 11" o:spid="_x0000_s1032" type="#_x0000_t202" style="position:absolute;margin-left:4.65pt;margin-top:299.7pt;width:272.65pt;height:38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" fillcolor="white [3201]" strokecolor="white [3212]" strokeweight=".5pt">
                <v:textbox>
                  <w:txbxContent>
                    <w:p w14:paraId="1314E64F" w14:textId="23E8850A" w:rsidR="00D5420C" w:rsidRPr="005904D9" w:rsidRDefault="005904D9" w:rsidP="00D5420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904D9">
                        <w:rPr>
                          <w:sz w:val="22"/>
                          <w:szCs w:val="22"/>
                        </w:rPr>
                        <w:t xml:space="preserve">Review request for </w:t>
                      </w:r>
                      <w:r w:rsidR="0000349A">
                        <w:rPr>
                          <w:sz w:val="22"/>
                          <w:szCs w:val="22"/>
                        </w:rPr>
                        <w:t>MGEVS</w:t>
                      </w:r>
                      <w:r w:rsidRPr="005904D9">
                        <w:rPr>
                          <w:sz w:val="22"/>
                          <w:szCs w:val="22"/>
                        </w:rPr>
                        <w:t xml:space="preserve"> curricular alignment.  Complete technology work order on approval</w:t>
                      </w:r>
                      <w:r w:rsidR="00D5420C" w:rsidRPr="005904D9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29B5D0" wp14:editId="2C80FC88">
                <wp:simplePos x="0" y="0"/>
                <wp:positionH relativeFrom="column">
                  <wp:posOffset>59266</wp:posOffset>
                </wp:positionH>
                <wp:positionV relativeFrom="paragraph">
                  <wp:posOffset>5287856</wp:posOffset>
                </wp:positionV>
                <wp:extent cx="3462655" cy="490855"/>
                <wp:effectExtent l="0" t="0" r="17145" b="1714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655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9DB9198" w14:textId="77777777" w:rsidR="00D5420C" w:rsidRPr="005904D9" w:rsidRDefault="005904D9" w:rsidP="00D5420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904D9">
                              <w:rPr>
                                <w:sz w:val="22"/>
                                <w:szCs w:val="22"/>
                              </w:rPr>
                              <w:t>Review work order to determine compatibility.  Return to curriculum director with recommendations.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9B5D0" id="Text Box 12" o:spid="_x0000_s1033" type="#_x0000_t202" style="position:absolute;margin-left:4.65pt;margin-top:416.35pt;width:272.65pt;height:38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" fillcolor="white [3201]" strokecolor="white [3212]" strokeweight=".5pt">
                <v:textbox>
                  <w:txbxContent>
                    <w:p w14:paraId="19DB9198" w14:textId="77777777" w:rsidR="00D5420C" w:rsidRPr="005904D9" w:rsidRDefault="005904D9" w:rsidP="00D5420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904D9">
                        <w:rPr>
                          <w:sz w:val="22"/>
                          <w:szCs w:val="22"/>
                        </w:rPr>
                        <w:t>Review work order to determine compatibility.  Return to curriculum director with recommendations.</w:t>
                      </w:r>
                    </w:p>
                  </w:txbxContent>
                </v:textbox>
              </v:shape>
            </w:pict>
          </mc:Fallback>
        </mc:AlternateContent>
      </w:r>
      <w:r w:rsidR="00C84F80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245001" wp14:editId="64F08382">
                <wp:simplePos x="0" y="0"/>
                <wp:positionH relativeFrom="column">
                  <wp:posOffset>3881436</wp:posOffset>
                </wp:positionH>
                <wp:positionV relativeFrom="paragraph">
                  <wp:posOffset>286492</wp:posOffset>
                </wp:positionV>
                <wp:extent cx="464608" cy="796713"/>
                <wp:effectExtent l="11748" t="13652" r="17462" b="30163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4608" cy="796713"/>
                        </a:xfrm>
                        <a:prstGeom prst="down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4EB1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5" o:spid="_x0000_s1026" type="#_x0000_t67" style="position:absolute;margin-left:305.6pt;margin-top:22.55pt;width:36.6pt;height:62.7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" adj="15302" fillcolor="#7030a0" strokecolor="black [1600]" strokeweight="1pt"/>
            </w:pict>
          </mc:Fallback>
        </mc:AlternateContent>
      </w:r>
      <w:r w:rsidR="00C84F80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DEE6DF" wp14:editId="58F5B368">
                <wp:simplePos x="0" y="0"/>
                <wp:positionH relativeFrom="column">
                  <wp:posOffset>2988310</wp:posOffset>
                </wp:positionH>
                <wp:positionV relativeFrom="paragraph">
                  <wp:posOffset>2158788</wp:posOffset>
                </wp:positionV>
                <wp:extent cx="1386309" cy="525182"/>
                <wp:effectExtent l="0" t="13970" r="22225" b="22225"/>
                <wp:wrapNone/>
                <wp:docPr id="24" name="Left-Right-Up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6309" cy="525182"/>
                        </a:xfrm>
                        <a:prstGeom prst="leftRightUp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C53E79" id="Left-Right-Up Arrow 24" o:spid="_x0000_s1026" style="position:absolute;margin-left:235.3pt;margin-top:170pt;width:109.15pt;height:41.35pt;rotation:9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86309,525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" path="m,393887l131296,262591r,65648l627507,328239r,-196943l561859,131296,693155,,824450,131296r-65648,l758802,328239r496212,l1255014,262591r131295,131296l1255014,525182r,-65648l131296,459534r,65648l,393887xe" fillcolor="#7030a0" strokecolor="#1f3763 [1604]" strokeweight="1pt">
                <v:stroke joinstyle="miter"/>
                <v:path arrowok="t" o:connecttype="custom" o:connectlocs="0,393887;131296,262591;131296,328239;627507,328239;627507,131296;561859,131296;693155,0;824450,131296;758802,131296;758802,328239;1255014,328239;1255014,262591;1386309,393887;1255014,525182;1255014,459534;131296,459534;131296,525182;0,393887" o:connectangles="0,0,0,0,0,0,0,0,0,0,0,0,0,0,0,0,0,0"/>
              </v:shape>
            </w:pict>
          </mc:Fallback>
        </mc:AlternateContent>
      </w:r>
      <w:r w:rsidR="00C84F80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65F58A" wp14:editId="74FAEA26">
                <wp:simplePos x="0" y="0"/>
                <wp:positionH relativeFrom="column">
                  <wp:posOffset>2987040</wp:posOffset>
                </wp:positionH>
                <wp:positionV relativeFrom="paragraph">
                  <wp:posOffset>3653367</wp:posOffset>
                </wp:positionV>
                <wp:extent cx="1386309" cy="525182"/>
                <wp:effectExtent l="0" t="13970" r="22225" b="22225"/>
                <wp:wrapNone/>
                <wp:docPr id="23" name="Left-Right-Up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6309" cy="525182"/>
                        </a:xfrm>
                        <a:prstGeom prst="leftRightUp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DF69FD" id="Left-Right-Up Arrow 23" o:spid="_x0000_s1026" style="position:absolute;margin-left:235.2pt;margin-top:287.65pt;width:109.15pt;height:41.35pt;rotation:9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386309,525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" path="m,393887l131296,262591r,65648l627507,328239r,-196943l561859,131296,693155,,824450,131296r-65648,l758802,328239r496212,l1255014,262591r131295,131296l1255014,525182r,-65648l131296,459534r,65648l,393887xe" fillcolor="#7030a0" strokecolor="#1f3763 [1604]" strokeweight="1pt">
                <v:stroke joinstyle="miter"/>
                <v:path arrowok="t" o:connecttype="custom" o:connectlocs="0,393887;131296,262591;131296,328239;627507,328239;627507,131296;561859,131296;693155,0;824450,131296;758802,131296;758802,328239;1255014,328239;1255014,262591;1386309,393887;1255014,525182;1255014,459534;131296,459534;131296,525182;0,393887" o:connectangles="0,0,0,0,0,0,0,0,0,0,0,0,0,0,0,0,0,0"/>
              </v:shape>
            </w:pict>
          </mc:Fallback>
        </mc:AlternateContent>
      </w:r>
      <w:r w:rsidR="001A5325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02A508" wp14:editId="7472D8FA">
                <wp:simplePos x="0" y="0"/>
                <wp:positionH relativeFrom="column">
                  <wp:posOffset>2729653</wp:posOffset>
                </wp:positionH>
                <wp:positionV relativeFrom="paragraph">
                  <wp:posOffset>4554220</wp:posOffset>
                </wp:positionV>
                <wp:extent cx="254000" cy="491311"/>
                <wp:effectExtent l="12700" t="12700" r="25400" b="17145"/>
                <wp:wrapNone/>
                <wp:docPr id="20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4000" cy="491311"/>
                        </a:xfrm>
                        <a:prstGeom prst="downArrow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35389" id="Down Arrow 20" o:spid="_x0000_s1026" type="#_x0000_t67" style="position:absolute;margin-left:214.95pt;margin-top:358.6pt;width:20pt;height:38.7pt;rotation:18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" adj="16017" fillcolor="#7030a0" strokecolor="black [1600]" strokeweight="1pt"/>
            </w:pict>
          </mc:Fallback>
        </mc:AlternateContent>
      </w:r>
      <w:r w:rsidR="00ED0BE9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1951CA" wp14:editId="07BF3411">
                <wp:simplePos x="0" y="0"/>
                <wp:positionH relativeFrom="column">
                  <wp:posOffset>1713865</wp:posOffset>
                </wp:positionH>
                <wp:positionV relativeFrom="paragraph">
                  <wp:posOffset>4277783</wp:posOffset>
                </wp:positionV>
                <wp:extent cx="254000" cy="491311"/>
                <wp:effectExtent l="12700" t="0" r="25400" b="29845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91311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DE840" id="Down Arrow 18" o:spid="_x0000_s1026" type="#_x0000_t67" style="position:absolute;margin-left:134.95pt;margin-top:336.85pt;width:20pt;height:38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" adj="16017" fillcolor="#d8d8d8 [2732]" strokecolor="#7030a0" strokeweight="1pt"/>
            </w:pict>
          </mc:Fallback>
        </mc:AlternateContent>
      </w:r>
      <w:r w:rsidR="00ED0BE9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A6C133" wp14:editId="4D3D21A1">
                <wp:simplePos x="0" y="0"/>
                <wp:positionH relativeFrom="column">
                  <wp:posOffset>1710055</wp:posOffset>
                </wp:positionH>
                <wp:positionV relativeFrom="paragraph">
                  <wp:posOffset>2775162</wp:posOffset>
                </wp:positionV>
                <wp:extent cx="254000" cy="491311"/>
                <wp:effectExtent l="12700" t="0" r="25400" b="29845"/>
                <wp:wrapNone/>
                <wp:docPr id="17" name="Down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91311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76D75" id="Down Arrow 17" o:spid="_x0000_s1026" type="#_x0000_t67" style="position:absolute;margin-left:134.65pt;margin-top:218.5pt;width:20pt;height:38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" adj="16017" fillcolor="#d8d8d8 [2732]" strokecolor="#7030a0" strokeweight="1pt"/>
            </w:pict>
          </mc:Fallback>
        </mc:AlternateContent>
      </w:r>
      <w:r w:rsidR="00ED0BE9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B07408" wp14:editId="3D3FF2D5">
                <wp:simplePos x="0" y="0"/>
                <wp:positionH relativeFrom="column">
                  <wp:posOffset>1667510</wp:posOffset>
                </wp:positionH>
                <wp:positionV relativeFrom="paragraph">
                  <wp:posOffset>1252220</wp:posOffset>
                </wp:positionV>
                <wp:extent cx="254000" cy="491311"/>
                <wp:effectExtent l="12700" t="0" r="25400" b="29845"/>
                <wp:wrapNone/>
                <wp:docPr id="16" name="Down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491311"/>
                        </a:xfrm>
                        <a:prstGeom prst="downArrow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52FC6" id="Down Arrow 16" o:spid="_x0000_s1026" type="#_x0000_t67" style="position:absolute;margin-left:131.3pt;margin-top:98.6pt;width:20pt;height:38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" adj="16017" fillcolor="#d8d8d8 [2732]" strokecolor="#7030a0" strokeweight="1pt"/>
            </w:pict>
          </mc:Fallback>
        </mc:AlternateContent>
      </w:r>
      <w:r w:rsidR="006B7EAF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C1FAFC" wp14:editId="1BDEA7A9">
                <wp:simplePos x="0" y="0"/>
                <wp:positionH relativeFrom="column">
                  <wp:posOffset>4292600</wp:posOffset>
                </wp:positionH>
                <wp:positionV relativeFrom="paragraph">
                  <wp:posOffset>1074843</wp:posOffset>
                </wp:positionV>
                <wp:extent cx="1642533" cy="31242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533" cy="3124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5EE0E1" w14:textId="77777777" w:rsidR="006B7EAF" w:rsidRPr="00053E6A" w:rsidRDefault="006B7EAF" w:rsidP="00053E6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53E6A">
                              <w:rPr>
                                <w:b/>
                                <w:bCs/>
                              </w:rPr>
                              <w:t>Email sent or meeting arranged informing staff member of request approval or disapproval.  Feedback may include details of further actions needed for the request to be approved.</w:t>
                            </w:r>
                          </w:p>
                          <w:p w14:paraId="74E5C85D" w14:textId="77777777" w:rsidR="00053E6A" w:rsidRPr="00053E6A" w:rsidRDefault="00053E6A" w:rsidP="00053E6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E449391" w14:textId="77777777" w:rsidR="00053E6A" w:rsidRPr="00053E6A" w:rsidRDefault="00053E6A" w:rsidP="00053E6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53E6A">
                              <w:rPr>
                                <w:b/>
                                <w:bCs/>
                              </w:rPr>
                              <w:t>The building principal, curriculum director and tech department are copied on any communications.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1FAFC" id="Text Box 15" o:spid="_x0000_s1034" type="#_x0000_t202" style="position:absolute;margin-left:338pt;margin-top:84.65pt;width:129.35pt;height:24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" fillcolor="#d8d8d8 [2732]" stroked="f" strokeweight=".5pt">
                <v:textbox>
                  <w:txbxContent>
                    <w:p w14:paraId="0A5EE0E1" w14:textId="77777777" w:rsidR="006B7EAF" w:rsidRPr="00053E6A" w:rsidRDefault="006B7EAF" w:rsidP="00053E6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53E6A">
                        <w:rPr>
                          <w:b/>
                          <w:bCs/>
                        </w:rPr>
                        <w:t>Email sent or meeting arranged informing staff member of request approval or disapproval.  Feedback may include details of further actions needed for the request to be approved.</w:t>
                      </w:r>
                    </w:p>
                    <w:p w14:paraId="74E5C85D" w14:textId="77777777" w:rsidR="00053E6A" w:rsidRPr="00053E6A" w:rsidRDefault="00053E6A" w:rsidP="00053E6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E449391" w14:textId="77777777" w:rsidR="00053E6A" w:rsidRPr="00053E6A" w:rsidRDefault="00053E6A" w:rsidP="00053E6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53E6A">
                        <w:rPr>
                          <w:b/>
                          <w:bCs/>
                        </w:rPr>
                        <w:t>The building principal, curriculum director and tech department are copied on any communications.</w:t>
                      </w:r>
                    </w:p>
                  </w:txbxContent>
                </v:textbox>
              </v:shape>
            </w:pict>
          </mc:Fallback>
        </mc:AlternateContent>
      </w:r>
      <w:r w:rsidR="006B7EAF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CDA26F" wp14:editId="512537E8">
                <wp:simplePos x="0" y="0"/>
                <wp:positionH relativeFrom="column">
                  <wp:posOffset>4173643</wp:posOffset>
                </wp:positionH>
                <wp:positionV relativeFrom="paragraph">
                  <wp:posOffset>413808</wp:posOffset>
                </wp:positionV>
                <wp:extent cx="1862667" cy="4004733"/>
                <wp:effectExtent l="12700" t="12700" r="29845" b="2159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67" cy="400473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CAD79" w14:textId="77777777" w:rsidR="006B7EAF" w:rsidRPr="0000349A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00349A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FEEDBACK</w:t>
                            </w:r>
                          </w:p>
                          <w:p w14:paraId="1FD7E522" w14:textId="77777777" w:rsidR="006B7EAF" w:rsidRP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387E0B97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568F6936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56C40FC9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3A9E83B0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6E2EBF77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127431D8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0EA8D774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7E5E4884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0210E5D2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5D4D5220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7A546F3D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143C714C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6DD32714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588F2C7D" w14:textId="77777777" w:rsid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07AAABED" w14:textId="77777777" w:rsidR="006B7EAF" w:rsidRPr="006B7EAF" w:rsidRDefault="006B7EAF" w:rsidP="006B7EA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CDA26F" id="Rounded Rectangle 13" o:spid="_x0000_s1035" style="position:absolute;margin-left:328.65pt;margin-top:32.6pt;width:146.65pt;height:315.3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" fillcolor="#d8d8d8 [2732]" strokecolor="#7f7f7f [1612]" strokeweight="2.5pt">
                <v:stroke joinstyle="miter"/>
                <v:textbox>
                  <w:txbxContent>
                    <w:p w14:paraId="513CAD79" w14:textId="77777777" w:rsidR="006B7EAF" w:rsidRPr="0000349A" w:rsidRDefault="006B7EAF" w:rsidP="006B7EAF">
                      <w:pPr>
                        <w:jc w:val="center"/>
                        <w:rPr>
                          <w:b/>
                          <w:bCs/>
                          <w:color w:val="7030A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00349A">
                        <w:rPr>
                          <w:b/>
                          <w:bCs/>
                          <w:color w:val="7030A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FEEDBACK</w:t>
                      </w:r>
                    </w:p>
                    <w:p w14:paraId="1FD7E522" w14:textId="77777777" w:rsidR="006B7EAF" w:rsidRP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387E0B97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568F6936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56C40FC9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3A9E83B0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6E2EBF77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127431D8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0EA8D774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7E5E4884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0210E5D2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5D4D5220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7A546F3D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143C714C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6DD32714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588F2C7D" w14:textId="77777777" w:rsid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07AAABED" w14:textId="77777777" w:rsidR="006B7EAF" w:rsidRPr="006B7EAF" w:rsidRDefault="006B7EAF" w:rsidP="006B7EAF">
                      <w:pPr>
                        <w:jc w:val="center"/>
                        <w:rPr>
                          <w:b/>
                          <w:bCs/>
                          <w:color w:val="FF00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E36C2">
        <w:rPr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03FDD76" wp14:editId="6EAC2BF1">
                <wp:simplePos x="0" y="0"/>
                <wp:positionH relativeFrom="column">
                  <wp:posOffset>558800</wp:posOffset>
                </wp:positionH>
                <wp:positionV relativeFrom="paragraph">
                  <wp:posOffset>7001086</wp:posOffset>
                </wp:positionV>
                <wp:extent cx="4927600" cy="787400"/>
                <wp:effectExtent l="0" t="0" r="12700" b="127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0" cy="787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81933" w14:textId="77777777" w:rsidR="004E36C2" w:rsidRPr="004E36C2" w:rsidRDefault="004E36C2" w:rsidP="004E36C2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4E36C2">
                              <w:rPr>
                                <w:rFonts w:ascii="Calibri,Bold" w:eastAsia="Times New Roman" w:hAnsi="Calibri,Bold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  <w:t>If a Request is denied equipment/software will not be guaranteed to work with district network. All technology requests whether using district money, grant money, etc. need to go through the approval process.</w:t>
                            </w:r>
                          </w:p>
                          <w:p w14:paraId="0BDB9A0A" w14:textId="77777777" w:rsidR="004E36C2" w:rsidRPr="005904D9" w:rsidRDefault="004E36C2" w:rsidP="004E36C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FDD76" id="Rounded Rectangle 8" o:spid="_x0000_s1036" style="position:absolute;margin-left:44pt;margin-top:551.25pt;width:388pt;height:62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" fillcolor="white [3212]" strokecolor="white [3212]" strokeweight="1pt">
                <v:stroke joinstyle="miter"/>
                <v:textbox>
                  <w:txbxContent>
                    <w:p w14:paraId="40A81933" w14:textId="77777777" w:rsidR="004E36C2" w:rsidRPr="004E36C2" w:rsidRDefault="004E36C2" w:rsidP="004E36C2">
                      <w:pPr>
                        <w:spacing w:before="100" w:beforeAutospacing="1" w:after="100" w:afterAutospacing="1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000000" w:themeColor="text1"/>
                        </w:rPr>
                      </w:pPr>
                      <w:r w:rsidRPr="004E36C2">
                        <w:rPr>
                          <w:rFonts w:ascii="Calibri,Bold" w:eastAsia="Times New Roman" w:hAnsi="Calibri,Bold" w:cs="Times New Roman"/>
                          <w:b/>
                          <w:bCs/>
                          <w:i/>
                          <w:iCs/>
                          <w:color w:val="000000" w:themeColor="text1"/>
                        </w:rPr>
                        <w:t>If a Request is denied equipment/software will not be guaranteed to work with district network. All technology requests whether using district money, grant money, etc. need to go through the approval process.</w:t>
                      </w:r>
                    </w:p>
                    <w:p w14:paraId="0BDB9A0A" w14:textId="77777777" w:rsidR="004E36C2" w:rsidRPr="005904D9" w:rsidRDefault="004E36C2" w:rsidP="004E36C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D724F0" w:rsidRPr="008540CF" w:rsidSect="003B0F86">
      <w:footerReference w:type="default" r:id="rId7"/>
      <w:pgSz w:w="12240" w:h="15840"/>
      <w:pgMar w:top="720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68660" w14:textId="77777777" w:rsidR="002D12C7" w:rsidRDefault="002D12C7" w:rsidP="000D6DF2">
      <w:r>
        <w:separator/>
      </w:r>
    </w:p>
  </w:endnote>
  <w:endnote w:type="continuationSeparator" w:id="0">
    <w:p w14:paraId="7446ABDD" w14:textId="77777777" w:rsidR="002D12C7" w:rsidRDefault="002D12C7" w:rsidP="000D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835B6" w14:textId="77777777" w:rsidR="000D6DF2" w:rsidRPr="000D6DF2" w:rsidRDefault="000D6DF2" w:rsidP="000D6DF2">
    <w:pPr>
      <w:pStyle w:val="Footer"/>
      <w:pBdr>
        <w:top w:val="single" w:sz="12" w:space="1" w:color="000000" w:themeColor="text1"/>
      </w:pBdr>
      <w:jc w:val="right"/>
      <w:rPr>
        <w:b/>
        <w:bCs/>
        <w:i/>
        <w:iCs/>
        <w:sz w:val="18"/>
        <w:szCs w:val="18"/>
      </w:rPr>
    </w:pPr>
    <w:r w:rsidRPr="000D6DF2">
      <w:rPr>
        <w:b/>
        <w:bCs/>
        <w:i/>
        <w:iCs/>
        <w:sz w:val="18"/>
        <w:szCs w:val="18"/>
      </w:rPr>
      <w:t>Updated 10/1</w:t>
    </w:r>
    <w:r w:rsidR="005904D9">
      <w:rPr>
        <w:b/>
        <w:bCs/>
        <w:i/>
        <w:iCs/>
        <w:sz w:val="18"/>
        <w:szCs w:val="18"/>
      </w:rPr>
      <w:t>5</w:t>
    </w:r>
    <w:r w:rsidRPr="000D6DF2">
      <w:rPr>
        <w:b/>
        <w:bCs/>
        <w:i/>
        <w:iCs/>
        <w:sz w:val="18"/>
        <w:szCs w:val="18"/>
      </w:rPr>
      <w:t>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3E75B" w14:textId="77777777" w:rsidR="002D12C7" w:rsidRDefault="002D12C7" w:rsidP="000D6DF2">
      <w:r>
        <w:separator/>
      </w:r>
    </w:p>
  </w:footnote>
  <w:footnote w:type="continuationSeparator" w:id="0">
    <w:p w14:paraId="5786CDFA" w14:textId="77777777" w:rsidR="002D12C7" w:rsidRDefault="002D12C7" w:rsidP="000D6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50"/>
    <w:rsid w:val="0000349A"/>
    <w:rsid w:val="00047434"/>
    <w:rsid w:val="00053E6A"/>
    <w:rsid w:val="000564B2"/>
    <w:rsid w:val="00073F9D"/>
    <w:rsid w:val="00087807"/>
    <w:rsid w:val="000D6DF2"/>
    <w:rsid w:val="000E479C"/>
    <w:rsid w:val="001021D3"/>
    <w:rsid w:val="001777FA"/>
    <w:rsid w:val="001918B9"/>
    <w:rsid w:val="001A5325"/>
    <w:rsid w:val="00240B42"/>
    <w:rsid w:val="002757F2"/>
    <w:rsid w:val="00280420"/>
    <w:rsid w:val="002A38BE"/>
    <w:rsid w:val="002C2CCE"/>
    <w:rsid w:val="002D12C7"/>
    <w:rsid w:val="00317DC5"/>
    <w:rsid w:val="00341F18"/>
    <w:rsid w:val="003871A4"/>
    <w:rsid w:val="003B0F86"/>
    <w:rsid w:val="003B77BE"/>
    <w:rsid w:val="004E36C2"/>
    <w:rsid w:val="00514C96"/>
    <w:rsid w:val="005535CC"/>
    <w:rsid w:val="00562010"/>
    <w:rsid w:val="00570F8D"/>
    <w:rsid w:val="005904D9"/>
    <w:rsid w:val="00622067"/>
    <w:rsid w:val="00641382"/>
    <w:rsid w:val="00660732"/>
    <w:rsid w:val="00692397"/>
    <w:rsid w:val="006B7EAF"/>
    <w:rsid w:val="006D1B12"/>
    <w:rsid w:val="00764AD5"/>
    <w:rsid w:val="007B0BD2"/>
    <w:rsid w:val="007E3A0C"/>
    <w:rsid w:val="00833E7D"/>
    <w:rsid w:val="00845E1D"/>
    <w:rsid w:val="008540CF"/>
    <w:rsid w:val="00891F65"/>
    <w:rsid w:val="008A2739"/>
    <w:rsid w:val="008C5283"/>
    <w:rsid w:val="009068BA"/>
    <w:rsid w:val="009110D1"/>
    <w:rsid w:val="00A405CE"/>
    <w:rsid w:val="00A564F4"/>
    <w:rsid w:val="00AE7F6C"/>
    <w:rsid w:val="00B42503"/>
    <w:rsid w:val="00B52BD0"/>
    <w:rsid w:val="00B56F70"/>
    <w:rsid w:val="00B62516"/>
    <w:rsid w:val="00BE45BF"/>
    <w:rsid w:val="00C607E7"/>
    <w:rsid w:val="00C84F80"/>
    <w:rsid w:val="00CA7396"/>
    <w:rsid w:val="00CC55AD"/>
    <w:rsid w:val="00CE0E1E"/>
    <w:rsid w:val="00D34DFD"/>
    <w:rsid w:val="00D4399B"/>
    <w:rsid w:val="00D47D96"/>
    <w:rsid w:val="00D5420C"/>
    <w:rsid w:val="00D641D0"/>
    <w:rsid w:val="00D724F0"/>
    <w:rsid w:val="00DA3050"/>
    <w:rsid w:val="00E51233"/>
    <w:rsid w:val="00EC590B"/>
    <w:rsid w:val="00EC711E"/>
    <w:rsid w:val="00ED0BE9"/>
    <w:rsid w:val="00F573B0"/>
    <w:rsid w:val="00F768D5"/>
    <w:rsid w:val="00F924ED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6748"/>
  <w15:chartTrackingRefBased/>
  <w15:docId w15:val="{1296F375-F43B-6C42-BCCB-44B0A750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DF2"/>
  </w:style>
  <w:style w:type="paragraph" w:styleId="Footer">
    <w:name w:val="footer"/>
    <w:basedOn w:val="Normal"/>
    <w:link w:val="FooterChar"/>
    <w:uiPriority w:val="99"/>
    <w:unhideWhenUsed/>
    <w:rsid w:val="000D6D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DF2"/>
  </w:style>
  <w:style w:type="paragraph" w:styleId="NormalWeb">
    <w:name w:val="Normal (Web)"/>
    <w:basedOn w:val="Normal"/>
    <w:uiPriority w:val="99"/>
    <w:semiHidden/>
    <w:unhideWhenUsed/>
    <w:rsid w:val="000878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B62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3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3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8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rega/Library/Containers/com.microsoft.Word/Data/Desktop/SSLCS%20Tech%20&amp;%20Software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SSLCS Tech &amp; Software Request Form.dotx</Template>
  <TotalTime>7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Jon Grega</cp:lastModifiedBy>
  <cp:revision>4</cp:revision>
  <dcterms:created xsi:type="dcterms:W3CDTF">2019-10-21T13:06:00Z</dcterms:created>
  <dcterms:modified xsi:type="dcterms:W3CDTF">2019-10-23T17:04:00Z</dcterms:modified>
</cp:coreProperties>
</file>