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48E" w:rsidRPr="00DA4090" w:rsidRDefault="00A66343" w:rsidP="004B1BE0">
      <w:pPr>
        <w:jc w:val="center"/>
        <w:rPr>
          <w:rFonts w:ascii="Arial" w:hAnsi="Arial" w:cs="Arial"/>
          <w:b/>
          <w:bCs/>
        </w:rPr>
      </w:pPr>
      <w:r w:rsidRPr="00A66343">
        <w:rPr>
          <w:rFonts w:ascii="Arial" w:hAnsi="Arial" w:cs="Arial"/>
          <w:i/>
          <w:noProof/>
          <w:sz w:val="20"/>
          <w:szCs w:val="20"/>
        </w:rPr>
        <w:drawing>
          <wp:anchor distT="0" distB="0" distL="114300" distR="114300" simplePos="0" relativeHeight="251660800" behindDoc="0" locked="0" layoutInCell="1" allowOverlap="1" wp14:anchorId="5D14633D" wp14:editId="722FF97E">
            <wp:simplePos x="0" y="0"/>
            <wp:positionH relativeFrom="column">
              <wp:posOffset>5014595</wp:posOffset>
            </wp:positionH>
            <wp:positionV relativeFrom="paragraph">
              <wp:posOffset>-121919</wp:posOffset>
            </wp:positionV>
            <wp:extent cx="1828800" cy="1219200"/>
            <wp:effectExtent l="0" t="0" r="0" b="0"/>
            <wp:wrapNone/>
            <wp:docPr id="4" name="Picture 4" descr="http://www.sd5.k12.mt.us/cms/lib3/MT01001507/Centricity/Template/2/logos/fh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d5.k12.mt.us/cms/lib3/MT01001507/Centricity/Template/2/logos/fh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469" cy="1220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</w:rPr>
        <w:t xml:space="preserve">Flathead </w:t>
      </w:r>
      <w:r w:rsidR="00C8546B" w:rsidRPr="00DA4090">
        <w:rPr>
          <w:rFonts w:ascii="Arial" w:hAnsi="Arial" w:cs="Arial"/>
          <w:b/>
          <w:bCs/>
        </w:rPr>
        <w:t>High School</w:t>
      </w:r>
      <w:r w:rsidR="00187E50" w:rsidRPr="00DA4090">
        <w:rPr>
          <w:rFonts w:ascii="Arial" w:hAnsi="Arial" w:cs="Arial"/>
          <w:b/>
          <w:bCs/>
        </w:rPr>
        <w:t xml:space="preserve"> </w:t>
      </w:r>
      <w:r w:rsidR="008F0022" w:rsidRPr="00DA4090">
        <w:rPr>
          <w:rFonts w:ascii="Arial" w:hAnsi="Arial" w:cs="Arial"/>
          <w:b/>
          <w:bCs/>
        </w:rPr>
        <w:t>Out</w:t>
      </w:r>
      <w:r w:rsidR="003503C5" w:rsidRPr="00DA4090">
        <w:rPr>
          <w:rFonts w:ascii="Arial" w:hAnsi="Arial" w:cs="Arial"/>
          <w:b/>
          <w:bCs/>
        </w:rPr>
        <w:t>-</w:t>
      </w:r>
      <w:r w:rsidR="008F0022" w:rsidRPr="00DA4090">
        <w:rPr>
          <w:rFonts w:ascii="Arial" w:hAnsi="Arial" w:cs="Arial"/>
          <w:b/>
          <w:bCs/>
        </w:rPr>
        <w:t>of</w:t>
      </w:r>
      <w:r w:rsidR="003503C5" w:rsidRPr="00DA4090">
        <w:rPr>
          <w:rFonts w:ascii="Arial" w:hAnsi="Arial" w:cs="Arial"/>
          <w:b/>
          <w:bCs/>
        </w:rPr>
        <w:t>-</w:t>
      </w:r>
      <w:r w:rsidR="008F0022" w:rsidRPr="00DA4090">
        <w:rPr>
          <w:rFonts w:ascii="Arial" w:hAnsi="Arial" w:cs="Arial"/>
          <w:b/>
          <w:bCs/>
        </w:rPr>
        <w:t xml:space="preserve">State Travel </w:t>
      </w:r>
    </w:p>
    <w:p w:rsidR="008F0022" w:rsidRPr="00DA4090" w:rsidRDefault="00FB3774" w:rsidP="004B1BE0">
      <w:pPr>
        <w:jc w:val="center"/>
        <w:rPr>
          <w:rFonts w:ascii="Arial" w:hAnsi="Arial" w:cs="Arial"/>
          <w:b/>
          <w:bCs/>
        </w:rPr>
      </w:pPr>
      <w:r w:rsidRPr="00DA4090">
        <w:rPr>
          <w:rFonts w:ascii="Arial" w:hAnsi="Arial" w:cs="Arial"/>
          <w:b/>
          <w:bCs/>
        </w:rPr>
        <w:t>Application Form</w:t>
      </w:r>
      <w:r w:rsidR="00E13894" w:rsidRPr="00DA4090">
        <w:rPr>
          <w:rFonts w:ascii="Arial" w:hAnsi="Arial" w:cs="Arial"/>
          <w:b/>
          <w:bCs/>
        </w:rPr>
        <w:t xml:space="preserve"> </w:t>
      </w:r>
    </w:p>
    <w:p w:rsidR="00187E50" w:rsidRDefault="00187E50" w:rsidP="00C8546B">
      <w:pPr>
        <w:spacing w:line="360" w:lineRule="auto"/>
        <w:rPr>
          <w:rFonts w:ascii="Arial" w:hAnsi="Arial" w:cs="Arial"/>
          <w:bCs/>
          <w:sz w:val="20"/>
          <w:szCs w:val="20"/>
        </w:rPr>
      </w:pPr>
    </w:p>
    <w:p w:rsidR="004B1BE0" w:rsidRPr="004B1BE0" w:rsidRDefault="004B1BE0" w:rsidP="00C8546B">
      <w:pPr>
        <w:spacing w:line="360" w:lineRule="auto"/>
        <w:rPr>
          <w:rFonts w:ascii="Arial" w:hAnsi="Arial" w:cs="Arial"/>
          <w:b/>
          <w:bCs/>
        </w:rPr>
      </w:pPr>
      <w:r w:rsidRPr="004B1BE0">
        <w:rPr>
          <w:rFonts w:ascii="Arial" w:hAnsi="Arial" w:cs="Arial"/>
          <w:b/>
          <w:bCs/>
        </w:rPr>
        <w:t>Phase One of Approval Process</w:t>
      </w:r>
    </w:p>
    <w:p w:rsidR="00AB79CA" w:rsidRDefault="00C63A9D" w:rsidP="00E13894">
      <w:pPr>
        <w:pStyle w:val="Heading1"/>
        <w:tabs>
          <w:tab w:val="left" w:pos="6480"/>
        </w:tabs>
        <w:rPr>
          <w:rFonts w:ascii="Arial" w:hAnsi="Arial" w:cs="Arial"/>
          <w:sz w:val="20"/>
          <w:szCs w:val="20"/>
        </w:rPr>
      </w:pPr>
      <w:r w:rsidRPr="00DA4090">
        <w:rPr>
          <w:rFonts w:ascii="Arial" w:hAnsi="Arial" w:cs="Arial"/>
          <w:sz w:val="20"/>
          <w:szCs w:val="20"/>
        </w:rPr>
        <w:t>Today’s d</w:t>
      </w:r>
      <w:r w:rsidR="00187E50" w:rsidRPr="00DA4090">
        <w:rPr>
          <w:rFonts w:ascii="Arial" w:hAnsi="Arial" w:cs="Arial"/>
          <w:sz w:val="20"/>
          <w:szCs w:val="20"/>
        </w:rPr>
        <w:t>ate</w:t>
      </w:r>
      <w:r w:rsidR="00516413">
        <w:rPr>
          <w:rFonts w:ascii="Arial" w:hAnsi="Arial" w:cs="Arial"/>
          <w:sz w:val="20"/>
          <w:szCs w:val="20"/>
        </w:rPr>
        <w:t>:</w:t>
      </w:r>
      <w:r w:rsidR="008F0022" w:rsidRPr="00DA4090">
        <w:rPr>
          <w:rFonts w:ascii="Arial" w:hAnsi="Arial" w:cs="Arial"/>
          <w:sz w:val="20"/>
          <w:szCs w:val="20"/>
        </w:rPr>
        <w:t xml:space="preserve"> </w:t>
      </w:r>
      <w:r w:rsidR="00442EAB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u w:val="single"/>
          </w:rPr>
          <w:id w:val="15554801"/>
          <w:placeholder>
            <w:docPart w:val="8C22A5C2B8AF4DF8A7F1B4ADE4BA7388"/>
          </w:placeholder>
          <w:showingPlcHdr/>
        </w:sdtPr>
        <w:sdtEndPr/>
        <w:sdtContent>
          <w:r w:rsidR="002F5F04" w:rsidRPr="002F5F04">
            <w:rPr>
              <w:rStyle w:val="PlaceholderText"/>
              <w:u w:val="single"/>
            </w:rPr>
            <w:t>Click here to enter text.</w:t>
          </w:r>
        </w:sdtContent>
      </w:sdt>
    </w:p>
    <w:p w:rsidR="008A04C1" w:rsidRDefault="008A04C1" w:rsidP="00E13894">
      <w:pPr>
        <w:pStyle w:val="Heading1"/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8A04C1" w:rsidRPr="008A04C1" w:rsidRDefault="008A04C1" w:rsidP="008A04C1">
      <w:pPr>
        <w:rPr>
          <w:rFonts w:ascii="Arial" w:hAnsi="Arial" w:cs="Arial"/>
          <w:sz w:val="20"/>
          <w:szCs w:val="20"/>
        </w:rPr>
      </w:pPr>
      <w:r w:rsidRPr="008A04C1">
        <w:rPr>
          <w:rFonts w:ascii="Arial" w:hAnsi="Arial" w:cs="Arial"/>
          <w:sz w:val="20"/>
          <w:szCs w:val="20"/>
        </w:rPr>
        <w:t xml:space="preserve">Departure date: </w:t>
      </w:r>
      <w:r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1227221"/>
          <w:placeholder>
            <w:docPart w:val="DefaultPlaceholder_22675703"/>
          </w:placeholder>
          <w:showingPlcHdr/>
        </w:sdtPr>
        <w:sdtEndPr/>
        <w:sdtContent>
          <w:r w:rsidRPr="008A04C1">
            <w:rPr>
              <w:rStyle w:val="PlaceholderText"/>
              <w:u w:val="single"/>
            </w:rPr>
            <w:t>Click here to enter text.</w:t>
          </w:r>
        </w:sdtContent>
      </w:sdt>
    </w:p>
    <w:p w:rsidR="008A04C1" w:rsidRDefault="008A04C1" w:rsidP="00E13894">
      <w:pPr>
        <w:pStyle w:val="Heading1"/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57286F" w:rsidRDefault="002C151D" w:rsidP="00E13894">
      <w:pPr>
        <w:pStyle w:val="Heading1"/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  <w:r w:rsidRPr="00DA4090">
        <w:rPr>
          <w:rFonts w:ascii="Arial" w:hAnsi="Arial" w:cs="Arial"/>
          <w:sz w:val="20"/>
          <w:szCs w:val="20"/>
        </w:rPr>
        <w:t>Return date</w:t>
      </w:r>
      <w:r w:rsidR="00516413">
        <w:rPr>
          <w:rFonts w:ascii="Arial" w:hAnsi="Arial" w:cs="Arial"/>
          <w:sz w:val="20"/>
          <w:szCs w:val="20"/>
        </w:rPr>
        <w:t>:</w:t>
      </w:r>
      <w:r w:rsidR="0057286F" w:rsidRPr="0057286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u w:val="single"/>
          </w:rPr>
          <w:id w:val="12154804"/>
          <w:placeholder>
            <w:docPart w:val="8B9225FE4C8948A195A0CAF6C228154F"/>
          </w:placeholder>
          <w:showingPlcHdr/>
        </w:sdtPr>
        <w:sdtEndPr/>
        <w:sdtContent>
          <w:r w:rsidR="005678E4" w:rsidRPr="002F5F04">
            <w:rPr>
              <w:rStyle w:val="PlaceholderText"/>
              <w:u w:val="single"/>
            </w:rPr>
            <w:t>Click here to enter text.</w:t>
          </w:r>
        </w:sdtContent>
      </w:sdt>
    </w:p>
    <w:p w:rsidR="00187E50" w:rsidRPr="00DA4090" w:rsidRDefault="00516413" w:rsidP="00E13894">
      <w:pPr>
        <w:pStyle w:val="Heading1"/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2C151D" w:rsidRPr="00DA4090">
        <w:rPr>
          <w:rFonts w:ascii="Arial" w:hAnsi="Arial" w:cs="Arial"/>
          <w:sz w:val="20"/>
          <w:szCs w:val="20"/>
        </w:rPr>
        <w:t xml:space="preserve"> </w:t>
      </w:r>
    </w:p>
    <w:p w:rsidR="00187E50" w:rsidRPr="00DA4090" w:rsidRDefault="00187E50" w:rsidP="00E13894">
      <w:pPr>
        <w:jc w:val="both"/>
        <w:rPr>
          <w:rFonts w:ascii="Arial" w:hAnsi="Arial" w:cs="Arial"/>
          <w:sz w:val="20"/>
          <w:szCs w:val="20"/>
        </w:rPr>
      </w:pPr>
      <w:r w:rsidRPr="00DA4090">
        <w:rPr>
          <w:rFonts w:ascii="Arial" w:hAnsi="Arial" w:cs="Arial"/>
          <w:sz w:val="20"/>
          <w:szCs w:val="20"/>
        </w:rPr>
        <w:t>Requesting person</w:t>
      </w:r>
      <w:r w:rsidR="00DA4090">
        <w:rPr>
          <w:rFonts w:ascii="Arial" w:hAnsi="Arial" w:cs="Arial"/>
          <w:sz w:val="20"/>
          <w:szCs w:val="20"/>
        </w:rPr>
        <w:t>(s)</w:t>
      </w:r>
      <w:r w:rsidR="00516413">
        <w:rPr>
          <w:rFonts w:ascii="Arial" w:hAnsi="Arial" w:cs="Arial"/>
          <w:sz w:val="20"/>
          <w:szCs w:val="20"/>
        </w:rPr>
        <w:t xml:space="preserve">: </w:t>
      </w:r>
      <w:r w:rsidRPr="00DA409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u w:val="single"/>
          </w:rPr>
          <w:id w:val="6927478"/>
          <w:placeholder>
            <w:docPart w:val="A7D217AB8A5947909D8F7A90058257AE"/>
          </w:placeholder>
          <w:showingPlcHdr/>
        </w:sdtPr>
        <w:sdtEndPr/>
        <w:sdtContent>
          <w:r w:rsidR="00BA1D53" w:rsidRPr="005678E4">
            <w:rPr>
              <w:rStyle w:val="PlaceholderText"/>
              <w:u w:val="single"/>
            </w:rPr>
            <w:t>Click here to enter text.</w:t>
          </w:r>
        </w:sdtContent>
      </w:sdt>
    </w:p>
    <w:p w:rsidR="00187E50" w:rsidRPr="00DA4090" w:rsidRDefault="00187E50" w:rsidP="00E13894">
      <w:pPr>
        <w:jc w:val="both"/>
        <w:rPr>
          <w:rFonts w:ascii="Arial" w:hAnsi="Arial" w:cs="Arial"/>
          <w:sz w:val="20"/>
          <w:szCs w:val="20"/>
        </w:rPr>
      </w:pPr>
    </w:p>
    <w:p w:rsidR="00AB79CA" w:rsidRDefault="002C151D" w:rsidP="00E13894">
      <w:pPr>
        <w:jc w:val="both"/>
        <w:rPr>
          <w:rFonts w:ascii="Arial" w:hAnsi="Arial" w:cs="Arial"/>
          <w:sz w:val="20"/>
          <w:szCs w:val="20"/>
        </w:rPr>
      </w:pPr>
      <w:r w:rsidRPr="00DA4090">
        <w:rPr>
          <w:rFonts w:ascii="Arial" w:hAnsi="Arial" w:cs="Arial"/>
          <w:sz w:val="20"/>
          <w:szCs w:val="20"/>
        </w:rPr>
        <w:t>Class/Group/Organization</w:t>
      </w:r>
      <w:r w:rsidR="00516413">
        <w:rPr>
          <w:rFonts w:ascii="Arial" w:hAnsi="Arial" w:cs="Arial"/>
          <w:sz w:val="20"/>
          <w:szCs w:val="20"/>
        </w:rPr>
        <w:t xml:space="preserve">: </w:t>
      </w:r>
      <w:r w:rsidRPr="00DA409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2154805"/>
          <w:placeholder>
            <w:docPart w:val="DC757728278F45499CAC84EC1A6CF062"/>
          </w:placeholder>
          <w:showingPlcHdr/>
        </w:sdtPr>
        <w:sdtEndPr/>
        <w:sdtContent>
          <w:r w:rsidR="005678E4" w:rsidRPr="005678E4">
            <w:rPr>
              <w:rStyle w:val="PlaceholderText"/>
              <w:u w:val="single"/>
            </w:rPr>
            <w:t>Click here to enter text.</w:t>
          </w:r>
        </w:sdtContent>
      </w:sdt>
    </w:p>
    <w:p w:rsidR="00F30B96" w:rsidRDefault="00F30B96" w:rsidP="00E13894">
      <w:pPr>
        <w:pStyle w:val="Heading1"/>
        <w:tabs>
          <w:tab w:val="left" w:pos="3960"/>
        </w:tabs>
        <w:jc w:val="both"/>
        <w:rPr>
          <w:rFonts w:ascii="Arial" w:hAnsi="Arial" w:cs="Arial"/>
          <w:sz w:val="20"/>
          <w:szCs w:val="20"/>
        </w:rPr>
      </w:pPr>
    </w:p>
    <w:p w:rsidR="002C151D" w:rsidRPr="00DA4090" w:rsidRDefault="00E13894" w:rsidP="00E13894">
      <w:pPr>
        <w:pStyle w:val="Heading1"/>
        <w:tabs>
          <w:tab w:val="left" w:pos="3960"/>
        </w:tabs>
        <w:jc w:val="both"/>
        <w:rPr>
          <w:rFonts w:ascii="Arial" w:hAnsi="Arial" w:cs="Arial"/>
          <w:sz w:val="20"/>
          <w:szCs w:val="20"/>
        </w:rPr>
      </w:pPr>
      <w:r w:rsidRPr="00DA4090">
        <w:rPr>
          <w:rFonts w:ascii="Arial" w:hAnsi="Arial" w:cs="Arial"/>
          <w:sz w:val="20"/>
          <w:szCs w:val="20"/>
        </w:rPr>
        <w:t xml:space="preserve">Number of </w:t>
      </w:r>
      <w:r w:rsidR="002C151D" w:rsidRPr="00DA4090">
        <w:rPr>
          <w:rFonts w:ascii="Arial" w:hAnsi="Arial" w:cs="Arial"/>
          <w:sz w:val="20"/>
          <w:szCs w:val="20"/>
        </w:rPr>
        <w:t>school days missed</w:t>
      </w:r>
      <w:r w:rsidR="00516413">
        <w:rPr>
          <w:rFonts w:ascii="Arial" w:hAnsi="Arial" w:cs="Arial"/>
          <w:sz w:val="20"/>
          <w:szCs w:val="20"/>
        </w:rPr>
        <w:t xml:space="preserve">: </w:t>
      </w:r>
      <w:r w:rsidR="002C151D" w:rsidRPr="00DA409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u w:val="single"/>
          </w:rPr>
          <w:id w:val="6927488"/>
          <w:placeholder>
            <w:docPart w:val="1B18D491439A4FA9952643981171EB23"/>
          </w:placeholder>
          <w:showingPlcHdr/>
        </w:sdtPr>
        <w:sdtEndPr/>
        <w:sdtContent>
          <w:r w:rsidR="00442EAB" w:rsidRPr="005678E4">
            <w:rPr>
              <w:rStyle w:val="PlaceholderText"/>
              <w:u w:val="single"/>
            </w:rPr>
            <w:t>Click here to enter text.</w:t>
          </w:r>
        </w:sdtContent>
      </w:sdt>
    </w:p>
    <w:p w:rsidR="00E13894" w:rsidRPr="00DA4090" w:rsidRDefault="00E13894" w:rsidP="00E13894">
      <w:pPr>
        <w:pStyle w:val="Heading1"/>
        <w:tabs>
          <w:tab w:val="left" w:pos="3960"/>
        </w:tabs>
        <w:jc w:val="both"/>
        <w:rPr>
          <w:rFonts w:ascii="Arial" w:hAnsi="Arial" w:cs="Arial"/>
          <w:sz w:val="20"/>
          <w:szCs w:val="20"/>
        </w:rPr>
      </w:pPr>
    </w:p>
    <w:p w:rsidR="008F0022" w:rsidRPr="00DA4090" w:rsidRDefault="00004AD3" w:rsidP="00E13894">
      <w:pPr>
        <w:pStyle w:val="Heading1"/>
        <w:tabs>
          <w:tab w:val="left" w:pos="3960"/>
        </w:tabs>
        <w:jc w:val="both"/>
        <w:rPr>
          <w:rFonts w:ascii="Arial" w:hAnsi="Arial" w:cs="Arial"/>
          <w:sz w:val="20"/>
          <w:szCs w:val="20"/>
        </w:rPr>
      </w:pPr>
      <w:r w:rsidRPr="00DA4090">
        <w:rPr>
          <w:rFonts w:ascii="Arial" w:hAnsi="Arial" w:cs="Arial"/>
          <w:sz w:val="20"/>
          <w:szCs w:val="20"/>
        </w:rPr>
        <w:t>Number of students</w:t>
      </w:r>
      <w:r w:rsidR="00516413">
        <w:rPr>
          <w:rFonts w:ascii="Arial" w:hAnsi="Arial" w:cs="Arial"/>
          <w:sz w:val="20"/>
          <w:szCs w:val="20"/>
        </w:rPr>
        <w:t>:</w:t>
      </w:r>
      <w:r w:rsidR="00442EAB">
        <w:rPr>
          <w:rFonts w:ascii="Arial" w:hAnsi="Arial" w:cs="Arial"/>
          <w:sz w:val="20"/>
          <w:szCs w:val="20"/>
        </w:rPr>
        <w:t xml:space="preserve"> </w:t>
      </w:r>
      <w:r w:rsidRPr="00DA409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u w:val="single"/>
          </w:rPr>
          <w:id w:val="6927491"/>
          <w:placeholder>
            <w:docPart w:val="AE0794D0AA444A76B87E4CE0AC4ECD43"/>
          </w:placeholder>
          <w:showingPlcHdr/>
        </w:sdtPr>
        <w:sdtEndPr/>
        <w:sdtContent>
          <w:r w:rsidR="00442EAB" w:rsidRPr="005678E4">
            <w:rPr>
              <w:rStyle w:val="PlaceholderText"/>
              <w:u w:val="single"/>
            </w:rPr>
            <w:t>Click here to enter text.</w:t>
          </w:r>
        </w:sdtContent>
      </w:sdt>
    </w:p>
    <w:p w:rsidR="00E13894" w:rsidRPr="00DA4090" w:rsidRDefault="00E13894" w:rsidP="00E13894">
      <w:pPr>
        <w:jc w:val="both"/>
        <w:rPr>
          <w:rFonts w:ascii="Arial" w:hAnsi="Arial" w:cs="Arial"/>
          <w:sz w:val="20"/>
          <w:szCs w:val="20"/>
        </w:rPr>
      </w:pPr>
    </w:p>
    <w:p w:rsidR="008F0022" w:rsidRPr="00DA4090" w:rsidRDefault="002A648E" w:rsidP="00E13894">
      <w:pPr>
        <w:jc w:val="both"/>
        <w:rPr>
          <w:rFonts w:ascii="Arial" w:hAnsi="Arial" w:cs="Arial"/>
          <w:sz w:val="20"/>
          <w:szCs w:val="20"/>
        </w:rPr>
      </w:pPr>
      <w:r w:rsidRPr="00DA4090">
        <w:rPr>
          <w:rFonts w:ascii="Arial" w:hAnsi="Arial" w:cs="Arial"/>
          <w:sz w:val="20"/>
          <w:szCs w:val="20"/>
        </w:rPr>
        <w:t>Transportation m</w:t>
      </w:r>
      <w:r w:rsidR="00C8546B" w:rsidRPr="00DA4090">
        <w:rPr>
          <w:rFonts w:ascii="Arial" w:hAnsi="Arial" w:cs="Arial"/>
          <w:sz w:val="20"/>
          <w:szCs w:val="20"/>
        </w:rPr>
        <w:t>ethod</w:t>
      </w:r>
      <w:r w:rsidR="00516413">
        <w:rPr>
          <w:rFonts w:ascii="Arial" w:hAnsi="Arial" w:cs="Arial"/>
          <w:sz w:val="20"/>
          <w:szCs w:val="20"/>
        </w:rPr>
        <w:t xml:space="preserve">: </w:t>
      </w:r>
      <w:r w:rsidR="00C8546B" w:rsidRPr="00DA409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u w:val="single"/>
          </w:rPr>
          <w:id w:val="6927495"/>
          <w:placeholder>
            <w:docPart w:val="17FF1DB5B95C47B0845BF76A3A7B849D"/>
          </w:placeholder>
          <w:showingPlcHdr/>
        </w:sdtPr>
        <w:sdtEndPr/>
        <w:sdtContent>
          <w:r w:rsidR="00442EAB" w:rsidRPr="005678E4">
            <w:rPr>
              <w:rStyle w:val="PlaceholderText"/>
              <w:u w:val="single"/>
            </w:rPr>
            <w:t>Click here to enter text.</w:t>
          </w:r>
        </w:sdtContent>
      </w:sdt>
    </w:p>
    <w:p w:rsidR="00E13894" w:rsidRPr="00DA4090" w:rsidRDefault="00E13894" w:rsidP="00E13894">
      <w:pPr>
        <w:tabs>
          <w:tab w:val="left" w:pos="2700"/>
        </w:tabs>
        <w:jc w:val="both"/>
        <w:rPr>
          <w:rFonts w:ascii="Arial" w:hAnsi="Arial" w:cs="Arial"/>
          <w:sz w:val="20"/>
          <w:szCs w:val="20"/>
        </w:rPr>
      </w:pPr>
    </w:p>
    <w:p w:rsidR="008F0022" w:rsidRPr="00DA4090" w:rsidRDefault="008F0022" w:rsidP="00E13894">
      <w:pPr>
        <w:tabs>
          <w:tab w:val="left" w:pos="2700"/>
        </w:tabs>
        <w:jc w:val="both"/>
        <w:rPr>
          <w:rFonts w:ascii="Arial" w:hAnsi="Arial" w:cs="Arial"/>
          <w:sz w:val="20"/>
          <w:szCs w:val="20"/>
        </w:rPr>
      </w:pPr>
      <w:r w:rsidRPr="00DA4090">
        <w:rPr>
          <w:rFonts w:ascii="Arial" w:hAnsi="Arial" w:cs="Arial"/>
          <w:sz w:val="20"/>
          <w:szCs w:val="20"/>
        </w:rPr>
        <w:t>Estimated Cost</w:t>
      </w:r>
      <w:r w:rsidR="00004AD3" w:rsidRPr="00DA4090">
        <w:rPr>
          <w:rFonts w:ascii="Arial" w:hAnsi="Arial" w:cs="Arial"/>
          <w:sz w:val="20"/>
          <w:szCs w:val="20"/>
        </w:rPr>
        <w:t xml:space="preserve">s:  </w:t>
      </w:r>
      <w:r w:rsidRPr="00DA4090">
        <w:rPr>
          <w:rFonts w:ascii="Arial" w:hAnsi="Arial" w:cs="Arial"/>
          <w:sz w:val="20"/>
          <w:szCs w:val="20"/>
        </w:rPr>
        <w:t>District</w:t>
      </w:r>
      <w:r w:rsidR="00BA1D53">
        <w:rPr>
          <w:rFonts w:ascii="Arial" w:hAnsi="Arial" w:cs="Arial"/>
          <w:sz w:val="20"/>
          <w:szCs w:val="20"/>
        </w:rPr>
        <w:t xml:space="preserve">: </w:t>
      </w:r>
      <w:r w:rsidRPr="00DA409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u w:val="single"/>
          </w:rPr>
          <w:id w:val="6927500"/>
          <w:placeholder>
            <w:docPart w:val="D5E6F06BAC93407A9B94C7BBD1A40C77"/>
          </w:placeholder>
          <w:showingPlcHdr/>
        </w:sdtPr>
        <w:sdtEndPr/>
        <w:sdtContent>
          <w:r w:rsidR="00442EAB" w:rsidRPr="005678E4">
            <w:rPr>
              <w:rStyle w:val="PlaceholderText"/>
              <w:u w:val="single"/>
            </w:rPr>
            <w:t>Click here to enter text.</w:t>
          </w:r>
        </w:sdtContent>
      </w:sdt>
      <w:r w:rsidR="00516413">
        <w:rPr>
          <w:rFonts w:ascii="Arial" w:hAnsi="Arial" w:cs="Arial"/>
          <w:sz w:val="20"/>
          <w:szCs w:val="20"/>
        </w:rPr>
        <w:t xml:space="preserve">  </w:t>
      </w:r>
      <w:r w:rsidR="00C8546B" w:rsidRPr="00DA4090">
        <w:rPr>
          <w:rFonts w:ascii="Arial" w:hAnsi="Arial" w:cs="Arial"/>
          <w:sz w:val="20"/>
          <w:szCs w:val="20"/>
        </w:rPr>
        <w:t>Student</w:t>
      </w:r>
      <w:r w:rsidR="00516413">
        <w:rPr>
          <w:rFonts w:ascii="Arial" w:hAnsi="Arial" w:cs="Arial"/>
          <w:sz w:val="20"/>
          <w:szCs w:val="20"/>
        </w:rPr>
        <w:t xml:space="preserve">: </w:t>
      </w:r>
      <w:r w:rsidRPr="00DA409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u w:val="single"/>
          </w:rPr>
          <w:id w:val="6927501"/>
          <w:placeholder>
            <w:docPart w:val="04DBB0A35B86442DB307BCDE96FA9B76"/>
          </w:placeholder>
          <w:showingPlcHdr/>
        </w:sdtPr>
        <w:sdtEndPr/>
        <w:sdtContent>
          <w:r w:rsidR="00442EAB" w:rsidRPr="005678E4">
            <w:rPr>
              <w:rStyle w:val="PlaceholderText"/>
              <w:u w:val="single"/>
            </w:rPr>
            <w:t>Click here to enter text.</w:t>
          </w:r>
        </w:sdtContent>
      </w:sdt>
    </w:p>
    <w:p w:rsidR="00E13894" w:rsidRPr="00DA4090" w:rsidRDefault="00E13894" w:rsidP="00E13894">
      <w:pPr>
        <w:jc w:val="both"/>
        <w:rPr>
          <w:rFonts w:ascii="Arial" w:hAnsi="Arial" w:cs="Arial"/>
          <w:sz w:val="20"/>
          <w:szCs w:val="20"/>
        </w:rPr>
      </w:pPr>
    </w:p>
    <w:p w:rsidR="008F0022" w:rsidRPr="00DA4090" w:rsidRDefault="008F0022" w:rsidP="00E13894">
      <w:pPr>
        <w:jc w:val="both"/>
        <w:rPr>
          <w:rFonts w:ascii="Arial" w:hAnsi="Arial" w:cs="Arial"/>
          <w:sz w:val="20"/>
          <w:szCs w:val="20"/>
        </w:rPr>
      </w:pPr>
      <w:r w:rsidRPr="00DA4090">
        <w:rPr>
          <w:rFonts w:ascii="Arial" w:hAnsi="Arial" w:cs="Arial"/>
          <w:sz w:val="20"/>
          <w:szCs w:val="20"/>
        </w:rPr>
        <w:t>Destination</w:t>
      </w:r>
      <w:r w:rsidR="00516413">
        <w:rPr>
          <w:rFonts w:ascii="Arial" w:hAnsi="Arial" w:cs="Arial"/>
          <w:sz w:val="20"/>
          <w:szCs w:val="20"/>
        </w:rPr>
        <w:t xml:space="preserve">: </w:t>
      </w:r>
      <w:r w:rsidRPr="00DA409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u w:val="single"/>
          </w:rPr>
          <w:id w:val="6927505"/>
          <w:placeholder>
            <w:docPart w:val="793B800EA18841FA898BD666DD25A0E7"/>
          </w:placeholder>
          <w:showingPlcHdr/>
        </w:sdtPr>
        <w:sdtEndPr/>
        <w:sdtContent>
          <w:r w:rsidR="00F64C19" w:rsidRPr="005678E4">
            <w:rPr>
              <w:rStyle w:val="PlaceholderText"/>
              <w:u w:val="single"/>
            </w:rPr>
            <w:t>Click here to enter text.</w:t>
          </w:r>
        </w:sdtContent>
      </w:sdt>
    </w:p>
    <w:p w:rsidR="00E13894" w:rsidRPr="00DA4090" w:rsidRDefault="00E13894" w:rsidP="00E13894">
      <w:pPr>
        <w:jc w:val="both"/>
        <w:rPr>
          <w:rFonts w:ascii="Arial" w:hAnsi="Arial" w:cs="Arial"/>
          <w:sz w:val="20"/>
          <w:szCs w:val="20"/>
        </w:rPr>
      </w:pPr>
    </w:p>
    <w:p w:rsidR="00004AD3" w:rsidRPr="00DA4090" w:rsidRDefault="002A648E" w:rsidP="00F64C19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A4090">
        <w:rPr>
          <w:rFonts w:ascii="Arial" w:hAnsi="Arial" w:cs="Arial"/>
          <w:sz w:val="20"/>
          <w:szCs w:val="20"/>
        </w:rPr>
        <w:t>Description of trip</w:t>
      </w:r>
      <w:r w:rsidR="00516413">
        <w:rPr>
          <w:rFonts w:ascii="Arial" w:hAnsi="Arial" w:cs="Arial"/>
          <w:sz w:val="20"/>
          <w:szCs w:val="20"/>
        </w:rPr>
        <w:t xml:space="preserve">: </w:t>
      </w:r>
      <w:r w:rsidR="00FF22AE" w:rsidRPr="00DA409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u w:val="single"/>
          </w:rPr>
          <w:id w:val="9722620"/>
          <w:placeholder>
            <w:docPart w:val="16229808D1E442FAAB4E77910BED8984"/>
          </w:placeholder>
          <w:showingPlcHdr/>
        </w:sdtPr>
        <w:sdtEndPr/>
        <w:sdtContent>
          <w:r w:rsidR="00BA1D53" w:rsidRPr="005678E4">
            <w:rPr>
              <w:rStyle w:val="PlaceholderText"/>
              <w:u w:val="single"/>
            </w:rPr>
            <w:t>Click here to enter text.</w:t>
          </w:r>
        </w:sdtContent>
      </w:sdt>
    </w:p>
    <w:p w:rsidR="00CD7A02" w:rsidRPr="00DA4090" w:rsidRDefault="008F0022" w:rsidP="00F64C19">
      <w:pPr>
        <w:tabs>
          <w:tab w:val="left" w:pos="540"/>
        </w:tabs>
        <w:spacing w:line="480" w:lineRule="auto"/>
        <w:ind w:left="547" w:hanging="547"/>
        <w:rPr>
          <w:rFonts w:ascii="Arial" w:hAnsi="Arial" w:cs="Arial"/>
          <w:sz w:val="20"/>
          <w:szCs w:val="20"/>
        </w:rPr>
      </w:pPr>
      <w:r w:rsidRPr="00DA4090">
        <w:rPr>
          <w:rFonts w:ascii="Arial" w:hAnsi="Arial" w:cs="Arial"/>
          <w:sz w:val="20"/>
          <w:szCs w:val="20"/>
        </w:rPr>
        <w:t>How does the trip fit into your curriculum?</w:t>
      </w:r>
      <w:r w:rsidR="006C59BA" w:rsidRPr="00DA4090">
        <w:rPr>
          <w:rFonts w:ascii="Arial" w:hAnsi="Arial" w:cs="Arial"/>
          <w:sz w:val="20"/>
          <w:szCs w:val="20"/>
        </w:rPr>
        <w:t xml:space="preserve">  </w:t>
      </w:r>
      <w:sdt>
        <w:sdtPr>
          <w:rPr>
            <w:rFonts w:ascii="Arial" w:hAnsi="Arial" w:cs="Arial"/>
            <w:sz w:val="20"/>
            <w:szCs w:val="20"/>
            <w:u w:val="single"/>
          </w:rPr>
          <w:id w:val="6927515"/>
          <w:placeholder>
            <w:docPart w:val="4BF117A57A354CF6946CD03D7600DB97"/>
          </w:placeholder>
          <w:showingPlcHdr/>
        </w:sdtPr>
        <w:sdtEndPr/>
        <w:sdtContent>
          <w:r w:rsidR="00F64C19" w:rsidRPr="00427D27">
            <w:rPr>
              <w:rStyle w:val="PlaceholderText"/>
              <w:u w:val="single"/>
            </w:rPr>
            <w:t>Click here to enter text.</w:t>
          </w:r>
        </w:sdtContent>
      </w:sdt>
    </w:p>
    <w:p w:rsidR="004B1BE0" w:rsidRPr="00DA4090" w:rsidRDefault="008F0022" w:rsidP="00E13894">
      <w:pPr>
        <w:tabs>
          <w:tab w:val="left" w:pos="0"/>
          <w:tab w:val="left" w:pos="3060"/>
        </w:tabs>
        <w:ind w:left="547" w:hanging="547"/>
        <w:rPr>
          <w:rFonts w:ascii="Arial" w:hAnsi="Arial" w:cs="Arial"/>
          <w:sz w:val="20"/>
          <w:szCs w:val="20"/>
        </w:rPr>
      </w:pPr>
      <w:r w:rsidRPr="00DA4090">
        <w:rPr>
          <w:rFonts w:ascii="Arial" w:hAnsi="Arial" w:cs="Arial"/>
          <w:sz w:val="20"/>
          <w:szCs w:val="20"/>
        </w:rPr>
        <w:t>What is the educational value?</w:t>
      </w:r>
      <w:r w:rsidR="002225FD" w:rsidRPr="00DA4090">
        <w:rPr>
          <w:rFonts w:ascii="Arial" w:hAnsi="Arial" w:cs="Arial"/>
          <w:sz w:val="20"/>
          <w:szCs w:val="20"/>
        </w:rPr>
        <w:t xml:space="preserve">  </w:t>
      </w:r>
    </w:p>
    <w:p w:rsidR="004B1BE0" w:rsidRDefault="002225FD" w:rsidP="00F64C19">
      <w:pPr>
        <w:tabs>
          <w:tab w:val="left" w:pos="0"/>
          <w:tab w:val="left" w:pos="3060"/>
        </w:tabs>
        <w:spacing w:line="480" w:lineRule="auto"/>
        <w:ind w:left="547" w:hanging="547"/>
        <w:rPr>
          <w:rFonts w:ascii="Arial" w:hAnsi="Arial" w:cs="Arial"/>
          <w:sz w:val="20"/>
          <w:szCs w:val="20"/>
        </w:rPr>
      </w:pPr>
      <w:r w:rsidRPr="00DA4090">
        <w:rPr>
          <w:rFonts w:ascii="Arial" w:hAnsi="Arial" w:cs="Arial"/>
          <w:sz w:val="20"/>
          <w:szCs w:val="20"/>
        </w:rPr>
        <w:t>(Is the trip for pleasure, a presentation, r</w:t>
      </w:r>
      <w:r w:rsidR="004B1BE0" w:rsidRPr="00DA4090">
        <w:rPr>
          <w:rFonts w:ascii="Arial" w:hAnsi="Arial" w:cs="Arial"/>
          <w:sz w:val="20"/>
          <w:szCs w:val="20"/>
        </w:rPr>
        <w:t xml:space="preserve">eceiving an award, a school or </w:t>
      </w:r>
      <w:r w:rsidR="001459A8" w:rsidRPr="00DA4090">
        <w:rPr>
          <w:rFonts w:ascii="Arial" w:hAnsi="Arial" w:cs="Arial"/>
          <w:sz w:val="20"/>
          <w:szCs w:val="20"/>
        </w:rPr>
        <w:t>conference?</w:t>
      </w:r>
      <w:r w:rsidR="004B1BE0" w:rsidRPr="00DA4090">
        <w:rPr>
          <w:rFonts w:ascii="Arial" w:hAnsi="Arial" w:cs="Arial"/>
          <w:sz w:val="20"/>
          <w:szCs w:val="20"/>
        </w:rPr>
        <w:t>)</w:t>
      </w:r>
    </w:p>
    <w:sdt>
      <w:sdtPr>
        <w:rPr>
          <w:rFonts w:ascii="Arial" w:hAnsi="Arial" w:cs="Arial"/>
          <w:sz w:val="20"/>
          <w:szCs w:val="20"/>
          <w:u w:val="single"/>
        </w:rPr>
        <w:id w:val="9722612"/>
        <w:placeholder>
          <w:docPart w:val="FEC2EE3317094749A83BDF4A598C0A70"/>
        </w:placeholder>
        <w:showingPlcHdr/>
      </w:sdtPr>
      <w:sdtEndPr/>
      <w:sdtContent>
        <w:p w:rsidR="00516413" w:rsidRPr="008B23CC" w:rsidRDefault="00516413" w:rsidP="00F64C19">
          <w:pPr>
            <w:tabs>
              <w:tab w:val="left" w:pos="0"/>
              <w:tab w:val="left" w:pos="3060"/>
            </w:tabs>
            <w:spacing w:line="480" w:lineRule="auto"/>
            <w:ind w:left="547" w:hanging="547"/>
            <w:rPr>
              <w:rFonts w:ascii="Arial" w:hAnsi="Arial" w:cs="Arial"/>
              <w:sz w:val="20"/>
              <w:szCs w:val="20"/>
              <w:u w:val="single"/>
            </w:rPr>
          </w:pPr>
          <w:r w:rsidRPr="008B23CC">
            <w:rPr>
              <w:rStyle w:val="PlaceholderText"/>
              <w:u w:val="single"/>
            </w:rPr>
            <w:t>Click here to enter text.</w:t>
          </w:r>
        </w:p>
      </w:sdtContent>
    </w:sdt>
    <w:p w:rsidR="004B1BE0" w:rsidRPr="00DA4090" w:rsidRDefault="00522C31" w:rsidP="00E13894">
      <w:pPr>
        <w:tabs>
          <w:tab w:val="left" w:pos="0"/>
          <w:tab w:val="left" w:pos="3060"/>
        </w:tabs>
        <w:ind w:left="547" w:hanging="547"/>
        <w:rPr>
          <w:rFonts w:ascii="Arial" w:hAnsi="Arial" w:cs="Arial"/>
          <w:sz w:val="20"/>
          <w:szCs w:val="20"/>
        </w:rPr>
      </w:pPr>
      <w:r w:rsidRPr="00DA4090">
        <w:rPr>
          <w:rFonts w:ascii="Arial" w:hAnsi="Arial" w:cs="Arial"/>
          <w:sz w:val="20"/>
          <w:szCs w:val="20"/>
        </w:rPr>
        <w:t>M</w:t>
      </w:r>
      <w:r w:rsidR="004B1BE0" w:rsidRPr="00DA4090">
        <w:rPr>
          <w:rFonts w:ascii="Arial" w:hAnsi="Arial" w:cs="Arial"/>
          <w:sz w:val="20"/>
          <w:szCs w:val="20"/>
        </w:rPr>
        <w:t>ust the trip be out of state</w:t>
      </w:r>
      <w:r w:rsidR="00364AD4" w:rsidRPr="00DA4090">
        <w:rPr>
          <w:rFonts w:ascii="Arial" w:hAnsi="Arial" w:cs="Arial"/>
          <w:sz w:val="20"/>
          <w:szCs w:val="20"/>
        </w:rPr>
        <w:t>?</w:t>
      </w:r>
      <w:r w:rsidR="00516413">
        <w:rPr>
          <w:rFonts w:ascii="Arial" w:hAnsi="Arial" w:cs="Arial"/>
          <w:sz w:val="20"/>
          <w:szCs w:val="20"/>
        </w:rPr>
        <w:t xml:space="preserve"> </w:t>
      </w:r>
      <w:r w:rsidR="004B1BE0" w:rsidRPr="00DA409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u w:val="single"/>
          </w:rPr>
          <w:id w:val="6927523"/>
          <w:placeholder>
            <w:docPart w:val="57229BAA2942425E8A4382AB4943C2BA"/>
          </w:placeholder>
          <w:showingPlcHdr/>
        </w:sdtPr>
        <w:sdtEndPr/>
        <w:sdtContent>
          <w:r w:rsidR="00F64C19" w:rsidRPr="008B23CC">
            <w:rPr>
              <w:rStyle w:val="PlaceholderText"/>
              <w:u w:val="single"/>
            </w:rPr>
            <w:t>Click here to enter text.</w:t>
          </w:r>
        </w:sdtContent>
      </w:sdt>
    </w:p>
    <w:p w:rsidR="00E13894" w:rsidRPr="00DA4090" w:rsidRDefault="00E13894" w:rsidP="00E13894">
      <w:pPr>
        <w:tabs>
          <w:tab w:val="left" w:pos="0"/>
          <w:tab w:val="left" w:pos="3060"/>
        </w:tabs>
        <w:ind w:left="547" w:hanging="547"/>
        <w:rPr>
          <w:rFonts w:ascii="Arial" w:hAnsi="Arial" w:cs="Arial"/>
          <w:sz w:val="20"/>
          <w:szCs w:val="20"/>
        </w:rPr>
      </w:pPr>
    </w:p>
    <w:p w:rsidR="00BA1D53" w:rsidRDefault="008F0022" w:rsidP="00BA1D53">
      <w:pPr>
        <w:tabs>
          <w:tab w:val="left" w:pos="0"/>
          <w:tab w:val="left" w:pos="3060"/>
        </w:tabs>
        <w:spacing w:line="480" w:lineRule="auto"/>
        <w:ind w:left="547" w:hanging="547"/>
        <w:rPr>
          <w:rFonts w:ascii="Arial" w:hAnsi="Arial" w:cs="Arial"/>
          <w:sz w:val="20"/>
          <w:szCs w:val="20"/>
        </w:rPr>
      </w:pPr>
      <w:r w:rsidRPr="00DA4090">
        <w:rPr>
          <w:rFonts w:ascii="Arial" w:hAnsi="Arial" w:cs="Arial"/>
          <w:sz w:val="20"/>
          <w:szCs w:val="20"/>
        </w:rPr>
        <w:t>H</w:t>
      </w:r>
      <w:r w:rsidR="004B1BE0" w:rsidRPr="00DA4090">
        <w:rPr>
          <w:rFonts w:ascii="Arial" w:hAnsi="Arial" w:cs="Arial"/>
          <w:sz w:val="20"/>
          <w:szCs w:val="20"/>
        </w:rPr>
        <w:t>ow much fundraising is involved</w:t>
      </w:r>
      <w:r w:rsidR="00364AD4" w:rsidRPr="00DA4090">
        <w:rPr>
          <w:rFonts w:ascii="Arial" w:hAnsi="Arial" w:cs="Arial"/>
          <w:sz w:val="20"/>
          <w:szCs w:val="20"/>
        </w:rPr>
        <w:t>?</w:t>
      </w:r>
      <w:r w:rsidR="00516413">
        <w:rPr>
          <w:rFonts w:ascii="Arial" w:hAnsi="Arial" w:cs="Arial"/>
          <w:sz w:val="20"/>
          <w:szCs w:val="20"/>
        </w:rPr>
        <w:t xml:space="preserve"> </w:t>
      </w:r>
      <w:r w:rsidR="00F64C1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u w:val="single"/>
          </w:rPr>
          <w:id w:val="6927533"/>
          <w:placeholder>
            <w:docPart w:val="A604A5D7654A4A868FDFAFF104422DF4"/>
          </w:placeholder>
          <w:showingPlcHdr/>
        </w:sdtPr>
        <w:sdtEndPr/>
        <w:sdtContent>
          <w:r w:rsidR="00F64C19" w:rsidRPr="008B23CC">
            <w:rPr>
              <w:rStyle w:val="PlaceholderText"/>
              <w:u w:val="single"/>
            </w:rPr>
            <w:t>Click here to enter text.</w:t>
          </w:r>
        </w:sdtContent>
      </w:sdt>
    </w:p>
    <w:p w:rsidR="00364AD4" w:rsidRDefault="008F0022" w:rsidP="00BA1D53">
      <w:pPr>
        <w:tabs>
          <w:tab w:val="left" w:pos="0"/>
          <w:tab w:val="left" w:pos="3060"/>
        </w:tabs>
        <w:spacing w:line="480" w:lineRule="auto"/>
        <w:ind w:left="547" w:hanging="547"/>
        <w:rPr>
          <w:rFonts w:ascii="Arial" w:hAnsi="Arial" w:cs="Arial"/>
          <w:sz w:val="20"/>
          <w:szCs w:val="20"/>
        </w:rPr>
      </w:pPr>
      <w:r w:rsidRPr="00DA4090">
        <w:rPr>
          <w:rFonts w:ascii="Arial" w:hAnsi="Arial" w:cs="Arial"/>
          <w:sz w:val="20"/>
          <w:szCs w:val="20"/>
        </w:rPr>
        <w:t>Can everyone participate?  What abo</w:t>
      </w:r>
      <w:r w:rsidR="004B1BE0" w:rsidRPr="00DA4090">
        <w:rPr>
          <w:rFonts w:ascii="Arial" w:hAnsi="Arial" w:cs="Arial"/>
          <w:sz w:val="20"/>
          <w:szCs w:val="20"/>
        </w:rPr>
        <w:t xml:space="preserve">ut students who </w:t>
      </w:r>
      <w:r w:rsidR="00364AD4" w:rsidRPr="00DA4090">
        <w:rPr>
          <w:rFonts w:ascii="Arial" w:hAnsi="Arial" w:cs="Arial"/>
          <w:sz w:val="20"/>
          <w:szCs w:val="20"/>
        </w:rPr>
        <w:t>need financial assistance</w:t>
      </w:r>
      <w:r w:rsidRPr="00DA4090">
        <w:rPr>
          <w:rFonts w:ascii="Arial" w:hAnsi="Arial" w:cs="Arial"/>
          <w:sz w:val="20"/>
          <w:szCs w:val="20"/>
        </w:rPr>
        <w:t>?</w:t>
      </w:r>
    </w:p>
    <w:sdt>
      <w:sdtPr>
        <w:rPr>
          <w:rFonts w:ascii="Arial" w:hAnsi="Arial" w:cs="Arial"/>
          <w:sz w:val="20"/>
          <w:szCs w:val="20"/>
          <w:u w:val="single"/>
        </w:rPr>
        <w:id w:val="6927535"/>
        <w:placeholder>
          <w:docPart w:val="CF96B59A2A0944A291CC6A546815B1AF"/>
        </w:placeholder>
        <w:showingPlcHdr/>
      </w:sdtPr>
      <w:sdtEndPr/>
      <w:sdtContent>
        <w:p w:rsidR="00F64C19" w:rsidRPr="008B23CC" w:rsidRDefault="00F64C19" w:rsidP="00E13894">
          <w:pPr>
            <w:tabs>
              <w:tab w:val="left" w:pos="0"/>
              <w:tab w:val="left" w:pos="3060"/>
            </w:tabs>
            <w:ind w:left="547" w:hanging="547"/>
            <w:rPr>
              <w:rFonts w:ascii="Arial" w:hAnsi="Arial" w:cs="Arial"/>
              <w:sz w:val="20"/>
              <w:szCs w:val="20"/>
              <w:u w:val="single"/>
            </w:rPr>
          </w:pPr>
          <w:r w:rsidRPr="008B23CC">
            <w:rPr>
              <w:rStyle w:val="PlaceholderText"/>
              <w:u w:val="single"/>
            </w:rPr>
            <w:t>Click here to enter text.</w:t>
          </w:r>
        </w:p>
      </w:sdtContent>
    </w:sdt>
    <w:p w:rsidR="00BA1D53" w:rsidRDefault="00BA1D53" w:rsidP="00E13894">
      <w:pPr>
        <w:tabs>
          <w:tab w:val="left" w:pos="0"/>
          <w:tab w:val="left" w:pos="3060"/>
        </w:tabs>
        <w:ind w:left="547" w:hanging="547"/>
        <w:rPr>
          <w:rFonts w:ascii="Arial" w:hAnsi="Arial" w:cs="Arial"/>
          <w:sz w:val="20"/>
          <w:szCs w:val="20"/>
        </w:rPr>
      </w:pPr>
    </w:p>
    <w:p w:rsidR="00E13894" w:rsidRDefault="00E13894" w:rsidP="00E13894">
      <w:pPr>
        <w:tabs>
          <w:tab w:val="left" w:pos="0"/>
          <w:tab w:val="left" w:pos="3060"/>
        </w:tabs>
        <w:ind w:left="547" w:hanging="547"/>
        <w:rPr>
          <w:rFonts w:ascii="Arial" w:hAnsi="Arial" w:cs="Arial"/>
          <w:sz w:val="20"/>
          <w:szCs w:val="20"/>
        </w:rPr>
      </w:pPr>
      <w:r w:rsidRPr="00CD7A02">
        <w:rPr>
          <w:rFonts w:ascii="Arial" w:hAnsi="Arial" w:cs="Arial"/>
          <w:sz w:val="20"/>
          <w:szCs w:val="20"/>
        </w:rPr>
        <w:t>Chaperone names:</w:t>
      </w:r>
    </w:p>
    <w:p w:rsidR="00BA1D53" w:rsidRPr="00CD7A02" w:rsidRDefault="00BA1D53" w:rsidP="00E13894">
      <w:pPr>
        <w:tabs>
          <w:tab w:val="left" w:pos="0"/>
          <w:tab w:val="left" w:pos="3060"/>
        </w:tabs>
        <w:ind w:left="547" w:hanging="547"/>
        <w:rPr>
          <w:rFonts w:ascii="Arial" w:hAnsi="Arial" w:cs="Arial"/>
          <w:sz w:val="20"/>
          <w:szCs w:val="20"/>
        </w:rPr>
      </w:pPr>
    </w:p>
    <w:sdt>
      <w:sdtPr>
        <w:rPr>
          <w:rFonts w:ascii="Arial" w:hAnsi="Arial" w:cs="Arial"/>
          <w:sz w:val="20"/>
          <w:szCs w:val="20"/>
          <w:u w:val="single"/>
        </w:rPr>
        <w:id w:val="6927539"/>
        <w:placeholder>
          <w:docPart w:val="1CA7F905F00749D683A23EE0A6E6B1D0"/>
        </w:placeholder>
        <w:showingPlcHdr/>
      </w:sdtPr>
      <w:sdtEndPr/>
      <w:sdtContent>
        <w:p w:rsidR="00F64C19" w:rsidRPr="008B23CC" w:rsidRDefault="00F64C19" w:rsidP="00E13894">
          <w:pPr>
            <w:tabs>
              <w:tab w:val="left" w:pos="0"/>
              <w:tab w:val="left" w:pos="3060"/>
            </w:tabs>
            <w:rPr>
              <w:rFonts w:ascii="Arial" w:hAnsi="Arial" w:cs="Arial"/>
              <w:sz w:val="20"/>
              <w:szCs w:val="20"/>
              <w:u w:val="single"/>
            </w:rPr>
          </w:pPr>
          <w:r w:rsidRPr="008B23CC">
            <w:rPr>
              <w:rStyle w:val="PlaceholderText"/>
              <w:u w:val="single"/>
            </w:rPr>
            <w:t>Click here to enter text.</w:t>
          </w:r>
        </w:p>
      </w:sdtContent>
    </w:sdt>
    <w:p w:rsidR="00BA1D53" w:rsidRDefault="00BA1D53" w:rsidP="00E13894">
      <w:pPr>
        <w:tabs>
          <w:tab w:val="left" w:pos="0"/>
          <w:tab w:val="left" w:pos="3060"/>
        </w:tabs>
        <w:rPr>
          <w:rFonts w:ascii="Arial" w:hAnsi="Arial" w:cs="Arial"/>
          <w:sz w:val="20"/>
          <w:szCs w:val="20"/>
        </w:rPr>
      </w:pPr>
    </w:p>
    <w:p w:rsidR="004B1BE0" w:rsidRPr="00CD7A02" w:rsidRDefault="008F0022" w:rsidP="00E13894">
      <w:pPr>
        <w:tabs>
          <w:tab w:val="left" w:pos="0"/>
          <w:tab w:val="left" w:pos="3060"/>
        </w:tabs>
        <w:rPr>
          <w:rFonts w:ascii="Arial" w:hAnsi="Arial" w:cs="Arial"/>
          <w:sz w:val="20"/>
          <w:szCs w:val="20"/>
        </w:rPr>
      </w:pPr>
      <w:r w:rsidRPr="00CD7A02">
        <w:rPr>
          <w:rFonts w:ascii="Arial" w:hAnsi="Arial" w:cs="Arial"/>
          <w:sz w:val="20"/>
          <w:szCs w:val="20"/>
        </w:rPr>
        <w:t>How much teacher time out of school?</w:t>
      </w:r>
      <w:r w:rsidR="00C548F8">
        <w:rPr>
          <w:rFonts w:ascii="Arial" w:hAnsi="Arial" w:cs="Arial"/>
          <w:sz w:val="20"/>
          <w:szCs w:val="20"/>
        </w:rPr>
        <w:t xml:space="preserve"> </w:t>
      </w:r>
      <w:r w:rsidR="004B1BE0" w:rsidRPr="00CD7A0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u w:val="single"/>
          </w:rPr>
          <w:id w:val="6927543"/>
          <w:placeholder>
            <w:docPart w:val="77D0E12EDA43462EB5B864561A995729"/>
          </w:placeholder>
          <w:showingPlcHdr/>
        </w:sdtPr>
        <w:sdtEndPr/>
        <w:sdtContent>
          <w:r w:rsidR="00F64C19" w:rsidRPr="008B23CC">
            <w:rPr>
              <w:rStyle w:val="PlaceholderText"/>
              <w:u w:val="single"/>
            </w:rPr>
            <w:t>Click here to enter text.</w:t>
          </w:r>
        </w:sdtContent>
      </w:sdt>
    </w:p>
    <w:p w:rsidR="00660D89" w:rsidRPr="00CD7A02" w:rsidRDefault="00660D89" w:rsidP="00E13894">
      <w:pPr>
        <w:tabs>
          <w:tab w:val="left" w:pos="0"/>
          <w:tab w:val="left" w:pos="3060"/>
        </w:tabs>
        <w:ind w:left="547" w:hanging="547"/>
        <w:rPr>
          <w:rFonts w:ascii="Arial" w:hAnsi="Arial" w:cs="Arial"/>
          <w:sz w:val="20"/>
          <w:szCs w:val="20"/>
        </w:rPr>
      </w:pPr>
    </w:p>
    <w:p w:rsidR="002A648E" w:rsidRPr="00CD7A02" w:rsidRDefault="002A648E" w:rsidP="00E13894">
      <w:pPr>
        <w:tabs>
          <w:tab w:val="left" w:pos="0"/>
          <w:tab w:val="left" w:pos="3060"/>
        </w:tabs>
        <w:rPr>
          <w:rFonts w:ascii="Arial" w:hAnsi="Arial" w:cs="Arial"/>
          <w:sz w:val="20"/>
          <w:szCs w:val="20"/>
        </w:rPr>
      </w:pPr>
      <w:r w:rsidRPr="00CD7A02">
        <w:rPr>
          <w:rFonts w:ascii="Arial" w:hAnsi="Arial" w:cs="Arial"/>
          <w:sz w:val="20"/>
          <w:szCs w:val="20"/>
        </w:rPr>
        <w:t>Does the trip avoid the travel “</w:t>
      </w:r>
      <w:proofErr w:type="spellStart"/>
      <w:r w:rsidRPr="00CD7A02">
        <w:rPr>
          <w:rFonts w:ascii="Arial" w:hAnsi="Arial" w:cs="Arial"/>
          <w:sz w:val="20"/>
          <w:szCs w:val="20"/>
        </w:rPr>
        <w:t>black out</w:t>
      </w:r>
      <w:proofErr w:type="spellEnd"/>
      <w:r w:rsidRPr="00CD7A02">
        <w:rPr>
          <w:rFonts w:ascii="Arial" w:hAnsi="Arial" w:cs="Arial"/>
          <w:sz w:val="20"/>
          <w:szCs w:val="20"/>
        </w:rPr>
        <w:t xml:space="preserve"> dates”?</w:t>
      </w:r>
      <w:r w:rsidR="00C548F8">
        <w:rPr>
          <w:rFonts w:ascii="Arial" w:hAnsi="Arial" w:cs="Arial"/>
          <w:sz w:val="20"/>
          <w:szCs w:val="20"/>
        </w:rPr>
        <w:t xml:space="preserve"> </w:t>
      </w:r>
      <w:r w:rsidRPr="00CD7A0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u w:val="single"/>
          </w:rPr>
          <w:id w:val="6927547"/>
          <w:placeholder>
            <w:docPart w:val="BD230301D5B84B42B04979DD36642112"/>
          </w:placeholder>
          <w:showingPlcHdr/>
        </w:sdtPr>
        <w:sdtEndPr/>
        <w:sdtContent>
          <w:r w:rsidR="00F64C19" w:rsidRPr="008B23CC">
            <w:rPr>
              <w:rStyle w:val="PlaceholderText"/>
              <w:u w:val="single"/>
            </w:rPr>
            <w:t>Click here to enter text.</w:t>
          </w:r>
        </w:sdtContent>
      </w:sdt>
    </w:p>
    <w:p w:rsidR="00E13894" w:rsidRPr="00CD7A02" w:rsidRDefault="00E13894" w:rsidP="00E13894">
      <w:pPr>
        <w:tabs>
          <w:tab w:val="left" w:pos="0"/>
          <w:tab w:val="left" w:pos="3060"/>
        </w:tabs>
        <w:ind w:left="547" w:hanging="547"/>
        <w:rPr>
          <w:rFonts w:ascii="Arial" w:hAnsi="Arial" w:cs="Arial"/>
          <w:sz w:val="20"/>
          <w:szCs w:val="20"/>
        </w:rPr>
      </w:pPr>
    </w:p>
    <w:p w:rsidR="008F0022" w:rsidRPr="00CD7A02" w:rsidRDefault="004155D0" w:rsidP="00E13894">
      <w:pPr>
        <w:tabs>
          <w:tab w:val="left" w:pos="0"/>
          <w:tab w:val="left" w:pos="3060"/>
        </w:tabs>
        <w:ind w:left="547" w:hanging="547"/>
        <w:rPr>
          <w:rFonts w:ascii="Arial" w:hAnsi="Arial" w:cs="Arial"/>
          <w:sz w:val="20"/>
          <w:szCs w:val="20"/>
        </w:rPr>
      </w:pPr>
      <w:r w:rsidRPr="00CD7A02">
        <w:rPr>
          <w:rFonts w:ascii="Arial" w:hAnsi="Arial" w:cs="Arial"/>
          <w:sz w:val="20"/>
          <w:szCs w:val="20"/>
        </w:rPr>
        <w:t xml:space="preserve">Does the trip support </w:t>
      </w:r>
      <w:r w:rsidR="002A648E" w:rsidRPr="00CD7A02">
        <w:rPr>
          <w:rFonts w:ascii="Arial" w:hAnsi="Arial" w:cs="Arial"/>
          <w:sz w:val="20"/>
          <w:szCs w:val="20"/>
        </w:rPr>
        <w:t>the “</w:t>
      </w:r>
      <w:r w:rsidRPr="00CD7A02">
        <w:rPr>
          <w:rFonts w:ascii="Arial" w:hAnsi="Arial" w:cs="Arial"/>
          <w:sz w:val="20"/>
          <w:szCs w:val="20"/>
        </w:rPr>
        <w:t>only one day out of school</w:t>
      </w:r>
      <w:r w:rsidR="002A648E" w:rsidRPr="00CD7A02">
        <w:rPr>
          <w:rFonts w:ascii="Arial" w:hAnsi="Arial" w:cs="Arial"/>
          <w:sz w:val="20"/>
          <w:szCs w:val="20"/>
        </w:rPr>
        <w:t xml:space="preserve"> rule?</w:t>
      </w:r>
      <w:r w:rsidR="00C548F8">
        <w:rPr>
          <w:rFonts w:ascii="Arial" w:hAnsi="Arial" w:cs="Arial"/>
          <w:sz w:val="20"/>
          <w:szCs w:val="20"/>
        </w:rPr>
        <w:t xml:space="preserve"> </w:t>
      </w:r>
      <w:r w:rsidR="00F64C1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u w:val="single"/>
          </w:rPr>
          <w:id w:val="6927551"/>
          <w:placeholder>
            <w:docPart w:val="DF87A4205D8540EDA55CC5F8783539BD"/>
          </w:placeholder>
          <w:showingPlcHdr/>
        </w:sdtPr>
        <w:sdtEndPr/>
        <w:sdtContent>
          <w:r w:rsidR="00F64C19" w:rsidRPr="008B23CC">
            <w:rPr>
              <w:rStyle w:val="PlaceholderText"/>
              <w:u w:val="single"/>
            </w:rPr>
            <w:t>Click here to enter text.</w:t>
          </w:r>
        </w:sdtContent>
      </w:sdt>
    </w:p>
    <w:p w:rsidR="00660D89" w:rsidRPr="00CD7A02" w:rsidRDefault="00660D89" w:rsidP="00E13894">
      <w:pPr>
        <w:tabs>
          <w:tab w:val="left" w:pos="0"/>
          <w:tab w:val="left" w:pos="3060"/>
        </w:tabs>
        <w:rPr>
          <w:rFonts w:ascii="Arial" w:hAnsi="Arial" w:cs="Arial"/>
          <w:sz w:val="20"/>
          <w:szCs w:val="20"/>
        </w:rPr>
      </w:pPr>
    </w:p>
    <w:p w:rsidR="00660D89" w:rsidRPr="00CD7A02" w:rsidRDefault="008F0022" w:rsidP="00F64C19">
      <w:pPr>
        <w:tabs>
          <w:tab w:val="left" w:pos="0"/>
          <w:tab w:val="left" w:pos="3060"/>
        </w:tabs>
        <w:rPr>
          <w:rFonts w:ascii="Arial" w:hAnsi="Arial" w:cs="Arial"/>
          <w:sz w:val="20"/>
          <w:szCs w:val="20"/>
        </w:rPr>
      </w:pPr>
      <w:r w:rsidRPr="00CD7A02">
        <w:rPr>
          <w:rFonts w:ascii="Arial" w:hAnsi="Arial" w:cs="Arial"/>
          <w:sz w:val="20"/>
          <w:szCs w:val="20"/>
        </w:rPr>
        <w:t>Can this trip be done in the summer or during school breaks?</w:t>
      </w:r>
      <w:r w:rsidR="00C548F8">
        <w:rPr>
          <w:rFonts w:ascii="Arial" w:hAnsi="Arial" w:cs="Arial"/>
          <w:sz w:val="20"/>
          <w:szCs w:val="20"/>
        </w:rPr>
        <w:t xml:space="preserve"> </w:t>
      </w:r>
      <w:r w:rsidR="00F64C1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u w:val="single"/>
          </w:rPr>
          <w:id w:val="6927557"/>
          <w:placeholder>
            <w:docPart w:val="63567A7ED0B24C748365C18FAEF42899"/>
          </w:placeholder>
          <w:showingPlcHdr/>
        </w:sdtPr>
        <w:sdtEndPr/>
        <w:sdtContent>
          <w:r w:rsidR="00F64C19" w:rsidRPr="008B23CC">
            <w:rPr>
              <w:rStyle w:val="PlaceholderText"/>
              <w:u w:val="single"/>
            </w:rPr>
            <w:t>Click here to enter text.</w:t>
          </w:r>
        </w:sdtContent>
      </w:sdt>
    </w:p>
    <w:p w:rsidR="00F97A2A" w:rsidRDefault="00F97A2A" w:rsidP="00E13894">
      <w:pPr>
        <w:tabs>
          <w:tab w:val="left" w:pos="540"/>
          <w:tab w:val="left" w:pos="3060"/>
        </w:tabs>
        <w:rPr>
          <w:rFonts w:ascii="Arial" w:hAnsi="Arial" w:cs="Arial"/>
          <w:sz w:val="20"/>
          <w:szCs w:val="20"/>
        </w:rPr>
      </w:pPr>
    </w:p>
    <w:p w:rsidR="00F97A2A" w:rsidRDefault="00F97A2A" w:rsidP="00E13894">
      <w:pPr>
        <w:tabs>
          <w:tab w:val="left" w:pos="540"/>
          <w:tab w:val="left" w:pos="3060"/>
        </w:tabs>
        <w:rPr>
          <w:rFonts w:ascii="Arial" w:hAnsi="Arial" w:cs="Arial"/>
          <w:sz w:val="20"/>
          <w:szCs w:val="20"/>
        </w:rPr>
      </w:pPr>
    </w:p>
    <w:p w:rsidR="00C548F8" w:rsidRDefault="002A648E" w:rsidP="00BA1D53">
      <w:pPr>
        <w:tabs>
          <w:tab w:val="left" w:pos="540"/>
          <w:tab w:val="left" w:pos="3060"/>
        </w:tabs>
        <w:rPr>
          <w:rFonts w:ascii="Arial" w:hAnsi="Arial" w:cs="Arial"/>
        </w:rPr>
      </w:pPr>
      <w:r w:rsidRPr="00CD7A02">
        <w:rPr>
          <w:rFonts w:ascii="Arial" w:hAnsi="Arial" w:cs="Arial"/>
        </w:rPr>
        <w:t>Department Leader</w:t>
      </w:r>
      <w:r w:rsidR="00BB3634" w:rsidRPr="00CD7A02">
        <w:rPr>
          <w:rFonts w:ascii="Arial" w:hAnsi="Arial" w:cs="Arial"/>
        </w:rPr>
        <w:t xml:space="preserve"> </w:t>
      </w:r>
      <w:r w:rsidR="00660D89" w:rsidRPr="00CD7A02">
        <w:rPr>
          <w:rFonts w:ascii="Arial" w:hAnsi="Arial" w:cs="Arial"/>
        </w:rPr>
        <w:t>Approval</w:t>
      </w:r>
      <w:r w:rsidRPr="00CD7A02">
        <w:rPr>
          <w:rFonts w:ascii="Arial" w:hAnsi="Arial" w:cs="Arial"/>
        </w:rPr>
        <w:t xml:space="preserve"> ______</w:t>
      </w:r>
      <w:r w:rsidR="00660D89" w:rsidRPr="00CD7A02">
        <w:rPr>
          <w:rFonts w:ascii="Arial" w:hAnsi="Arial" w:cs="Arial"/>
        </w:rPr>
        <w:t>________</w:t>
      </w:r>
      <w:r w:rsidR="001459A8">
        <w:rPr>
          <w:rFonts w:ascii="Arial" w:hAnsi="Arial" w:cs="Arial"/>
        </w:rPr>
        <w:t xml:space="preserve">_ </w:t>
      </w:r>
      <w:r w:rsidR="001459A8" w:rsidRPr="00CD7A02">
        <w:rPr>
          <w:rFonts w:ascii="Arial" w:hAnsi="Arial" w:cs="Arial"/>
        </w:rPr>
        <w:t>Administration</w:t>
      </w:r>
      <w:r w:rsidR="00BB3634" w:rsidRPr="00CD7A02">
        <w:rPr>
          <w:rFonts w:ascii="Arial" w:hAnsi="Arial" w:cs="Arial"/>
        </w:rPr>
        <w:t xml:space="preserve"> </w:t>
      </w:r>
      <w:r w:rsidR="00364AD4" w:rsidRPr="00CD7A02">
        <w:rPr>
          <w:rFonts w:ascii="Arial" w:hAnsi="Arial" w:cs="Arial"/>
        </w:rPr>
        <w:t>Approval</w:t>
      </w:r>
      <w:r w:rsidRPr="00CD7A02">
        <w:rPr>
          <w:rFonts w:ascii="Arial" w:hAnsi="Arial" w:cs="Arial"/>
        </w:rPr>
        <w:t xml:space="preserve"> </w:t>
      </w:r>
      <w:r w:rsidR="00CD7A02" w:rsidRPr="00CD7A02">
        <w:rPr>
          <w:rFonts w:ascii="Arial" w:hAnsi="Arial" w:cs="Arial"/>
        </w:rPr>
        <w:t>________</w:t>
      </w:r>
      <w:r w:rsidR="00CD7A02">
        <w:rPr>
          <w:rFonts w:ascii="Arial" w:hAnsi="Arial" w:cs="Arial"/>
        </w:rPr>
        <w:t>_______</w:t>
      </w:r>
    </w:p>
    <w:p w:rsidR="00C548F8" w:rsidRDefault="00C548F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548F8" w:rsidRPr="00BA1D53" w:rsidRDefault="00C548F8" w:rsidP="00BA1D53">
      <w:pPr>
        <w:tabs>
          <w:tab w:val="left" w:pos="540"/>
          <w:tab w:val="left" w:pos="3060"/>
        </w:tabs>
        <w:rPr>
          <w:rFonts w:ascii="Arial" w:hAnsi="Arial" w:cs="Arial"/>
        </w:rPr>
      </w:pPr>
    </w:p>
    <w:p w:rsidR="008F0022" w:rsidRPr="00660D89" w:rsidRDefault="00660D89" w:rsidP="00E13894">
      <w:pPr>
        <w:rPr>
          <w:rFonts w:ascii="Arial" w:hAnsi="Arial" w:cs="Arial"/>
          <w:b/>
        </w:rPr>
      </w:pPr>
      <w:r w:rsidRPr="00660D89">
        <w:rPr>
          <w:rFonts w:ascii="Arial" w:hAnsi="Arial" w:cs="Arial"/>
          <w:b/>
        </w:rPr>
        <w:t>Phase</w:t>
      </w:r>
      <w:r w:rsidR="00E13894">
        <w:rPr>
          <w:rFonts w:ascii="Arial" w:hAnsi="Arial" w:cs="Arial"/>
          <w:b/>
        </w:rPr>
        <w:t xml:space="preserve"> Two</w:t>
      </w:r>
      <w:r w:rsidRPr="00660D89">
        <w:rPr>
          <w:rFonts w:ascii="Arial" w:hAnsi="Arial" w:cs="Arial"/>
          <w:b/>
        </w:rPr>
        <w:t xml:space="preserve"> of Approval Process</w:t>
      </w:r>
    </w:p>
    <w:p w:rsidR="008F0022" w:rsidRDefault="00660D89" w:rsidP="00E138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bus requisition, itinerary, a copy of the sub request, student participants, </w:t>
      </w:r>
      <w:r w:rsidR="00BB3634">
        <w:rPr>
          <w:rFonts w:ascii="Arial" w:hAnsi="Arial" w:cs="Arial"/>
          <w:sz w:val="20"/>
          <w:szCs w:val="20"/>
        </w:rPr>
        <w:t xml:space="preserve">chaperone names, </w:t>
      </w:r>
      <w:r>
        <w:rPr>
          <w:rFonts w:ascii="Arial" w:hAnsi="Arial" w:cs="Arial"/>
          <w:sz w:val="20"/>
          <w:szCs w:val="20"/>
        </w:rPr>
        <w:t>finance plan must be attached to travel.  A finance plan is a description of what funds will be used for the trip.</w:t>
      </w:r>
      <w:r w:rsidR="002A648E">
        <w:rPr>
          <w:rFonts w:ascii="Arial" w:hAnsi="Arial" w:cs="Arial"/>
          <w:sz w:val="20"/>
          <w:szCs w:val="20"/>
        </w:rPr>
        <w:t xml:space="preserve">  Please give this information to </w:t>
      </w:r>
      <w:r w:rsidR="00A66343">
        <w:rPr>
          <w:rFonts w:ascii="Arial" w:hAnsi="Arial" w:cs="Arial"/>
          <w:sz w:val="20"/>
          <w:szCs w:val="20"/>
        </w:rPr>
        <w:t>Michele Paine</w:t>
      </w:r>
      <w:r w:rsidR="002A648E">
        <w:rPr>
          <w:rFonts w:ascii="Arial" w:hAnsi="Arial" w:cs="Arial"/>
          <w:sz w:val="20"/>
          <w:szCs w:val="20"/>
        </w:rPr>
        <w:t>.</w:t>
      </w:r>
    </w:p>
    <w:p w:rsidR="00660D89" w:rsidRDefault="00660D89" w:rsidP="00E13894">
      <w:pPr>
        <w:rPr>
          <w:rFonts w:ascii="Arial" w:hAnsi="Arial" w:cs="Arial"/>
          <w:sz w:val="20"/>
          <w:szCs w:val="20"/>
        </w:rPr>
      </w:pPr>
    </w:p>
    <w:p w:rsidR="00660D89" w:rsidRPr="00CD7A02" w:rsidRDefault="00CD7A02" w:rsidP="00E13894">
      <w:pPr>
        <w:rPr>
          <w:rFonts w:ascii="Arial" w:hAnsi="Arial" w:cs="Arial"/>
          <w:sz w:val="20"/>
          <w:szCs w:val="20"/>
        </w:rPr>
      </w:pPr>
      <w:r w:rsidRPr="00F97A2A">
        <w:rPr>
          <w:rFonts w:ascii="Arial" w:hAnsi="Arial" w:cs="Arial"/>
          <w:sz w:val="20"/>
          <w:szCs w:val="20"/>
        </w:rPr>
        <w:t>_</w:t>
      </w:r>
      <w:r w:rsidR="00AF1CBB" w:rsidRPr="00F97A2A">
        <w:rPr>
          <w:rFonts w:ascii="Arial" w:hAnsi="Arial" w:cs="Arial"/>
          <w:sz w:val="20"/>
          <w:szCs w:val="20"/>
        </w:rPr>
        <w:t>___</w:t>
      </w:r>
      <w:proofErr w:type="gramStart"/>
      <w:r w:rsidR="00AF1CBB" w:rsidRPr="00F97A2A">
        <w:rPr>
          <w:rFonts w:ascii="Arial" w:hAnsi="Arial" w:cs="Arial"/>
          <w:sz w:val="20"/>
          <w:szCs w:val="20"/>
        </w:rPr>
        <w:t xml:space="preserve">_  </w:t>
      </w:r>
      <w:r w:rsidR="00660D89" w:rsidRPr="00CD7A02">
        <w:rPr>
          <w:rFonts w:ascii="Arial" w:hAnsi="Arial" w:cs="Arial"/>
          <w:sz w:val="20"/>
          <w:szCs w:val="20"/>
        </w:rPr>
        <w:t>Bus</w:t>
      </w:r>
      <w:proofErr w:type="gramEnd"/>
      <w:r w:rsidR="00660D89" w:rsidRPr="00CD7A02">
        <w:rPr>
          <w:rFonts w:ascii="Arial" w:hAnsi="Arial" w:cs="Arial"/>
          <w:sz w:val="20"/>
          <w:szCs w:val="20"/>
        </w:rPr>
        <w:t xml:space="preserve"> requisition</w:t>
      </w:r>
      <w:r w:rsidR="00DA4090" w:rsidRPr="00CD7A02">
        <w:rPr>
          <w:rFonts w:ascii="Arial" w:hAnsi="Arial" w:cs="Arial"/>
          <w:sz w:val="20"/>
          <w:szCs w:val="20"/>
        </w:rPr>
        <w:t xml:space="preserve"> attached</w:t>
      </w:r>
    </w:p>
    <w:p w:rsidR="00660D89" w:rsidRPr="00CD7A02" w:rsidRDefault="00660D89" w:rsidP="00E13894">
      <w:pPr>
        <w:rPr>
          <w:rFonts w:ascii="Arial" w:hAnsi="Arial" w:cs="Arial"/>
          <w:sz w:val="20"/>
          <w:szCs w:val="20"/>
        </w:rPr>
      </w:pPr>
    </w:p>
    <w:p w:rsidR="00660D89" w:rsidRPr="00CD7A02" w:rsidRDefault="00CD7A02" w:rsidP="00E138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</w:t>
      </w:r>
      <w:r w:rsidR="00AF1CBB" w:rsidRPr="00CD7A02">
        <w:rPr>
          <w:rFonts w:ascii="Arial" w:hAnsi="Arial" w:cs="Arial"/>
          <w:sz w:val="20"/>
          <w:szCs w:val="20"/>
        </w:rPr>
        <w:t xml:space="preserve">____  </w:t>
      </w:r>
      <w:r w:rsidR="00660D89" w:rsidRPr="00CD7A02">
        <w:rPr>
          <w:rFonts w:ascii="Arial" w:hAnsi="Arial" w:cs="Arial"/>
          <w:sz w:val="20"/>
          <w:szCs w:val="20"/>
        </w:rPr>
        <w:t>Itinerary atta</w:t>
      </w:r>
      <w:r w:rsidR="00DA4090" w:rsidRPr="00CD7A02">
        <w:rPr>
          <w:rFonts w:ascii="Arial" w:hAnsi="Arial" w:cs="Arial"/>
          <w:sz w:val="20"/>
          <w:szCs w:val="20"/>
        </w:rPr>
        <w:t>ched</w:t>
      </w:r>
      <w:r w:rsidR="003E118D">
        <w:rPr>
          <w:rFonts w:ascii="Arial" w:hAnsi="Arial" w:cs="Arial"/>
          <w:sz w:val="20"/>
          <w:szCs w:val="20"/>
        </w:rPr>
        <w:t xml:space="preserve"> (f</w:t>
      </w:r>
      <w:bookmarkStart w:id="0" w:name="_GoBack"/>
      <w:bookmarkEnd w:id="0"/>
      <w:r w:rsidR="003E118D">
        <w:rPr>
          <w:rFonts w:ascii="Arial" w:hAnsi="Arial" w:cs="Arial"/>
          <w:sz w:val="20"/>
          <w:szCs w:val="20"/>
        </w:rPr>
        <w:t>light Information if applicable)</w:t>
      </w:r>
      <w:r w:rsidR="00660D89" w:rsidRPr="00CD7A02">
        <w:rPr>
          <w:rFonts w:ascii="Arial" w:hAnsi="Arial" w:cs="Arial"/>
          <w:sz w:val="20"/>
          <w:szCs w:val="20"/>
        </w:rPr>
        <w:br/>
      </w:r>
    </w:p>
    <w:p w:rsidR="00FF22AE" w:rsidRPr="00CD7A02" w:rsidRDefault="00CD7A02" w:rsidP="00E138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</w:t>
      </w:r>
      <w:r w:rsidR="00AF1CBB" w:rsidRPr="00CD7A02">
        <w:rPr>
          <w:rFonts w:ascii="Arial" w:hAnsi="Arial" w:cs="Arial"/>
          <w:sz w:val="20"/>
          <w:szCs w:val="20"/>
        </w:rPr>
        <w:t>___</w:t>
      </w:r>
      <w:proofErr w:type="gramStart"/>
      <w:r w:rsidR="00AF1CBB" w:rsidRPr="00CD7A02">
        <w:rPr>
          <w:rFonts w:ascii="Arial" w:hAnsi="Arial" w:cs="Arial"/>
          <w:sz w:val="20"/>
          <w:szCs w:val="20"/>
        </w:rPr>
        <w:t xml:space="preserve">_  </w:t>
      </w:r>
      <w:r w:rsidR="00DA4090" w:rsidRPr="00CD7A02">
        <w:rPr>
          <w:rFonts w:ascii="Arial" w:hAnsi="Arial" w:cs="Arial"/>
          <w:sz w:val="20"/>
          <w:szCs w:val="20"/>
        </w:rPr>
        <w:t>Sub</w:t>
      </w:r>
      <w:proofErr w:type="gramEnd"/>
      <w:r w:rsidR="00DA4090" w:rsidRPr="00CD7A02">
        <w:rPr>
          <w:rFonts w:ascii="Arial" w:hAnsi="Arial" w:cs="Arial"/>
          <w:sz w:val="20"/>
          <w:szCs w:val="20"/>
        </w:rPr>
        <w:t xml:space="preserve"> request attached</w:t>
      </w:r>
    </w:p>
    <w:p w:rsidR="00FF22AE" w:rsidRPr="00CD7A02" w:rsidRDefault="00FF22AE" w:rsidP="00E13894">
      <w:pPr>
        <w:rPr>
          <w:rFonts w:ascii="Arial" w:hAnsi="Arial" w:cs="Arial"/>
          <w:sz w:val="20"/>
          <w:szCs w:val="20"/>
        </w:rPr>
      </w:pPr>
    </w:p>
    <w:p w:rsidR="00FF22AE" w:rsidRPr="00CD7A02" w:rsidRDefault="00CD7A02" w:rsidP="00E138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</w:t>
      </w:r>
      <w:r w:rsidR="00AF1CBB" w:rsidRPr="00CD7A02">
        <w:rPr>
          <w:rFonts w:ascii="Arial" w:hAnsi="Arial" w:cs="Arial"/>
          <w:sz w:val="20"/>
          <w:szCs w:val="20"/>
        </w:rPr>
        <w:t>___</w:t>
      </w:r>
      <w:proofErr w:type="gramStart"/>
      <w:r w:rsidR="00AF1CBB" w:rsidRPr="00CD7A02">
        <w:rPr>
          <w:rFonts w:ascii="Arial" w:hAnsi="Arial" w:cs="Arial"/>
          <w:sz w:val="20"/>
          <w:szCs w:val="20"/>
        </w:rPr>
        <w:t xml:space="preserve">_  </w:t>
      </w:r>
      <w:r w:rsidR="00FF22AE" w:rsidRPr="00CD7A02">
        <w:rPr>
          <w:rFonts w:ascii="Arial" w:hAnsi="Arial" w:cs="Arial"/>
          <w:sz w:val="20"/>
          <w:szCs w:val="20"/>
        </w:rPr>
        <w:t>Substi</w:t>
      </w:r>
      <w:r w:rsidR="00DA4090" w:rsidRPr="00CD7A02">
        <w:rPr>
          <w:rFonts w:ascii="Arial" w:hAnsi="Arial" w:cs="Arial"/>
          <w:sz w:val="20"/>
          <w:szCs w:val="20"/>
        </w:rPr>
        <w:t>tute</w:t>
      </w:r>
      <w:proofErr w:type="gramEnd"/>
      <w:r w:rsidR="00DA4090" w:rsidRPr="00CD7A02">
        <w:rPr>
          <w:rFonts w:ascii="Arial" w:hAnsi="Arial" w:cs="Arial"/>
          <w:sz w:val="20"/>
          <w:szCs w:val="20"/>
        </w:rPr>
        <w:t xml:space="preserve"> plans are complete</w:t>
      </w:r>
    </w:p>
    <w:p w:rsidR="00FF22AE" w:rsidRPr="00CD7A02" w:rsidRDefault="00FF22AE" w:rsidP="00E13894">
      <w:pPr>
        <w:rPr>
          <w:rFonts w:ascii="Arial" w:hAnsi="Arial" w:cs="Arial"/>
          <w:sz w:val="20"/>
          <w:szCs w:val="20"/>
        </w:rPr>
      </w:pPr>
    </w:p>
    <w:p w:rsidR="00FF22AE" w:rsidRPr="00CD7A02" w:rsidRDefault="00CD7A02" w:rsidP="00E138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</w:t>
      </w:r>
      <w:r w:rsidR="00AF1CBB" w:rsidRPr="00CD7A02">
        <w:rPr>
          <w:rFonts w:ascii="Arial" w:hAnsi="Arial" w:cs="Arial"/>
          <w:sz w:val="20"/>
          <w:szCs w:val="20"/>
        </w:rPr>
        <w:t>___</w:t>
      </w:r>
      <w:proofErr w:type="gramStart"/>
      <w:r w:rsidR="00AF1CBB" w:rsidRPr="00CD7A02">
        <w:rPr>
          <w:rFonts w:ascii="Arial" w:hAnsi="Arial" w:cs="Arial"/>
          <w:sz w:val="20"/>
          <w:szCs w:val="20"/>
        </w:rPr>
        <w:t xml:space="preserve">_  </w:t>
      </w:r>
      <w:r w:rsidR="00FF22AE" w:rsidRPr="00CD7A02">
        <w:rPr>
          <w:rFonts w:ascii="Arial" w:hAnsi="Arial" w:cs="Arial"/>
          <w:sz w:val="20"/>
          <w:szCs w:val="20"/>
        </w:rPr>
        <w:t>Finance</w:t>
      </w:r>
      <w:proofErr w:type="gramEnd"/>
      <w:r w:rsidR="00FF22AE" w:rsidRPr="00CD7A02">
        <w:rPr>
          <w:rFonts w:ascii="Arial" w:hAnsi="Arial" w:cs="Arial"/>
          <w:sz w:val="20"/>
          <w:szCs w:val="20"/>
        </w:rPr>
        <w:t xml:space="preserve"> plan attached</w:t>
      </w:r>
    </w:p>
    <w:p w:rsidR="00DA4090" w:rsidRPr="00CD7A02" w:rsidRDefault="00DA4090" w:rsidP="00E13894">
      <w:pPr>
        <w:rPr>
          <w:rFonts w:ascii="Arial" w:hAnsi="Arial" w:cs="Arial"/>
          <w:sz w:val="20"/>
          <w:szCs w:val="20"/>
        </w:rPr>
      </w:pPr>
    </w:p>
    <w:p w:rsidR="00FF22AE" w:rsidRPr="00CD7A02" w:rsidRDefault="00CD7A02" w:rsidP="00E138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</w:t>
      </w:r>
      <w:r w:rsidR="00AF1CBB" w:rsidRPr="00CD7A02">
        <w:rPr>
          <w:rFonts w:ascii="Arial" w:hAnsi="Arial" w:cs="Arial"/>
          <w:sz w:val="20"/>
          <w:szCs w:val="20"/>
        </w:rPr>
        <w:t>___</w:t>
      </w:r>
      <w:proofErr w:type="gramStart"/>
      <w:r w:rsidR="00AF1CBB" w:rsidRPr="00CD7A02">
        <w:rPr>
          <w:rFonts w:ascii="Arial" w:hAnsi="Arial" w:cs="Arial"/>
          <w:sz w:val="20"/>
          <w:szCs w:val="20"/>
        </w:rPr>
        <w:t xml:space="preserve">_ </w:t>
      </w:r>
      <w:r w:rsidR="00F97A2A">
        <w:rPr>
          <w:rFonts w:ascii="Arial" w:hAnsi="Arial" w:cs="Arial"/>
          <w:sz w:val="20"/>
          <w:szCs w:val="20"/>
        </w:rPr>
        <w:t xml:space="preserve"> </w:t>
      </w:r>
      <w:r w:rsidR="00FF22AE" w:rsidRPr="00CD7A02">
        <w:rPr>
          <w:rFonts w:ascii="Arial" w:hAnsi="Arial" w:cs="Arial"/>
          <w:sz w:val="20"/>
          <w:szCs w:val="20"/>
        </w:rPr>
        <w:t>List</w:t>
      </w:r>
      <w:proofErr w:type="gramEnd"/>
      <w:r w:rsidR="00E13894" w:rsidRPr="00CD7A02">
        <w:rPr>
          <w:rFonts w:ascii="Arial" w:hAnsi="Arial" w:cs="Arial"/>
          <w:sz w:val="20"/>
          <w:szCs w:val="20"/>
        </w:rPr>
        <w:t xml:space="preserve"> of student</w:t>
      </w:r>
      <w:r w:rsidR="00DA4090" w:rsidRPr="00CD7A02">
        <w:rPr>
          <w:rFonts w:ascii="Arial" w:hAnsi="Arial" w:cs="Arial"/>
          <w:sz w:val="20"/>
          <w:szCs w:val="20"/>
        </w:rPr>
        <w:t xml:space="preserve"> names</w:t>
      </w:r>
    </w:p>
    <w:p w:rsidR="00FF22AE" w:rsidRPr="00CD7A02" w:rsidRDefault="00FF22AE" w:rsidP="00E13894">
      <w:pPr>
        <w:rPr>
          <w:rFonts w:ascii="Arial" w:hAnsi="Arial" w:cs="Arial"/>
          <w:sz w:val="20"/>
          <w:szCs w:val="20"/>
        </w:rPr>
      </w:pPr>
    </w:p>
    <w:p w:rsidR="00FF22AE" w:rsidRPr="00CD7A02" w:rsidRDefault="00CD7A02" w:rsidP="00E138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</w:t>
      </w:r>
      <w:r w:rsidR="00DA4090" w:rsidRPr="00CD7A02">
        <w:rPr>
          <w:rFonts w:ascii="Arial" w:hAnsi="Arial" w:cs="Arial"/>
          <w:sz w:val="20"/>
          <w:szCs w:val="20"/>
        </w:rPr>
        <w:t>___</w:t>
      </w:r>
      <w:proofErr w:type="gramStart"/>
      <w:r w:rsidR="00DA4090" w:rsidRPr="00CD7A02">
        <w:rPr>
          <w:rFonts w:ascii="Arial" w:hAnsi="Arial" w:cs="Arial"/>
          <w:sz w:val="20"/>
          <w:szCs w:val="20"/>
        </w:rPr>
        <w:t xml:space="preserve">_  </w:t>
      </w:r>
      <w:r w:rsidR="00FF22AE" w:rsidRPr="00CD7A02">
        <w:rPr>
          <w:rFonts w:ascii="Arial" w:hAnsi="Arial" w:cs="Arial"/>
          <w:sz w:val="20"/>
          <w:szCs w:val="20"/>
        </w:rPr>
        <w:t>List</w:t>
      </w:r>
      <w:proofErr w:type="gramEnd"/>
      <w:r w:rsidR="00FF22AE" w:rsidRPr="00CD7A02">
        <w:rPr>
          <w:rFonts w:ascii="Arial" w:hAnsi="Arial" w:cs="Arial"/>
          <w:sz w:val="20"/>
          <w:szCs w:val="20"/>
        </w:rPr>
        <w:t xml:space="preserve"> of chapero</w:t>
      </w:r>
      <w:r w:rsidR="00DA4090" w:rsidRPr="00CD7A02">
        <w:rPr>
          <w:rFonts w:ascii="Arial" w:hAnsi="Arial" w:cs="Arial"/>
          <w:sz w:val="20"/>
          <w:szCs w:val="20"/>
        </w:rPr>
        <w:t>nes</w:t>
      </w:r>
      <w:r w:rsidR="002A648E" w:rsidRPr="00CD7A02">
        <w:rPr>
          <w:rFonts w:ascii="Arial" w:hAnsi="Arial" w:cs="Arial"/>
          <w:sz w:val="20"/>
          <w:szCs w:val="20"/>
        </w:rPr>
        <w:t xml:space="preserve">  (include home contact information)</w:t>
      </w:r>
    </w:p>
    <w:p w:rsidR="00FF22AE" w:rsidRPr="00CD7A02" w:rsidRDefault="00FF22AE" w:rsidP="00E13894">
      <w:pPr>
        <w:rPr>
          <w:rFonts w:ascii="Arial" w:hAnsi="Arial" w:cs="Arial"/>
          <w:sz w:val="20"/>
          <w:szCs w:val="20"/>
        </w:rPr>
      </w:pPr>
    </w:p>
    <w:p w:rsidR="00FF22AE" w:rsidRPr="00CD7A02" w:rsidRDefault="00CD7A02" w:rsidP="00E138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</w:t>
      </w:r>
      <w:r w:rsidR="00DA4090" w:rsidRPr="00CD7A02">
        <w:rPr>
          <w:rFonts w:ascii="Arial" w:hAnsi="Arial" w:cs="Arial"/>
          <w:sz w:val="20"/>
          <w:szCs w:val="20"/>
        </w:rPr>
        <w:t>___</w:t>
      </w:r>
      <w:proofErr w:type="gramStart"/>
      <w:r w:rsidR="00DA4090" w:rsidRPr="00CD7A02">
        <w:rPr>
          <w:rFonts w:ascii="Arial" w:hAnsi="Arial" w:cs="Arial"/>
          <w:sz w:val="20"/>
          <w:szCs w:val="20"/>
        </w:rPr>
        <w:t xml:space="preserve">_  </w:t>
      </w:r>
      <w:r w:rsidR="00FF22AE" w:rsidRPr="00CD7A02">
        <w:rPr>
          <w:rFonts w:ascii="Arial" w:hAnsi="Arial" w:cs="Arial"/>
          <w:sz w:val="20"/>
          <w:szCs w:val="20"/>
        </w:rPr>
        <w:t>Other</w:t>
      </w:r>
      <w:proofErr w:type="gramEnd"/>
      <w:r w:rsidR="00FF22AE" w:rsidRPr="00CD7A02">
        <w:rPr>
          <w:rFonts w:ascii="Arial" w:hAnsi="Arial" w:cs="Arial"/>
          <w:sz w:val="20"/>
          <w:szCs w:val="20"/>
        </w:rPr>
        <w:t xml:space="preserve"> transportation arrangements completed if necessary</w:t>
      </w:r>
    </w:p>
    <w:p w:rsidR="00E13894" w:rsidRPr="00CD7A02" w:rsidRDefault="00E13894" w:rsidP="00E13894">
      <w:pPr>
        <w:rPr>
          <w:rFonts w:ascii="Arial" w:hAnsi="Arial" w:cs="Arial"/>
          <w:sz w:val="20"/>
          <w:szCs w:val="20"/>
        </w:rPr>
      </w:pPr>
    </w:p>
    <w:p w:rsidR="00A66343" w:rsidRDefault="00A66343" w:rsidP="00E13894">
      <w:pPr>
        <w:rPr>
          <w:rFonts w:ascii="Arial" w:hAnsi="Arial" w:cs="Arial"/>
          <w:i/>
          <w:sz w:val="20"/>
          <w:szCs w:val="20"/>
        </w:rPr>
      </w:pPr>
    </w:p>
    <w:p w:rsidR="003E118D" w:rsidRDefault="003E118D" w:rsidP="00E13894">
      <w:pPr>
        <w:rPr>
          <w:rFonts w:ascii="Arial" w:hAnsi="Arial" w:cs="Arial"/>
          <w:i/>
          <w:sz w:val="20"/>
          <w:szCs w:val="20"/>
        </w:rPr>
      </w:pPr>
    </w:p>
    <w:p w:rsidR="00A66343" w:rsidRDefault="00A66343" w:rsidP="00E13894">
      <w:pPr>
        <w:rPr>
          <w:rFonts w:ascii="Arial" w:hAnsi="Arial" w:cs="Arial"/>
          <w:i/>
          <w:sz w:val="20"/>
          <w:szCs w:val="20"/>
        </w:rPr>
      </w:pPr>
    </w:p>
    <w:p w:rsidR="00A66343" w:rsidRDefault="00A66343" w:rsidP="00E13894">
      <w:pPr>
        <w:rPr>
          <w:rFonts w:ascii="Arial" w:hAnsi="Arial" w:cs="Arial"/>
          <w:i/>
          <w:sz w:val="20"/>
          <w:szCs w:val="20"/>
        </w:rPr>
      </w:pPr>
      <w:r w:rsidRPr="00A66343">
        <w:rPr>
          <w:rFonts w:ascii="Arial" w:hAnsi="Arial" w:cs="Arial"/>
          <w:i/>
          <w:noProof/>
          <w:sz w:val="20"/>
          <w:szCs w:val="20"/>
        </w:rPr>
        <w:drawing>
          <wp:anchor distT="0" distB="0" distL="114300" distR="114300" simplePos="0" relativeHeight="251656704" behindDoc="0" locked="0" layoutInCell="1" allowOverlap="1" wp14:anchorId="590F929A" wp14:editId="4577FAB5">
            <wp:simplePos x="0" y="0"/>
            <wp:positionH relativeFrom="column">
              <wp:posOffset>2118995</wp:posOffset>
            </wp:positionH>
            <wp:positionV relativeFrom="paragraph">
              <wp:posOffset>147532</wp:posOffset>
            </wp:positionV>
            <wp:extent cx="2100263" cy="1400175"/>
            <wp:effectExtent l="0" t="0" r="0" b="0"/>
            <wp:wrapNone/>
            <wp:docPr id="1" name="Picture 1" descr="http://www.sd5.k12.mt.us/cms/lib3/MT01001507/Centricity/Template/2/logos/fh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d5.k12.mt.us/cms/lib3/MT01001507/Centricity/Template/2/logos/fh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263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6343" w:rsidRPr="00CD7A02" w:rsidRDefault="00A66343" w:rsidP="00E13894">
      <w:pPr>
        <w:rPr>
          <w:rFonts w:ascii="Arial" w:hAnsi="Arial" w:cs="Arial"/>
          <w:i/>
          <w:sz w:val="20"/>
          <w:szCs w:val="20"/>
        </w:rPr>
      </w:pPr>
    </w:p>
    <w:sectPr w:rsidR="00A66343" w:rsidRPr="00CD7A02" w:rsidSect="008A04C1">
      <w:pgSz w:w="12240" w:h="15840"/>
      <w:pgMar w:top="432" w:right="1080" w:bottom="43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A27C8"/>
    <w:multiLevelType w:val="hybridMultilevel"/>
    <w:tmpl w:val="1F8483E0"/>
    <w:lvl w:ilvl="0" w:tplc="040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EF16D37"/>
    <w:multiLevelType w:val="hybridMultilevel"/>
    <w:tmpl w:val="DB303CF6"/>
    <w:lvl w:ilvl="0" w:tplc="BEE4E2A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7205B77"/>
    <w:multiLevelType w:val="hybridMultilevel"/>
    <w:tmpl w:val="78C49DE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86A4EEA"/>
    <w:multiLevelType w:val="hybridMultilevel"/>
    <w:tmpl w:val="56E4F146"/>
    <w:lvl w:ilvl="0" w:tplc="E6B8A6F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D2172D"/>
    <w:multiLevelType w:val="singleLevel"/>
    <w:tmpl w:val="B67EB19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5">
    <w:nsid w:val="66FA5BEE"/>
    <w:multiLevelType w:val="hybridMultilevel"/>
    <w:tmpl w:val="57F244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EF62850"/>
    <w:multiLevelType w:val="hybridMultilevel"/>
    <w:tmpl w:val="51326A6C"/>
    <w:lvl w:ilvl="0" w:tplc="22E2AB84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A71174E"/>
    <w:multiLevelType w:val="hybridMultilevel"/>
    <w:tmpl w:val="918C2B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F04"/>
    <w:rsid w:val="00004AD3"/>
    <w:rsid w:val="00027E8F"/>
    <w:rsid w:val="00055A6B"/>
    <w:rsid w:val="00112B66"/>
    <w:rsid w:val="00133823"/>
    <w:rsid w:val="001459A8"/>
    <w:rsid w:val="00160CE1"/>
    <w:rsid w:val="00187E50"/>
    <w:rsid w:val="001D7C08"/>
    <w:rsid w:val="002225FD"/>
    <w:rsid w:val="002A648E"/>
    <w:rsid w:val="002B73CD"/>
    <w:rsid w:val="002C151D"/>
    <w:rsid w:val="002D339C"/>
    <w:rsid w:val="002D6579"/>
    <w:rsid w:val="002F5F04"/>
    <w:rsid w:val="00336D53"/>
    <w:rsid w:val="00346D00"/>
    <w:rsid w:val="003503C5"/>
    <w:rsid w:val="00364AD4"/>
    <w:rsid w:val="00372AB6"/>
    <w:rsid w:val="003E118D"/>
    <w:rsid w:val="004155D0"/>
    <w:rsid w:val="00422DF3"/>
    <w:rsid w:val="00427D27"/>
    <w:rsid w:val="00442EAB"/>
    <w:rsid w:val="0049173D"/>
    <w:rsid w:val="004A05E5"/>
    <w:rsid w:val="004B1BE0"/>
    <w:rsid w:val="004D6589"/>
    <w:rsid w:val="00516413"/>
    <w:rsid w:val="00522C31"/>
    <w:rsid w:val="005678E4"/>
    <w:rsid w:val="0057286F"/>
    <w:rsid w:val="005943B2"/>
    <w:rsid w:val="005A1211"/>
    <w:rsid w:val="006063EA"/>
    <w:rsid w:val="00657D4C"/>
    <w:rsid w:val="00660D89"/>
    <w:rsid w:val="006A7801"/>
    <w:rsid w:val="006C59BA"/>
    <w:rsid w:val="00703DE4"/>
    <w:rsid w:val="007426B5"/>
    <w:rsid w:val="007458CD"/>
    <w:rsid w:val="00890819"/>
    <w:rsid w:val="008A04C1"/>
    <w:rsid w:val="008A4B1E"/>
    <w:rsid w:val="008B23CC"/>
    <w:rsid w:val="008F0022"/>
    <w:rsid w:val="00933791"/>
    <w:rsid w:val="00960701"/>
    <w:rsid w:val="009729DA"/>
    <w:rsid w:val="009D2020"/>
    <w:rsid w:val="00A12689"/>
    <w:rsid w:val="00A50F80"/>
    <w:rsid w:val="00A66343"/>
    <w:rsid w:val="00A7344B"/>
    <w:rsid w:val="00A85A46"/>
    <w:rsid w:val="00A95DD0"/>
    <w:rsid w:val="00AB79CA"/>
    <w:rsid w:val="00AF1CBB"/>
    <w:rsid w:val="00B401C1"/>
    <w:rsid w:val="00B56610"/>
    <w:rsid w:val="00BA1D53"/>
    <w:rsid w:val="00BB3634"/>
    <w:rsid w:val="00BC0499"/>
    <w:rsid w:val="00C548F8"/>
    <w:rsid w:val="00C63A9D"/>
    <w:rsid w:val="00C8546B"/>
    <w:rsid w:val="00CD32D4"/>
    <w:rsid w:val="00CD7A02"/>
    <w:rsid w:val="00CE46E4"/>
    <w:rsid w:val="00D31C30"/>
    <w:rsid w:val="00DA4090"/>
    <w:rsid w:val="00DB6051"/>
    <w:rsid w:val="00DC6061"/>
    <w:rsid w:val="00DE7050"/>
    <w:rsid w:val="00E045CC"/>
    <w:rsid w:val="00E13894"/>
    <w:rsid w:val="00EB15FD"/>
    <w:rsid w:val="00F30B96"/>
    <w:rsid w:val="00F64C19"/>
    <w:rsid w:val="00F75BB5"/>
    <w:rsid w:val="00F97A2A"/>
    <w:rsid w:val="00FB3774"/>
    <w:rsid w:val="00FC2162"/>
    <w:rsid w:val="00FF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013D7CB-B309-478B-BC33-546D115C8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73D"/>
    <w:rPr>
      <w:sz w:val="24"/>
      <w:szCs w:val="24"/>
    </w:rPr>
  </w:style>
  <w:style w:type="paragraph" w:styleId="Heading1">
    <w:name w:val="heading 1"/>
    <w:basedOn w:val="Normal"/>
    <w:next w:val="Normal"/>
    <w:qFormat/>
    <w:rsid w:val="0049173D"/>
    <w:pPr>
      <w:keepNext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401C1"/>
    <w:rPr>
      <w:color w:val="808080"/>
    </w:rPr>
  </w:style>
  <w:style w:type="paragraph" w:styleId="BalloonText">
    <w:name w:val="Balloon Text"/>
    <w:basedOn w:val="Normal"/>
    <w:link w:val="BalloonTextChar"/>
    <w:rsid w:val="00B40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1C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B7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errills\Desktop\Final%20Travel%20Pap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B9225FE4C8948A195A0CAF6C2281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A37592-6C87-440F-941B-B2CAF6E75D13}"/>
      </w:docPartPr>
      <w:docPartBody>
        <w:p w:rsidR="00637FA6" w:rsidRDefault="00F9517B" w:rsidP="00F9517B">
          <w:pPr>
            <w:pStyle w:val="8B9225FE4C8948A195A0CAF6C228154F2"/>
          </w:pPr>
          <w:r w:rsidRPr="002F5F04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A7D217AB8A5947909D8F7A90058257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1AC71-DC00-422F-9B81-A1145E7A8B2F}"/>
      </w:docPartPr>
      <w:docPartBody>
        <w:p w:rsidR="00637FA6" w:rsidRDefault="00F9517B" w:rsidP="00F9517B">
          <w:pPr>
            <w:pStyle w:val="A7D217AB8A5947909D8F7A90058257AE2"/>
          </w:pPr>
          <w:r w:rsidRPr="005678E4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DC757728278F45499CAC84EC1A6CF0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D61AD-5A60-41E8-9F42-4B5B37C38881}"/>
      </w:docPartPr>
      <w:docPartBody>
        <w:p w:rsidR="00637FA6" w:rsidRDefault="00F9517B" w:rsidP="00F9517B">
          <w:pPr>
            <w:pStyle w:val="DC757728278F45499CAC84EC1A6CF0622"/>
          </w:pPr>
          <w:r w:rsidRPr="005678E4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1B18D491439A4FA9952643981171E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0E2DA-FA28-49BC-9914-EEEA2B1850A6}"/>
      </w:docPartPr>
      <w:docPartBody>
        <w:p w:rsidR="00637FA6" w:rsidRDefault="00F9517B" w:rsidP="00F9517B">
          <w:pPr>
            <w:pStyle w:val="1B18D491439A4FA9952643981171EB232"/>
          </w:pPr>
          <w:r w:rsidRPr="005678E4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AE0794D0AA444A76B87E4CE0AC4EC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22CBB-590F-4388-8DA0-DBE7F75C77E3}"/>
      </w:docPartPr>
      <w:docPartBody>
        <w:p w:rsidR="00637FA6" w:rsidRDefault="00F9517B" w:rsidP="00F9517B">
          <w:pPr>
            <w:pStyle w:val="AE0794D0AA444A76B87E4CE0AC4ECD432"/>
          </w:pPr>
          <w:r w:rsidRPr="005678E4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17FF1DB5B95C47B0845BF76A3A7B8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6EACF-F225-4A3C-B447-335F1FC7CD06}"/>
      </w:docPartPr>
      <w:docPartBody>
        <w:p w:rsidR="00637FA6" w:rsidRDefault="00F9517B" w:rsidP="00F9517B">
          <w:pPr>
            <w:pStyle w:val="17FF1DB5B95C47B0845BF76A3A7B849D2"/>
          </w:pPr>
          <w:r w:rsidRPr="005678E4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D5E6F06BAC93407A9B94C7BBD1A4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B16A70-AFCC-425C-99A8-C0FA1886982D}"/>
      </w:docPartPr>
      <w:docPartBody>
        <w:p w:rsidR="00637FA6" w:rsidRDefault="00F9517B" w:rsidP="00F9517B">
          <w:pPr>
            <w:pStyle w:val="D5E6F06BAC93407A9B94C7BBD1A40C772"/>
          </w:pPr>
          <w:r w:rsidRPr="005678E4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04DBB0A35B86442DB307BCDE96FA9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6BF26-7091-47E7-994C-D79B4F5A78FC}"/>
      </w:docPartPr>
      <w:docPartBody>
        <w:p w:rsidR="00637FA6" w:rsidRDefault="00F9517B" w:rsidP="00F9517B">
          <w:pPr>
            <w:pStyle w:val="04DBB0A35B86442DB307BCDE96FA9B762"/>
          </w:pPr>
          <w:r w:rsidRPr="005678E4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793B800EA18841FA898BD666DD25A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11B2C-77CE-4375-9DDC-F9144E793BCB}"/>
      </w:docPartPr>
      <w:docPartBody>
        <w:p w:rsidR="00637FA6" w:rsidRDefault="00F9517B" w:rsidP="00F9517B">
          <w:pPr>
            <w:pStyle w:val="793B800EA18841FA898BD666DD25A0E72"/>
          </w:pPr>
          <w:r w:rsidRPr="005678E4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16229808D1E442FAAB4E77910BED89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134A1-C5EB-45EB-872C-6B09231B2238}"/>
      </w:docPartPr>
      <w:docPartBody>
        <w:p w:rsidR="00637FA6" w:rsidRDefault="00F9517B" w:rsidP="00F9517B">
          <w:pPr>
            <w:pStyle w:val="16229808D1E442FAAB4E77910BED89842"/>
          </w:pPr>
          <w:r w:rsidRPr="005678E4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4BF117A57A354CF6946CD03D7600D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9874B-EE96-4529-8882-A419272627F9}"/>
      </w:docPartPr>
      <w:docPartBody>
        <w:p w:rsidR="00637FA6" w:rsidRDefault="00F9517B" w:rsidP="00F9517B">
          <w:pPr>
            <w:pStyle w:val="4BF117A57A354CF6946CD03D7600DB972"/>
          </w:pPr>
          <w:r w:rsidRPr="00427D27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FEC2EE3317094749A83BDF4A598C0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F12BF-4F2C-4968-8FD7-F5706046277C}"/>
      </w:docPartPr>
      <w:docPartBody>
        <w:p w:rsidR="00637FA6" w:rsidRDefault="00F9517B" w:rsidP="00F9517B">
          <w:pPr>
            <w:pStyle w:val="FEC2EE3317094749A83BDF4A598C0A702"/>
          </w:pPr>
          <w:r w:rsidRPr="008B23CC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57229BAA2942425E8A4382AB4943C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ED45F3-15F7-42C7-A9EF-7A8E467D310C}"/>
      </w:docPartPr>
      <w:docPartBody>
        <w:p w:rsidR="00637FA6" w:rsidRDefault="00F9517B" w:rsidP="00F9517B">
          <w:pPr>
            <w:pStyle w:val="57229BAA2942425E8A4382AB4943C2BA2"/>
          </w:pPr>
          <w:r w:rsidRPr="008B23CC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A604A5D7654A4A868FDFAFF104422D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642A4-CA82-4555-8ABB-E7EAC93EFEA1}"/>
      </w:docPartPr>
      <w:docPartBody>
        <w:p w:rsidR="00637FA6" w:rsidRDefault="00F9517B" w:rsidP="00F9517B">
          <w:pPr>
            <w:pStyle w:val="A604A5D7654A4A868FDFAFF104422DF42"/>
          </w:pPr>
          <w:r w:rsidRPr="008B23CC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CF96B59A2A0944A291CC6A546815B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7F6F7F-D2A3-4B69-8FB1-83520348FA09}"/>
      </w:docPartPr>
      <w:docPartBody>
        <w:p w:rsidR="00637FA6" w:rsidRDefault="00F9517B" w:rsidP="00F9517B">
          <w:pPr>
            <w:pStyle w:val="CF96B59A2A0944A291CC6A546815B1AF2"/>
          </w:pPr>
          <w:r w:rsidRPr="008B23CC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1CA7F905F00749D683A23EE0A6E6B1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3F693-B16A-422A-AAA8-624297D02336}"/>
      </w:docPartPr>
      <w:docPartBody>
        <w:p w:rsidR="00637FA6" w:rsidRDefault="00F9517B" w:rsidP="00F9517B">
          <w:pPr>
            <w:pStyle w:val="1CA7F905F00749D683A23EE0A6E6B1D02"/>
          </w:pPr>
          <w:r w:rsidRPr="008B23CC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77D0E12EDA43462EB5B864561A9957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A4EB8-2963-4CC5-82BE-77C401F02AA5}"/>
      </w:docPartPr>
      <w:docPartBody>
        <w:p w:rsidR="00637FA6" w:rsidRDefault="00F9517B" w:rsidP="00F9517B">
          <w:pPr>
            <w:pStyle w:val="77D0E12EDA43462EB5B864561A9957292"/>
          </w:pPr>
          <w:r w:rsidRPr="008B23CC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BD230301D5B84B42B04979DD36642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6D0EC-EC0F-464B-B2FE-8060DFBB943A}"/>
      </w:docPartPr>
      <w:docPartBody>
        <w:p w:rsidR="00637FA6" w:rsidRDefault="00F9517B" w:rsidP="00F9517B">
          <w:pPr>
            <w:pStyle w:val="BD230301D5B84B42B04979DD366421122"/>
          </w:pPr>
          <w:r w:rsidRPr="008B23CC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DF87A4205D8540EDA55CC5F8783539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89C691-9045-4EC4-A082-9C5CD50DFE2E}"/>
      </w:docPartPr>
      <w:docPartBody>
        <w:p w:rsidR="00637FA6" w:rsidRDefault="00F9517B" w:rsidP="00F9517B">
          <w:pPr>
            <w:pStyle w:val="DF87A4205D8540EDA55CC5F8783539BD2"/>
          </w:pPr>
          <w:r w:rsidRPr="008B23CC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63567A7ED0B24C748365C18FAEF428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4ED26-447D-4D84-A6FD-F45C1BB16EDB}"/>
      </w:docPartPr>
      <w:docPartBody>
        <w:p w:rsidR="00637FA6" w:rsidRDefault="00F9517B" w:rsidP="00F9517B">
          <w:pPr>
            <w:pStyle w:val="63567A7ED0B24C748365C18FAEF428992"/>
          </w:pPr>
          <w:r w:rsidRPr="008B23CC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8C22A5C2B8AF4DF8A7F1B4ADE4BA73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61487-5BD7-41DC-8390-1133376A0C82}"/>
      </w:docPartPr>
      <w:docPartBody>
        <w:p w:rsidR="00637FA6" w:rsidRDefault="00F9517B" w:rsidP="00F9517B">
          <w:pPr>
            <w:pStyle w:val="8C22A5C2B8AF4DF8A7F1B4ADE4BA7388"/>
          </w:pPr>
          <w:r w:rsidRPr="005A45F4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AAF4A-F5F0-40F9-8881-690C9DE40F41}"/>
      </w:docPartPr>
      <w:docPartBody>
        <w:p w:rsidR="00101624" w:rsidRDefault="00E32741">
          <w:r w:rsidRPr="00AF527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9517B"/>
    <w:rsid w:val="00101624"/>
    <w:rsid w:val="001704F2"/>
    <w:rsid w:val="001D7220"/>
    <w:rsid w:val="0029644A"/>
    <w:rsid w:val="00637FA6"/>
    <w:rsid w:val="006D2F4D"/>
    <w:rsid w:val="007F1938"/>
    <w:rsid w:val="00AD38F6"/>
    <w:rsid w:val="00E32741"/>
    <w:rsid w:val="00F9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F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32741"/>
    <w:rPr>
      <w:color w:val="808080"/>
    </w:rPr>
  </w:style>
  <w:style w:type="paragraph" w:customStyle="1" w:styleId="5248DCE1C6074FC1BCEF5101476E74BE">
    <w:name w:val="5248DCE1C6074FC1BCEF5101476E74BE"/>
    <w:rsid w:val="00637FA6"/>
  </w:style>
  <w:style w:type="paragraph" w:customStyle="1" w:styleId="8B9225FE4C8948A195A0CAF6C228154F">
    <w:name w:val="8B9225FE4C8948A195A0CAF6C228154F"/>
    <w:rsid w:val="00637FA6"/>
  </w:style>
  <w:style w:type="paragraph" w:customStyle="1" w:styleId="A7D217AB8A5947909D8F7A90058257AE">
    <w:name w:val="A7D217AB8A5947909D8F7A90058257AE"/>
    <w:rsid w:val="00637FA6"/>
  </w:style>
  <w:style w:type="paragraph" w:customStyle="1" w:styleId="DC757728278F45499CAC84EC1A6CF062">
    <w:name w:val="DC757728278F45499CAC84EC1A6CF062"/>
    <w:rsid w:val="00637FA6"/>
  </w:style>
  <w:style w:type="paragraph" w:customStyle="1" w:styleId="1B18D491439A4FA9952643981171EB23">
    <w:name w:val="1B18D491439A4FA9952643981171EB23"/>
    <w:rsid w:val="00637FA6"/>
  </w:style>
  <w:style w:type="paragraph" w:customStyle="1" w:styleId="AE0794D0AA444A76B87E4CE0AC4ECD43">
    <w:name w:val="AE0794D0AA444A76B87E4CE0AC4ECD43"/>
    <w:rsid w:val="00637FA6"/>
  </w:style>
  <w:style w:type="paragraph" w:customStyle="1" w:styleId="17FF1DB5B95C47B0845BF76A3A7B849D">
    <w:name w:val="17FF1DB5B95C47B0845BF76A3A7B849D"/>
    <w:rsid w:val="00637FA6"/>
  </w:style>
  <w:style w:type="paragraph" w:customStyle="1" w:styleId="D5E6F06BAC93407A9B94C7BBD1A40C77">
    <w:name w:val="D5E6F06BAC93407A9B94C7BBD1A40C77"/>
    <w:rsid w:val="00637FA6"/>
  </w:style>
  <w:style w:type="paragraph" w:customStyle="1" w:styleId="04DBB0A35B86442DB307BCDE96FA9B76">
    <w:name w:val="04DBB0A35B86442DB307BCDE96FA9B76"/>
    <w:rsid w:val="00637FA6"/>
  </w:style>
  <w:style w:type="paragraph" w:customStyle="1" w:styleId="793B800EA18841FA898BD666DD25A0E7">
    <w:name w:val="793B800EA18841FA898BD666DD25A0E7"/>
    <w:rsid w:val="00637FA6"/>
  </w:style>
  <w:style w:type="paragraph" w:customStyle="1" w:styleId="16229808D1E442FAAB4E77910BED8984">
    <w:name w:val="16229808D1E442FAAB4E77910BED8984"/>
    <w:rsid w:val="00637FA6"/>
  </w:style>
  <w:style w:type="paragraph" w:customStyle="1" w:styleId="4BF117A57A354CF6946CD03D7600DB97">
    <w:name w:val="4BF117A57A354CF6946CD03D7600DB97"/>
    <w:rsid w:val="00637FA6"/>
  </w:style>
  <w:style w:type="paragraph" w:customStyle="1" w:styleId="FEC2EE3317094749A83BDF4A598C0A70">
    <w:name w:val="FEC2EE3317094749A83BDF4A598C0A70"/>
    <w:rsid w:val="00637FA6"/>
  </w:style>
  <w:style w:type="paragraph" w:customStyle="1" w:styleId="57229BAA2942425E8A4382AB4943C2BA">
    <w:name w:val="57229BAA2942425E8A4382AB4943C2BA"/>
    <w:rsid w:val="00637FA6"/>
  </w:style>
  <w:style w:type="paragraph" w:customStyle="1" w:styleId="A604A5D7654A4A868FDFAFF104422DF4">
    <w:name w:val="A604A5D7654A4A868FDFAFF104422DF4"/>
    <w:rsid w:val="00637FA6"/>
  </w:style>
  <w:style w:type="paragraph" w:customStyle="1" w:styleId="CF96B59A2A0944A291CC6A546815B1AF">
    <w:name w:val="CF96B59A2A0944A291CC6A546815B1AF"/>
    <w:rsid w:val="00637FA6"/>
  </w:style>
  <w:style w:type="paragraph" w:customStyle="1" w:styleId="1CA7F905F00749D683A23EE0A6E6B1D0">
    <w:name w:val="1CA7F905F00749D683A23EE0A6E6B1D0"/>
    <w:rsid w:val="00637FA6"/>
  </w:style>
  <w:style w:type="paragraph" w:customStyle="1" w:styleId="77D0E12EDA43462EB5B864561A995729">
    <w:name w:val="77D0E12EDA43462EB5B864561A995729"/>
    <w:rsid w:val="00637FA6"/>
  </w:style>
  <w:style w:type="paragraph" w:customStyle="1" w:styleId="BD230301D5B84B42B04979DD36642112">
    <w:name w:val="BD230301D5B84B42B04979DD36642112"/>
    <w:rsid w:val="00637FA6"/>
  </w:style>
  <w:style w:type="paragraph" w:customStyle="1" w:styleId="DF87A4205D8540EDA55CC5F8783539BD">
    <w:name w:val="DF87A4205D8540EDA55CC5F8783539BD"/>
    <w:rsid w:val="00637FA6"/>
  </w:style>
  <w:style w:type="paragraph" w:customStyle="1" w:styleId="63567A7ED0B24C748365C18FAEF42899">
    <w:name w:val="63567A7ED0B24C748365C18FAEF42899"/>
    <w:rsid w:val="00637FA6"/>
  </w:style>
  <w:style w:type="paragraph" w:customStyle="1" w:styleId="5248DCE1C6074FC1BCEF5101476E74BE1">
    <w:name w:val="5248DCE1C6074FC1BCEF5101476E74BE1"/>
    <w:rsid w:val="00F9517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8B9225FE4C8948A195A0CAF6C228154F1">
    <w:name w:val="8B9225FE4C8948A195A0CAF6C228154F1"/>
    <w:rsid w:val="00F9517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7D217AB8A5947909D8F7A90058257AE1">
    <w:name w:val="A7D217AB8A5947909D8F7A90058257AE1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757728278F45499CAC84EC1A6CF0621">
    <w:name w:val="DC757728278F45499CAC84EC1A6CF0621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18D491439A4FA9952643981171EB231">
    <w:name w:val="1B18D491439A4FA9952643981171EB231"/>
    <w:rsid w:val="00F9517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E0794D0AA444A76B87E4CE0AC4ECD431">
    <w:name w:val="AE0794D0AA444A76B87E4CE0AC4ECD431"/>
    <w:rsid w:val="00F9517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17FF1DB5B95C47B0845BF76A3A7B849D1">
    <w:name w:val="17FF1DB5B95C47B0845BF76A3A7B849D1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E6F06BAC93407A9B94C7BBD1A40C771">
    <w:name w:val="D5E6F06BAC93407A9B94C7BBD1A40C771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DBB0A35B86442DB307BCDE96FA9B761">
    <w:name w:val="04DBB0A35B86442DB307BCDE96FA9B761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93B800EA18841FA898BD666DD25A0E71">
    <w:name w:val="793B800EA18841FA898BD666DD25A0E71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229808D1E442FAAB4E77910BED89841">
    <w:name w:val="16229808D1E442FAAB4E77910BED89841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BF117A57A354CF6946CD03D7600DB971">
    <w:name w:val="4BF117A57A354CF6946CD03D7600DB971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C2EE3317094749A83BDF4A598C0A701">
    <w:name w:val="FEC2EE3317094749A83BDF4A598C0A701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229BAA2942425E8A4382AB4943C2BA1">
    <w:name w:val="57229BAA2942425E8A4382AB4943C2BA1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04A5D7654A4A868FDFAFF104422DF41">
    <w:name w:val="A604A5D7654A4A868FDFAFF104422DF41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96B59A2A0944A291CC6A546815B1AF1">
    <w:name w:val="CF96B59A2A0944A291CC6A546815B1AF1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A7F905F00749D683A23EE0A6E6B1D01">
    <w:name w:val="1CA7F905F00749D683A23EE0A6E6B1D01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D0E12EDA43462EB5B864561A9957291">
    <w:name w:val="77D0E12EDA43462EB5B864561A9957291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230301D5B84B42B04979DD366421121">
    <w:name w:val="BD230301D5B84B42B04979DD366421121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87A4205D8540EDA55CC5F8783539BD1">
    <w:name w:val="DF87A4205D8540EDA55CC5F8783539BD1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567A7ED0B24C748365C18FAEF428991">
    <w:name w:val="63567A7ED0B24C748365C18FAEF428991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C22A5C2B8AF4DF8A7F1B4ADE4BA7388">
    <w:name w:val="8C22A5C2B8AF4DF8A7F1B4ADE4BA7388"/>
    <w:rsid w:val="00F9517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8B9225FE4C8948A195A0CAF6C228154F2">
    <w:name w:val="8B9225FE4C8948A195A0CAF6C228154F2"/>
    <w:rsid w:val="00F9517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7D217AB8A5947909D8F7A90058257AE2">
    <w:name w:val="A7D217AB8A5947909D8F7A90058257AE2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757728278F45499CAC84EC1A6CF0622">
    <w:name w:val="DC757728278F45499CAC84EC1A6CF0622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18D491439A4FA9952643981171EB232">
    <w:name w:val="1B18D491439A4FA9952643981171EB232"/>
    <w:rsid w:val="00F9517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E0794D0AA444A76B87E4CE0AC4ECD432">
    <w:name w:val="AE0794D0AA444A76B87E4CE0AC4ECD432"/>
    <w:rsid w:val="00F9517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17FF1DB5B95C47B0845BF76A3A7B849D2">
    <w:name w:val="17FF1DB5B95C47B0845BF76A3A7B849D2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E6F06BAC93407A9B94C7BBD1A40C772">
    <w:name w:val="D5E6F06BAC93407A9B94C7BBD1A40C772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DBB0A35B86442DB307BCDE96FA9B762">
    <w:name w:val="04DBB0A35B86442DB307BCDE96FA9B762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93B800EA18841FA898BD666DD25A0E72">
    <w:name w:val="793B800EA18841FA898BD666DD25A0E72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229808D1E442FAAB4E77910BED89842">
    <w:name w:val="16229808D1E442FAAB4E77910BED89842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BF117A57A354CF6946CD03D7600DB972">
    <w:name w:val="4BF117A57A354CF6946CD03D7600DB972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C2EE3317094749A83BDF4A598C0A702">
    <w:name w:val="FEC2EE3317094749A83BDF4A598C0A702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229BAA2942425E8A4382AB4943C2BA2">
    <w:name w:val="57229BAA2942425E8A4382AB4943C2BA2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04A5D7654A4A868FDFAFF104422DF42">
    <w:name w:val="A604A5D7654A4A868FDFAFF104422DF42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96B59A2A0944A291CC6A546815B1AF2">
    <w:name w:val="CF96B59A2A0944A291CC6A546815B1AF2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A7F905F00749D683A23EE0A6E6B1D02">
    <w:name w:val="1CA7F905F00749D683A23EE0A6E6B1D02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D0E12EDA43462EB5B864561A9957292">
    <w:name w:val="77D0E12EDA43462EB5B864561A9957292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230301D5B84B42B04979DD366421122">
    <w:name w:val="BD230301D5B84B42B04979DD366421122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87A4205D8540EDA55CC5F8783539BD2">
    <w:name w:val="DF87A4205D8540EDA55CC5F8783539BD2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567A7ED0B24C748365C18FAEF428992">
    <w:name w:val="63567A7ED0B24C748365C18FAEF428992"/>
    <w:rsid w:val="00F95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1678DB-6EEF-40D5-858E-E425BBE2C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Final Travel Paper.dotx</Template>
  <TotalTime>7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</vt:lpstr>
    </vt:vector>
  </TitlesOfParts>
  <Company>Microsoft</Company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</dc:title>
  <dc:creator>merrills</dc:creator>
  <cp:lastModifiedBy>Peter Fusaro</cp:lastModifiedBy>
  <cp:revision>4</cp:revision>
  <cp:lastPrinted>2012-09-12T20:32:00Z</cp:lastPrinted>
  <dcterms:created xsi:type="dcterms:W3CDTF">2015-03-05T23:46:00Z</dcterms:created>
  <dcterms:modified xsi:type="dcterms:W3CDTF">2015-03-06T00:16:00Z</dcterms:modified>
</cp:coreProperties>
</file>