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2D67B5" w14:textId="77777777" w:rsidR="005406AB" w:rsidRPr="003D5189" w:rsidRDefault="00A314A4" w:rsidP="00A314A4">
      <w:pPr>
        <w:jc w:val="center"/>
        <w:rPr>
          <w:b/>
          <w:sz w:val="24"/>
        </w:rPr>
      </w:pPr>
      <w:bookmarkStart w:id="0" w:name="_GoBack"/>
      <w:bookmarkEnd w:id="0"/>
      <w:r w:rsidRPr="003D5189">
        <w:rPr>
          <w:b/>
          <w:sz w:val="24"/>
        </w:rPr>
        <w:t>COURSE SEQUENCE AND PACING FOR REGENTS CHEMISTRY</w:t>
      </w:r>
    </w:p>
    <w:p w14:paraId="36F0475F" w14:textId="77777777" w:rsidR="003D5189" w:rsidRDefault="003D5189" w:rsidP="00A314A4">
      <w:pPr>
        <w:jc w:val="center"/>
      </w:pPr>
    </w:p>
    <w:p w14:paraId="3AEEDF54" w14:textId="77777777" w:rsidR="00A314A4" w:rsidRPr="003D5189" w:rsidRDefault="00A314A4" w:rsidP="00A314A4">
      <w:pPr>
        <w:rPr>
          <w:b/>
          <w:sz w:val="28"/>
          <w:szCs w:val="28"/>
        </w:rPr>
      </w:pPr>
      <w:r w:rsidRPr="003D5189">
        <w:rPr>
          <w:b/>
          <w:sz w:val="28"/>
          <w:szCs w:val="28"/>
        </w:rPr>
        <w:t>Quarter 1</w:t>
      </w:r>
    </w:p>
    <w:p w14:paraId="78FA6EDB" w14:textId="77777777" w:rsidR="00A314A4" w:rsidRDefault="00A314A4" w:rsidP="00A314A4">
      <w:r>
        <w:t>Properties of Matter (2-3 weeks)</w:t>
      </w:r>
    </w:p>
    <w:p w14:paraId="3A7BC37E" w14:textId="77777777" w:rsidR="00A314A4" w:rsidRDefault="00A314A4" w:rsidP="00A314A4">
      <w:r>
        <w:t>Lab Techniques and Measurement (2-3 weeks)</w:t>
      </w:r>
    </w:p>
    <w:p w14:paraId="39077D09" w14:textId="77777777" w:rsidR="00A314A4" w:rsidRDefault="00A314A4" w:rsidP="00A314A4">
      <w:r>
        <w:t>Energy (1-2 weeks)</w:t>
      </w:r>
    </w:p>
    <w:p w14:paraId="6F5487F3" w14:textId="77777777" w:rsidR="00A314A4" w:rsidRDefault="00A314A4" w:rsidP="00A314A4">
      <w:r>
        <w:t>Formulas and Equations (3-4 weeks)</w:t>
      </w:r>
    </w:p>
    <w:p w14:paraId="18F072A3" w14:textId="77777777" w:rsidR="00A314A4" w:rsidRDefault="00A314A4" w:rsidP="00A314A4">
      <w:r>
        <w:t>Atomic Theory I (1-2 weeks)</w:t>
      </w:r>
    </w:p>
    <w:p w14:paraId="5B6A8658" w14:textId="77777777" w:rsidR="00A314A4" w:rsidRDefault="00A314A4" w:rsidP="00A314A4"/>
    <w:p w14:paraId="20B0C17A" w14:textId="77777777" w:rsidR="00A314A4" w:rsidRPr="003D5189" w:rsidRDefault="00A314A4" w:rsidP="00A314A4">
      <w:pPr>
        <w:rPr>
          <w:b/>
          <w:sz w:val="28"/>
          <w:szCs w:val="28"/>
        </w:rPr>
      </w:pPr>
      <w:r w:rsidRPr="003D5189">
        <w:rPr>
          <w:b/>
          <w:sz w:val="28"/>
          <w:szCs w:val="28"/>
        </w:rPr>
        <w:t>Quarter 2</w:t>
      </w:r>
    </w:p>
    <w:p w14:paraId="37FB2130" w14:textId="77777777" w:rsidR="00A314A4" w:rsidRDefault="00A314A4" w:rsidP="00A314A4">
      <w:r>
        <w:t>Periodic Table &amp; Properties (2-3 weeks)</w:t>
      </w:r>
    </w:p>
    <w:p w14:paraId="38350D4C" w14:textId="77777777" w:rsidR="00A314A4" w:rsidRDefault="00A314A4" w:rsidP="00A314A4">
      <w:r>
        <w:t>Atomic Theory II (3-4 weeks)</w:t>
      </w:r>
    </w:p>
    <w:p w14:paraId="664BF4CC" w14:textId="77777777" w:rsidR="00A314A4" w:rsidRDefault="00A314A4" w:rsidP="00A314A4">
      <w:r>
        <w:t>Physical Behavior of Matter (3-4 weeks)</w:t>
      </w:r>
    </w:p>
    <w:p w14:paraId="0AFB2E4C" w14:textId="77777777" w:rsidR="003D5189" w:rsidRDefault="003D5189" w:rsidP="00A314A4"/>
    <w:p w14:paraId="612BDA92" w14:textId="77777777" w:rsidR="003D5189" w:rsidRPr="003D5189" w:rsidRDefault="003D5189" w:rsidP="00A314A4">
      <w:pPr>
        <w:rPr>
          <w:b/>
          <w:sz w:val="28"/>
          <w:szCs w:val="28"/>
        </w:rPr>
      </w:pPr>
      <w:r w:rsidRPr="003D5189">
        <w:rPr>
          <w:b/>
          <w:sz w:val="28"/>
          <w:szCs w:val="28"/>
        </w:rPr>
        <w:t>Quarter 3</w:t>
      </w:r>
    </w:p>
    <w:p w14:paraId="6A6CFF62" w14:textId="77777777" w:rsidR="003D5189" w:rsidRDefault="003D5189" w:rsidP="00A314A4">
      <w:r>
        <w:t>Gas Laws (2-3 weeks)</w:t>
      </w:r>
    </w:p>
    <w:p w14:paraId="728E4577" w14:textId="77777777" w:rsidR="003D5189" w:rsidRDefault="003D5189" w:rsidP="00A314A4">
      <w:r>
        <w:t>Chemical Bonding (2-3 weeks)</w:t>
      </w:r>
    </w:p>
    <w:p w14:paraId="570BD187" w14:textId="77777777" w:rsidR="003D5189" w:rsidRDefault="003D5189" w:rsidP="00A314A4">
      <w:r>
        <w:t>Solutions (1-2 weeks)</w:t>
      </w:r>
    </w:p>
    <w:p w14:paraId="7B720613" w14:textId="77777777" w:rsidR="003D5189" w:rsidRDefault="003D5189" w:rsidP="00A314A4">
      <w:r>
        <w:t>Kinetics and Equilibrium (2-3 weeks)</w:t>
      </w:r>
    </w:p>
    <w:p w14:paraId="60600588" w14:textId="77777777" w:rsidR="003D5189" w:rsidRDefault="003D5189" w:rsidP="00A314A4"/>
    <w:p w14:paraId="5EC10B58" w14:textId="77777777" w:rsidR="003D5189" w:rsidRPr="003D5189" w:rsidRDefault="003D5189" w:rsidP="00A314A4">
      <w:pPr>
        <w:rPr>
          <w:b/>
          <w:sz w:val="28"/>
          <w:szCs w:val="28"/>
        </w:rPr>
      </w:pPr>
      <w:r w:rsidRPr="003D5189">
        <w:rPr>
          <w:b/>
          <w:sz w:val="28"/>
          <w:szCs w:val="28"/>
        </w:rPr>
        <w:t>Quarter 4</w:t>
      </w:r>
    </w:p>
    <w:p w14:paraId="2EDD201D" w14:textId="77777777" w:rsidR="003D5189" w:rsidRDefault="003D5189" w:rsidP="00A314A4">
      <w:r>
        <w:t>Acids &amp; Bases (3-4 weeks)</w:t>
      </w:r>
    </w:p>
    <w:p w14:paraId="7425B6A6" w14:textId="77777777" w:rsidR="003D5189" w:rsidRDefault="003D5189" w:rsidP="00A314A4">
      <w:r>
        <w:t>Oxidation-Reduction (3-4 weeks)</w:t>
      </w:r>
    </w:p>
    <w:p w14:paraId="65DCEE65" w14:textId="77777777" w:rsidR="003D5189" w:rsidRDefault="003D5189" w:rsidP="00A314A4">
      <w:r>
        <w:t xml:space="preserve">Nuclear Chemistry (1 week) </w:t>
      </w:r>
    </w:p>
    <w:p w14:paraId="67B28EB4" w14:textId="77777777" w:rsidR="003D5189" w:rsidRDefault="003D5189" w:rsidP="00A314A4">
      <w:r>
        <w:t>Organic Chemistry (1 week)</w:t>
      </w:r>
    </w:p>
    <w:sectPr w:rsidR="003D51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4A4"/>
    <w:rsid w:val="003D5189"/>
    <w:rsid w:val="00877745"/>
    <w:rsid w:val="00A314A4"/>
    <w:rsid w:val="00A433CB"/>
    <w:rsid w:val="00C15DC7"/>
    <w:rsid w:val="00C5348E"/>
    <w:rsid w:val="00DA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4EB26"/>
  <w15:chartTrackingRefBased/>
  <w15:docId w15:val="{93C43476-C7CE-463D-833A-AEBC7F35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D166E482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White Plains City School District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Doty, Margaret</dc:creator>
  <cp:keywords/>
  <dc:description/>
  <cp:lastModifiedBy>Doty, Margaret</cp:lastModifiedBy>
  <cp:revision>2</cp:revision>
  <dcterms:created xsi:type="dcterms:W3CDTF">2017-06-27T17:28:00Z</dcterms:created>
  <dcterms:modified xsi:type="dcterms:W3CDTF">2017-06-27T17:28:00Z</dcterms:modified>
</cp:coreProperties>
</file>