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4C1" w:rsidRDefault="00482F0B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page">
                  <wp:posOffset>438150</wp:posOffset>
                </wp:positionH>
                <wp:positionV relativeFrom="page">
                  <wp:posOffset>7000875</wp:posOffset>
                </wp:positionV>
                <wp:extent cx="3248025" cy="2809875"/>
                <wp:effectExtent l="9525" t="9525" r="9525" b="9525"/>
                <wp:wrapNone/>
                <wp:docPr id="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2809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99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F3D58" w:rsidRDefault="004F3D58">
                            <w:pPr>
                              <w:pStyle w:val="DateandTime"/>
                            </w:pPr>
                            <w:r w:rsidRPr="0044159B">
                              <w:rPr>
                                <w:u w:val="single"/>
                              </w:rPr>
                              <w:t>MAKE CHECKS PAYABLE TO</w:t>
                            </w:r>
                            <w:r>
                              <w:t>:</w:t>
                            </w:r>
                            <w:r>
                              <w:br/>
                              <w:t>Feeding America, Kentucky’s Heartland</w:t>
                            </w:r>
                          </w:p>
                          <w:p w:rsidR="004F3D58" w:rsidRDefault="004F3D58">
                            <w:pPr>
                              <w:pStyle w:val="DateandTime"/>
                            </w:pPr>
                            <w:r>
                              <w:t>P.O. Box 821</w:t>
                            </w:r>
                          </w:p>
                          <w:p w:rsidR="004F3D58" w:rsidRDefault="004F3D58">
                            <w:pPr>
                              <w:pStyle w:val="DateandTime"/>
                            </w:pPr>
                            <w:r>
                              <w:t>Elizabethtown, KY  42702</w:t>
                            </w:r>
                          </w:p>
                          <w:p w:rsidR="004F3D58" w:rsidRDefault="004F3D58">
                            <w:pPr>
                              <w:pStyle w:val="DateandTime"/>
                            </w:pPr>
                          </w:p>
                          <w:p w:rsidR="004F3D58" w:rsidRDefault="004F3D58">
                            <w:pPr>
                              <w:pStyle w:val="DateandTime"/>
                            </w:pPr>
                            <w:r>
                              <w:t>Or donations can be made in Monticello at:</w:t>
                            </w:r>
                          </w:p>
                          <w:p w:rsidR="004F3D58" w:rsidRDefault="004F3D58">
                            <w:pPr>
                              <w:pStyle w:val="DateandTime"/>
                              <w:rPr>
                                <w:sz w:val="18"/>
                              </w:rPr>
                            </w:pPr>
                            <w:r w:rsidRPr="005D0E3E">
                              <w:rPr>
                                <w:sz w:val="18"/>
                              </w:rPr>
                              <w:t>The Hope Center, 916 Columbia Ave.</w:t>
                            </w:r>
                            <w:r w:rsidR="005D0E3E" w:rsidRPr="005D0E3E">
                              <w:rPr>
                                <w:sz w:val="18"/>
                              </w:rPr>
                              <w:t>;</w:t>
                            </w:r>
                          </w:p>
                          <w:p w:rsidR="005D0E3E" w:rsidRPr="005D0E3E" w:rsidRDefault="005D0E3E">
                            <w:pPr>
                              <w:pStyle w:val="DateandTime"/>
                              <w:rPr>
                                <w:sz w:val="10"/>
                              </w:rPr>
                            </w:pPr>
                          </w:p>
                          <w:p w:rsidR="004F3D58" w:rsidRDefault="004F3D58">
                            <w:pPr>
                              <w:pStyle w:val="DateandTime"/>
                              <w:rPr>
                                <w:sz w:val="18"/>
                              </w:rPr>
                            </w:pPr>
                            <w:r w:rsidRPr="005D0E3E">
                              <w:rPr>
                                <w:sz w:val="18"/>
                              </w:rPr>
                              <w:t>Wayne Co. Cardinal FRC, 278 Kenny Davis Blvd.</w:t>
                            </w:r>
                            <w:r w:rsidR="005D0E3E" w:rsidRPr="005D0E3E">
                              <w:rPr>
                                <w:sz w:val="18"/>
                              </w:rPr>
                              <w:t>;</w:t>
                            </w:r>
                          </w:p>
                          <w:p w:rsidR="005D0E3E" w:rsidRPr="005D0E3E" w:rsidRDefault="005D0E3E">
                            <w:pPr>
                              <w:pStyle w:val="DateandTime"/>
                              <w:rPr>
                                <w:sz w:val="10"/>
                              </w:rPr>
                            </w:pPr>
                          </w:p>
                          <w:p w:rsidR="004F3D58" w:rsidRDefault="004F3D58">
                            <w:pPr>
                              <w:pStyle w:val="DateandTime"/>
                              <w:rPr>
                                <w:sz w:val="18"/>
                              </w:rPr>
                            </w:pPr>
                            <w:r w:rsidRPr="005D0E3E">
                              <w:rPr>
                                <w:sz w:val="18"/>
                              </w:rPr>
                              <w:t xml:space="preserve">Wayne Co. </w:t>
                            </w:r>
                            <w:r w:rsidR="005D0E3E" w:rsidRPr="005D0E3E">
                              <w:rPr>
                                <w:sz w:val="18"/>
                              </w:rPr>
                              <w:t>YSC</w:t>
                            </w:r>
                            <w:r w:rsidRPr="005D0E3E">
                              <w:rPr>
                                <w:sz w:val="18"/>
                              </w:rPr>
                              <w:t>., 2 Kenny Davis Blvd.</w:t>
                            </w:r>
                            <w:r w:rsidR="005D0E3E" w:rsidRPr="005D0E3E">
                              <w:rPr>
                                <w:sz w:val="18"/>
                              </w:rPr>
                              <w:t>;</w:t>
                            </w:r>
                          </w:p>
                          <w:p w:rsidR="005D0E3E" w:rsidRPr="005D0E3E" w:rsidRDefault="005D0E3E">
                            <w:pPr>
                              <w:pStyle w:val="DateandTime"/>
                              <w:rPr>
                                <w:sz w:val="10"/>
                              </w:rPr>
                            </w:pPr>
                          </w:p>
                          <w:p w:rsidR="005D0E3E" w:rsidRDefault="005D0E3E">
                            <w:pPr>
                              <w:pStyle w:val="DateandTime"/>
                            </w:pPr>
                            <w:r w:rsidRPr="005D0E3E">
                              <w:rPr>
                                <w:sz w:val="18"/>
                              </w:rPr>
                              <w:t>Monticello FRYSC, 120 Cave St.</w:t>
                            </w:r>
                          </w:p>
                          <w:p w:rsidR="004F3D58" w:rsidRDefault="004F3D58">
                            <w:pPr>
                              <w:pStyle w:val="DateandTime"/>
                            </w:pPr>
                          </w:p>
                          <w:p w:rsidR="004F3D58" w:rsidRDefault="004F3D58">
                            <w:pPr>
                              <w:pStyle w:val="DateandTime"/>
                            </w:pPr>
                            <w:r w:rsidRPr="0044159B">
                              <w:rPr>
                                <w:u w:val="single"/>
                              </w:rPr>
                              <w:t>ONLINE DONATIONS</w:t>
                            </w:r>
                            <w:r>
                              <w:t>:</w:t>
                            </w:r>
                          </w:p>
                          <w:p w:rsidR="004F3D58" w:rsidRDefault="004F3D58">
                            <w:pPr>
                              <w:pStyle w:val="DateandTime"/>
                            </w:pPr>
                            <w:r>
                              <w:t xml:space="preserve">www.feedingamericaky.org </w:t>
                            </w:r>
                          </w:p>
                          <w:p w:rsidR="004F3D58" w:rsidRDefault="004F3D58">
                            <w:pPr>
                              <w:pStyle w:val="DateandTime"/>
                            </w:pPr>
                          </w:p>
                          <w:p w:rsidR="004F3D58" w:rsidRDefault="004F3D58" w:rsidP="00AE6320">
                            <w:pPr>
                              <w:pStyle w:val="DateandTime"/>
                              <w:jc w:val="center"/>
                              <w:rPr>
                                <w:b w:val="0"/>
                                <w:i/>
                              </w:rPr>
                            </w:pPr>
                            <w:r w:rsidRPr="00AE6320">
                              <w:rPr>
                                <w:b w:val="0"/>
                                <w:i/>
                              </w:rPr>
                              <w:t xml:space="preserve">*We respect your privacy.  </w:t>
                            </w:r>
                          </w:p>
                          <w:p w:rsidR="004F3D58" w:rsidRPr="00AE6320" w:rsidRDefault="004F3D58" w:rsidP="00AE6320">
                            <w:pPr>
                              <w:pStyle w:val="DateandTime"/>
                              <w:jc w:val="center"/>
                              <w:rPr>
                                <w:b w:val="0"/>
                                <w:i/>
                              </w:rPr>
                            </w:pPr>
                            <w:r w:rsidRPr="00AE6320">
                              <w:rPr>
                                <w:b w:val="0"/>
                                <w:i/>
                              </w:rPr>
                              <w:t>I</w:t>
                            </w:r>
                            <w:r>
                              <w:rPr>
                                <w:b w:val="0"/>
                                <w:i/>
                              </w:rPr>
                              <w:t>nformation is kept confidential.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4.5pt;margin-top:551.25pt;width:255.75pt;height:221.2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" filled="f" strokecolor="#f90" strokeweight="1.5pt">
                <v:textbox>
                  <w:txbxContent>
                    <w:p w:rsidR="004F3D58" w:rsidRDefault="004F3D58">
                      <w:pPr>
                        <w:pStyle w:val="DateandTime"/>
                      </w:pPr>
                      <w:r w:rsidRPr="0044159B">
                        <w:rPr>
                          <w:u w:val="single"/>
                        </w:rPr>
                        <w:t>MAKE CHECKS PAYABLE TO</w:t>
                      </w:r>
                      <w:r>
                        <w:t>:</w:t>
                      </w:r>
                      <w:r>
                        <w:br/>
                        <w:t>Feeding America, Kentucky’s Heartland</w:t>
                      </w:r>
                    </w:p>
                    <w:p w:rsidR="004F3D58" w:rsidRDefault="004F3D58">
                      <w:pPr>
                        <w:pStyle w:val="DateandTime"/>
                      </w:pPr>
                      <w:r>
                        <w:t>P.O. Box 821</w:t>
                      </w:r>
                    </w:p>
                    <w:p w:rsidR="004F3D58" w:rsidRDefault="004F3D58">
                      <w:pPr>
                        <w:pStyle w:val="DateandTime"/>
                      </w:pPr>
                      <w:r>
                        <w:t>Elizabethtown, KY  42702</w:t>
                      </w:r>
                    </w:p>
                    <w:p w:rsidR="004F3D58" w:rsidRDefault="004F3D58">
                      <w:pPr>
                        <w:pStyle w:val="DateandTime"/>
                      </w:pPr>
                    </w:p>
                    <w:p w:rsidR="004F3D58" w:rsidRDefault="004F3D58">
                      <w:pPr>
                        <w:pStyle w:val="DateandTime"/>
                      </w:pPr>
                      <w:r>
                        <w:t>Or donations can be made in Monticello at:</w:t>
                      </w:r>
                    </w:p>
                    <w:p w:rsidR="004F3D58" w:rsidRDefault="004F3D58">
                      <w:pPr>
                        <w:pStyle w:val="DateandTime"/>
                        <w:rPr>
                          <w:sz w:val="18"/>
                        </w:rPr>
                      </w:pPr>
                      <w:r w:rsidRPr="005D0E3E">
                        <w:rPr>
                          <w:sz w:val="18"/>
                        </w:rPr>
                        <w:t>The Hope Center, 916 Columbia Ave.</w:t>
                      </w:r>
                      <w:r w:rsidR="005D0E3E" w:rsidRPr="005D0E3E">
                        <w:rPr>
                          <w:sz w:val="18"/>
                        </w:rPr>
                        <w:t>;</w:t>
                      </w:r>
                    </w:p>
                    <w:p w:rsidR="005D0E3E" w:rsidRPr="005D0E3E" w:rsidRDefault="005D0E3E">
                      <w:pPr>
                        <w:pStyle w:val="DateandTime"/>
                        <w:rPr>
                          <w:sz w:val="10"/>
                        </w:rPr>
                      </w:pPr>
                    </w:p>
                    <w:p w:rsidR="004F3D58" w:rsidRDefault="004F3D58">
                      <w:pPr>
                        <w:pStyle w:val="DateandTime"/>
                        <w:rPr>
                          <w:sz w:val="18"/>
                        </w:rPr>
                      </w:pPr>
                      <w:r w:rsidRPr="005D0E3E">
                        <w:rPr>
                          <w:sz w:val="18"/>
                        </w:rPr>
                        <w:t>Wayne Co. Cardinal FRC, 278 Kenny Davis Blvd.</w:t>
                      </w:r>
                      <w:r w:rsidR="005D0E3E" w:rsidRPr="005D0E3E">
                        <w:rPr>
                          <w:sz w:val="18"/>
                        </w:rPr>
                        <w:t>;</w:t>
                      </w:r>
                    </w:p>
                    <w:p w:rsidR="005D0E3E" w:rsidRPr="005D0E3E" w:rsidRDefault="005D0E3E">
                      <w:pPr>
                        <w:pStyle w:val="DateandTime"/>
                        <w:rPr>
                          <w:sz w:val="10"/>
                        </w:rPr>
                      </w:pPr>
                    </w:p>
                    <w:p w:rsidR="004F3D58" w:rsidRDefault="004F3D58">
                      <w:pPr>
                        <w:pStyle w:val="DateandTime"/>
                        <w:rPr>
                          <w:sz w:val="18"/>
                        </w:rPr>
                      </w:pPr>
                      <w:r w:rsidRPr="005D0E3E">
                        <w:rPr>
                          <w:sz w:val="18"/>
                        </w:rPr>
                        <w:t xml:space="preserve">Wayne Co. </w:t>
                      </w:r>
                      <w:r w:rsidR="005D0E3E" w:rsidRPr="005D0E3E">
                        <w:rPr>
                          <w:sz w:val="18"/>
                        </w:rPr>
                        <w:t>YSC</w:t>
                      </w:r>
                      <w:r w:rsidRPr="005D0E3E">
                        <w:rPr>
                          <w:sz w:val="18"/>
                        </w:rPr>
                        <w:t>., 2 Kenny Davis Blvd.</w:t>
                      </w:r>
                      <w:r w:rsidR="005D0E3E" w:rsidRPr="005D0E3E">
                        <w:rPr>
                          <w:sz w:val="18"/>
                        </w:rPr>
                        <w:t>;</w:t>
                      </w:r>
                    </w:p>
                    <w:p w:rsidR="005D0E3E" w:rsidRPr="005D0E3E" w:rsidRDefault="005D0E3E">
                      <w:pPr>
                        <w:pStyle w:val="DateandTime"/>
                        <w:rPr>
                          <w:sz w:val="10"/>
                        </w:rPr>
                      </w:pPr>
                    </w:p>
                    <w:p w:rsidR="005D0E3E" w:rsidRDefault="005D0E3E">
                      <w:pPr>
                        <w:pStyle w:val="DateandTime"/>
                      </w:pPr>
                      <w:r w:rsidRPr="005D0E3E">
                        <w:rPr>
                          <w:sz w:val="18"/>
                        </w:rPr>
                        <w:t>Monticello FRYSC, 120 Cave St.</w:t>
                      </w:r>
                    </w:p>
                    <w:p w:rsidR="004F3D58" w:rsidRDefault="004F3D58">
                      <w:pPr>
                        <w:pStyle w:val="DateandTime"/>
                      </w:pPr>
                    </w:p>
                    <w:p w:rsidR="004F3D58" w:rsidRDefault="004F3D58">
                      <w:pPr>
                        <w:pStyle w:val="DateandTime"/>
                      </w:pPr>
                      <w:r w:rsidRPr="0044159B">
                        <w:rPr>
                          <w:u w:val="single"/>
                        </w:rPr>
                        <w:t>ONLINE DONATIONS</w:t>
                      </w:r>
                      <w:r>
                        <w:t>:</w:t>
                      </w:r>
                    </w:p>
                    <w:p w:rsidR="004F3D58" w:rsidRDefault="004F3D58">
                      <w:pPr>
                        <w:pStyle w:val="DateandTime"/>
                      </w:pPr>
                      <w:r>
                        <w:t xml:space="preserve">www.feedingamericaky.org </w:t>
                      </w:r>
                    </w:p>
                    <w:p w:rsidR="004F3D58" w:rsidRDefault="004F3D58">
                      <w:pPr>
                        <w:pStyle w:val="DateandTime"/>
                      </w:pPr>
                    </w:p>
                    <w:p w:rsidR="004F3D58" w:rsidRDefault="004F3D58" w:rsidP="00AE6320">
                      <w:pPr>
                        <w:pStyle w:val="DateandTime"/>
                        <w:jc w:val="center"/>
                        <w:rPr>
                          <w:b w:val="0"/>
                          <w:i/>
                        </w:rPr>
                      </w:pPr>
                      <w:r w:rsidRPr="00AE6320">
                        <w:rPr>
                          <w:b w:val="0"/>
                          <w:i/>
                        </w:rPr>
                        <w:t xml:space="preserve">*We respect your privacy.  </w:t>
                      </w:r>
                    </w:p>
                    <w:p w:rsidR="004F3D58" w:rsidRPr="00AE6320" w:rsidRDefault="004F3D58" w:rsidP="00AE6320">
                      <w:pPr>
                        <w:pStyle w:val="DateandTime"/>
                        <w:jc w:val="center"/>
                        <w:rPr>
                          <w:b w:val="0"/>
                          <w:i/>
                        </w:rPr>
                      </w:pPr>
                      <w:r w:rsidRPr="00AE6320">
                        <w:rPr>
                          <w:b w:val="0"/>
                          <w:i/>
                        </w:rPr>
                        <w:t>I</w:t>
                      </w:r>
                      <w:r>
                        <w:rPr>
                          <w:b w:val="0"/>
                          <w:i/>
                        </w:rPr>
                        <w:t>nformation is kept confidential.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page">
                  <wp:posOffset>438150</wp:posOffset>
                </wp:positionH>
                <wp:positionV relativeFrom="page">
                  <wp:posOffset>1828800</wp:posOffset>
                </wp:positionV>
                <wp:extent cx="3676650" cy="4905375"/>
                <wp:effectExtent l="9525" t="9525" r="9525" b="9525"/>
                <wp:wrapNone/>
                <wp:docPr id="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4905375"/>
                        </a:xfrm>
                        <a:prstGeom prst="rect">
                          <a:avLst/>
                        </a:prstGeom>
                        <a:noFill/>
                        <a:ln w="19050" cap="rnd">
                          <a:solidFill>
                            <a:srgbClr val="FF99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F3D58" w:rsidRPr="0044159B" w:rsidRDefault="004F3D58" w:rsidP="00710AFB">
                            <w:pPr>
                              <w:pStyle w:val="SaleItem"/>
                              <w:rPr>
                                <w:rFonts w:ascii="Arial Black" w:hAnsi="Arial Black"/>
                                <w:color w:val="4F6228" w:themeColor="accent3" w:themeShade="8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4159B">
                              <w:rPr>
                                <w:rFonts w:ascii="Arial Black" w:hAnsi="Arial Black"/>
                                <w:color w:val="4F6228" w:themeColor="accent3" w:themeShade="80"/>
                                <w:sz w:val="24"/>
                                <w:szCs w:val="24"/>
                              </w:rPr>
                              <w:t>Due to the increase in food and fuel cost and decrease in donated food product, the cost for Adopting-A-BackPacker has increased to $100/yr ($2.50 per bag of food); a small increase of</w:t>
                            </w:r>
                            <w:r>
                              <w:rPr>
                                <w:rFonts w:ascii="Arial Black" w:hAnsi="Arial Black"/>
                                <w:color w:val="4F6228" w:themeColor="accent3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4159B">
                              <w:rPr>
                                <w:rFonts w:ascii="Arial Black" w:hAnsi="Arial Black"/>
                                <w:color w:val="4F6228" w:themeColor="accent3" w:themeShade="80"/>
                                <w:sz w:val="24"/>
                                <w:szCs w:val="24"/>
                              </w:rPr>
                              <w:t xml:space="preserve">.50 cent per week.  </w:t>
                            </w:r>
                            <w:r w:rsidRPr="0044159B">
                              <w:rPr>
                                <w:rFonts w:ascii="Arial Black" w:hAnsi="Arial Black"/>
                                <w:color w:val="4F6228" w:themeColor="accent3" w:themeShade="80"/>
                                <w:sz w:val="24"/>
                                <w:szCs w:val="24"/>
                                <w:u w:val="single"/>
                              </w:rPr>
                              <w:t>Please continue your annual support in feeding a child in need.</w:t>
                            </w:r>
                          </w:p>
                          <w:p w:rsidR="004F3D58" w:rsidRDefault="004F3D58">
                            <w:pPr>
                              <w:pStyle w:val="SaleItem"/>
                            </w:pPr>
                          </w:p>
                          <w:p w:rsidR="004F3D58" w:rsidRPr="000333AE" w:rsidRDefault="004F3D58" w:rsidP="00C4223A">
                            <w:pPr>
                              <w:pStyle w:val="SaleItem"/>
                              <w:jc w:val="lef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333AE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ES! I want to Adopt-A-BackPacker</w:t>
                            </w:r>
                            <w:r w:rsidRPr="000333AE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! </w:t>
                            </w:r>
                            <w:r w:rsidRPr="000333A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My $100 gift will provide a bag of food to an at-risk child for an entire school year; 40 weeks!</w:t>
                            </w:r>
                          </w:p>
                          <w:p w:rsidR="004F3D58" w:rsidRPr="000333AE" w:rsidRDefault="004F3D58" w:rsidP="00C4223A">
                            <w:pPr>
                              <w:pStyle w:val="SaleItem"/>
                              <w:jc w:val="lef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4F3D58" w:rsidRPr="000333AE" w:rsidRDefault="004F3D58" w:rsidP="0044159B">
                            <w:pPr>
                              <w:pStyle w:val="SaleItem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333A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$100 one-time gift</w:t>
                            </w:r>
                          </w:p>
                          <w:p w:rsidR="004F3D58" w:rsidRPr="000333AE" w:rsidRDefault="004F3D58" w:rsidP="0044159B">
                            <w:pPr>
                              <w:pStyle w:val="SaleItem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333A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One-time gift of $______</w:t>
                            </w:r>
                          </w:p>
                          <w:p w:rsidR="004F3D58" w:rsidRPr="000333AE" w:rsidRDefault="004F3D58" w:rsidP="00E6006F">
                            <w:pPr>
                              <w:pStyle w:val="SaleItem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333A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* * *</w:t>
                            </w:r>
                          </w:p>
                          <w:p w:rsidR="004F3D58" w:rsidRPr="000333AE" w:rsidRDefault="004F3D58" w:rsidP="0044159B">
                            <w:pPr>
                              <w:pStyle w:val="SaleItem"/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333A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 want to adopt a child </w:t>
                            </w:r>
                            <w:r w:rsidRPr="000333AE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in the county with the greatest need</w:t>
                            </w:r>
                          </w:p>
                          <w:p w:rsidR="004F3D58" w:rsidRPr="000333AE" w:rsidRDefault="004F3D58" w:rsidP="0044159B">
                            <w:pPr>
                              <w:pStyle w:val="SaleItem"/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333A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I want to adopt a child in _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Wayne</w:t>
                            </w:r>
                            <w:r w:rsidRPr="000333A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___ County</w:t>
                            </w:r>
                          </w:p>
                          <w:p w:rsidR="004F3D58" w:rsidRPr="000333AE" w:rsidRDefault="004F3D58" w:rsidP="0044159B">
                            <w:pPr>
                              <w:pStyle w:val="SaleItem"/>
                              <w:jc w:val="lef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4F3D58" w:rsidRDefault="004F3D58">
                            <w:pPr>
                              <w:pStyle w:val="SaleItem"/>
                            </w:pPr>
                          </w:p>
                          <w:p w:rsidR="004F3D58" w:rsidRDefault="004F3D58">
                            <w:pPr>
                              <w:pStyle w:val="SaleItem"/>
                            </w:pPr>
                          </w:p>
                          <w:p w:rsidR="004F3D58" w:rsidRPr="00F44B5B" w:rsidRDefault="004F3D58">
                            <w:pPr>
                              <w:pStyle w:val="SaleMarkdown"/>
                            </w:pPr>
                          </w:p>
                          <w:p w:rsidR="004F3D58" w:rsidRDefault="004F3D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27" type="#_x0000_t202" style="position:absolute;margin-left:34.5pt;margin-top:2in;width:289.5pt;height:386.2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" filled="f" strokecolor="#f90" strokeweight="1.5pt">
                <v:stroke dashstyle="1 1" endcap="round"/>
                <v:textbox>
                  <w:txbxContent>
                    <w:p w:rsidR="004F3D58" w:rsidRPr="0044159B" w:rsidRDefault="004F3D58" w:rsidP="00710AFB">
                      <w:pPr>
                        <w:pStyle w:val="SaleItem"/>
                        <w:rPr>
                          <w:rFonts w:ascii="Arial Black" w:hAnsi="Arial Black"/>
                          <w:color w:val="4F6228" w:themeColor="accent3" w:themeShade="80"/>
                          <w:sz w:val="24"/>
                          <w:szCs w:val="24"/>
                          <w:u w:val="single"/>
                        </w:rPr>
                      </w:pPr>
                      <w:r w:rsidRPr="0044159B">
                        <w:rPr>
                          <w:rFonts w:ascii="Arial Black" w:hAnsi="Arial Black"/>
                          <w:color w:val="4F6228" w:themeColor="accent3" w:themeShade="80"/>
                          <w:sz w:val="24"/>
                          <w:szCs w:val="24"/>
                        </w:rPr>
                        <w:t>Due to the increase in food and fuel cost and decrease in donated food product, the cost for Adopting-A-BackPacker has increased to $100/yr ($2.50 per bag of food); a small increase of</w:t>
                      </w:r>
                      <w:r>
                        <w:rPr>
                          <w:rFonts w:ascii="Arial Black" w:hAnsi="Arial Black"/>
                          <w:color w:val="4F6228" w:themeColor="accent3" w:themeShade="80"/>
                          <w:sz w:val="24"/>
                          <w:szCs w:val="24"/>
                        </w:rPr>
                        <w:t xml:space="preserve"> </w:t>
                      </w:r>
                      <w:r w:rsidRPr="0044159B">
                        <w:rPr>
                          <w:rFonts w:ascii="Arial Black" w:hAnsi="Arial Black"/>
                          <w:color w:val="4F6228" w:themeColor="accent3" w:themeShade="80"/>
                          <w:sz w:val="24"/>
                          <w:szCs w:val="24"/>
                        </w:rPr>
                        <w:t xml:space="preserve">.50 cent per week.  </w:t>
                      </w:r>
                      <w:r w:rsidRPr="0044159B">
                        <w:rPr>
                          <w:rFonts w:ascii="Arial Black" w:hAnsi="Arial Black"/>
                          <w:color w:val="4F6228" w:themeColor="accent3" w:themeShade="80"/>
                          <w:sz w:val="24"/>
                          <w:szCs w:val="24"/>
                          <w:u w:val="single"/>
                        </w:rPr>
                        <w:t>Please continue your annual support in feeding a child in need.</w:t>
                      </w:r>
                    </w:p>
                    <w:p w:rsidR="004F3D58" w:rsidRDefault="004F3D58">
                      <w:pPr>
                        <w:pStyle w:val="SaleItem"/>
                      </w:pPr>
                    </w:p>
                    <w:p w:rsidR="004F3D58" w:rsidRPr="000333AE" w:rsidRDefault="004F3D58" w:rsidP="00C4223A">
                      <w:pPr>
                        <w:pStyle w:val="SaleItem"/>
                        <w:jc w:val="lef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0333AE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Y</w:t>
                      </w: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ES! I want to Adopt-A-BackPacker</w:t>
                      </w:r>
                      <w:r w:rsidRPr="000333AE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! </w:t>
                      </w:r>
                      <w:r w:rsidRPr="000333AE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My $100 gift will provide a bag of food to an at-risk child for an entire school year; 40 weeks!</w:t>
                      </w:r>
                    </w:p>
                    <w:p w:rsidR="004F3D58" w:rsidRPr="000333AE" w:rsidRDefault="004F3D58" w:rsidP="00C4223A">
                      <w:pPr>
                        <w:pStyle w:val="SaleItem"/>
                        <w:jc w:val="lef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4F3D58" w:rsidRPr="000333AE" w:rsidRDefault="004F3D58" w:rsidP="0044159B">
                      <w:pPr>
                        <w:pStyle w:val="SaleItem"/>
                        <w:numPr>
                          <w:ilvl w:val="0"/>
                          <w:numId w:val="1"/>
                        </w:numPr>
                        <w:jc w:val="lef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0333AE">
                        <w:rPr>
                          <w:color w:val="000000" w:themeColor="text1"/>
                          <w:sz w:val="24"/>
                          <w:szCs w:val="24"/>
                        </w:rPr>
                        <w:t>$100 one-time gift</w:t>
                      </w:r>
                    </w:p>
                    <w:p w:rsidR="004F3D58" w:rsidRPr="000333AE" w:rsidRDefault="004F3D58" w:rsidP="0044159B">
                      <w:pPr>
                        <w:pStyle w:val="SaleItem"/>
                        <w:numPr>
                          <w:ilvl w:val="0"/>
                          <w:numId w:val="1"/>
                        </w:numPr>
                        <w:jc w:val="lef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0333AE">
                        <w:rPr>
                          <w:color w:val="000000" w:themeColor="text1"/>
                          <w:sz w:val="24"/>
                          <w:szCs w:val="24"/>
                        </w:rPr>
                        <w:t>One-time gift of $______</w:t>
                      </w:r>
                    </w:p>
                    <w:p w:rsidR="004F3D58" w:rsidRPr="000333AE" w:rsidRDefault="004F3D58" w:rsidP="00E6006F">
                      <w:pPr>
                        <w:pStyle w:val="SaleItem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0333AE">
                        <w:rPr>
                          <w:color w:val="000000" w:themeColor="text1"/>
                          <w:sz w:val="24"/>
                          <w:szCs w:val="24"/>
                        </w:rPr>
                        <w:t>* * *</w:t>
                      </w:r>
                    </w:p>
                    <w:p w:rsidR="004F3D58" w:rsidRPr="000333AE" w:rsidRDefault="004F3D58" w:rsidP="0044159B">
                      <w:pPr>
                        <w:pStyle w:val="SaleItem"/>
                        <w:numPr>
                          <w:ilvl w:val="0"/>
                          <w:numId w:val="2"/>
                        </w:numPr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0333AE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I want to adopt a child </w:t>
                      </w:r>
                      <w:r w:rsidRPr="000333AE"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>in the county with the greatest need</w:t>
                      </w:r>
                    </w:p>
                    <w:p w:rsidR="004F3D58" w:rsidRPr="000333AE" w:rsidRDefault="004F3D58" w:rsidP="0044159B">
                      <w:pPr>
                        <w:pStyle w:val="SaleItem"/>
                        <w:numPr>
                          <w:ilvl w:val="0"/>
                          <w:numId w:val="2"/>
                        </w:numPr>
                        <w:jc w:val="lef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0333AE">
                        <w:rPr>
                          <w:color w:val="000000" w:themeColor="text1"/>
                          <w:sz w:val="24"/>
                          <w:szCs w:val="24"/>
                        </w:rPr>
                        <w:t>I want to adopt a child in _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  <w:u w:val="single"/>
                        </w:rPr>
                        <w:t>Wayne</w:t>
                      </w:r>
                      <w:r w:rsidRPr="000333AE">
                        <w:rPr>
                          <w:color w:val="000000" w:themeColor="text1"/>
                          <w:sz w:val="24"/>
                          <w:szCs w:val="24"/>
                        </w:rPr>
                        <w:t>___ County</w:t>
                      </w:r>
                    </w:p>
                    <w:p w:rsidR="004F3D58" w:rsidRPr="000333AE" w:rsidRDefault="004F3D58" w:rsidP="0044159B">
                      <w:pPr>
                        <w:pStyle w:val="SaleItem"/>
                        <w:jc w:val="lef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4F3D58" w:rsidRDefault="004F3D58">
                      <w:pPr>
                        <w:pStyle w:val="SaleItem"/>
                      </w:pPr>
                    </w:p>
                    <w:p w:rsidR="004F3D58" w:rsidRDefault="004F3D58">
                      <w:pPr>
                        <w:pStyle w:val="SaleItem"/>
                      </w:pPr>
                    </w:p>
                    <w:p w:rsidR="004F3D58" w:rsidRPr="00F44B5B" w:rsidRDefault="004F3D58">
                      <w:pPr>
                        <w:pStyle w:val="SaleMarkdown"/>
                      </w:pPr>
                    </w:p>
                    <w:p w:rsidR="004F3D58" w:rsidRDefault="004F3D58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733425</wp:posOffset>
                </wp:positionH>
                <wp:positionV relativeFrom="page">
                  <wp:posOffset>1266825</wp:posOffset>
                </wp:positionV>
                <wp:extent cx="3086100" cy="1485900"/>
                <wp:effectExtent l="0" t="0" r="0" b="0"/>
                <wp:wrapNone/>
                <wp:docPr id="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3D58" w:rsidRPr="000333AE" w:rsidRDefault="004F3D58" w:rsidP="007134C1">
                            <w:pPr>
                              <w:pStyle w:val="SALE"/>
                              <w:jc w:val="center"/>
                              <w:rPr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0333AE">
                              <w:rPr>
                                <w:color w:val="000000" w:themeColor="text1"/>
                                <w:sz w:val="56"/>
                                <w:szCs w:val="56"/>
                              </w:rPr>
                              <w:t>ADOPT TODAY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28" type="#_x0000_t202" style="position:absolute;margin-left:57.75pt;margin-top:99.75pt;width:243pt;height:1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rk2uAIAAMI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" filled="f" stroked="f">
                <v:textbox>
                  <w:txbxContent>
                    <w:p w:rsidR="004F3D58" w:rsidRPr="000333AE" w:rsidRDefault="004F3D58" w:rsidP="007134C1">
                      <w:pPr>
                        <w:pStyle w:val="SALE"/>
                        <w:jc w:val="center"/>
                        <w:rPr>
                          <w:color w:val="000000" w:themeColor="text1"/>
                          <w:sz w:val="56"/>
                          <w:szCs w:val="56"/>
                        </w:rPr>
                      </w:pPr>
                      <w:r w:rsidRPr="000333AE">
                        <w:rPr>
                          <w:color w:val="000000" w:themeColor="text1"/>
                          <w:sz w:val="56"/>
                          <w:szCs w:val="56"/>
                        </w:rPr>
                        <w:t>ADOPT TODAY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3000375</wp:posOffset>
                </wp:positionH>
                <wp:positionV relativeFrom="paragraph">
                  <wp:posOffset>8220075</wp:posOffset>
                </wp:positionV>
                <wp:extent cx="3800475" cy="904875"/>
                <wp:effectExtent l="0" t="0" r="0" b="0"/>
                <wp:wrapNone/>
                <wp:docPr id="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047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3D58" w:rsidRPr="00AE6320" w:rsidRDefault="004F3D58" w:rsidP="00AE6320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AE6320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Participating counties:</w:t>
                            </w:r>
                            <w:r w:rsidRPr="00AE6320">
                              <w:rPr>
                                <w:sz w:val="20"/>
                                <w:szCs w:val="20"/>
                              </w:rPr>
                              <w:t xml:space="preserve">  Barren, Breckinridge, Butler, Caldwell, Carlisle, Casey, Clinton, Cumberland, Edmonson, Fulton, Graves, Grayson, Green, Hardin, Hart, Hickman, Larue, Logan, Marion, McCracken, Meade, Metcalfe, Monroe, Muhlenberg, Nelson, Ohio, Russell, Simpson, Taylor, Trigg, Warren, Washington, and Wayne.</w:t>
                            </w:r>
                          </w:p>
                          <w:p w:rsidR="004F3D58" w:rsidRDefault="004F3D58" w:rsidP="00AE6320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29" type="#_x0000_t202" style="position:absolute;margin-left:236.25pt;margin-top:647.25pt;width:299.25pt;height:71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CoNhAIAABc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" stroked="f">
                <v:textbox>
                  <w:txbxContent>
                    <w:p w:rsidR="004F3D58" w:rsidRPr="00AE6320" w:rsidRDefault="004F3D58" w:rsidP="00AE6320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AE6320">
                        <w:rPr>
                          <w:b/>
                          <w:sz w:val="20"/>
                          <w:szCs w:val="20"/>
                          <w:u w:val="single"/>
                        </w:rPr>
                        <w:t>Participating counties:</w:t>
                      </w:r>
                      <w:r w:rsidRPr="00AE6320">
                        <w:rPr>
                          <w:sz w:val="20"/>
                          <w:szCs w:val="20"/>
                        </w:rPr>
                        <w:t xml:space="preserve">  Barren, Breckinridge, Butler, Caldwell, Carlisle, Casey, Clinton, Cumberland, Edmonson, Fulton, Graves, Grayson, Green, Hardin, Hart, Hickman, Larue, Logan, Marion, McCracken, Meade, Metcalfe, Monroe, Muhlenberg, Nelson, Ohio, Russell, Simpson, Taylor, Trigg, Warren, Washington, and Wayne.</w:t>
                      </w:r>
                    </w:p>
                    <w:p w:rsidR="004F3D58" w:rsidRDefault="004F3D58" w:rsidP="00AE6320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page">
                  <wp:posOffset>4402455</wp:posOffset>
                </wp:positionH>
                <wp:positionV relativeFrom="page">
                  <wp:posOffset>5908040</wp:posOffset>
                </wp:positionV>
                <wp:extent cx="2798445" cy="2902585"/>
                <wp:effectExtent l="11430" t="12065" r="9525" b="952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8445" cy="290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99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D58" w:rsidRPr="00E6006F" w:rsidRDefault="004F3D58">
                            <w:pPr>
                              <w:pStyle w:val="BusinessName"/>
                              <w:rPr>
                                <w:color w:val="000000" w:themeColor="text1"/>
                              </w:rPr>
                            </w:pPr>
                            <w:r w:rsidRPr="00E6006F">
                              <w:rPr>
                                <w:color w:val="000000" w:themeColor="text1"/>
                              </w:rPr>
                              <w:t>INFO</w:t>
                            </w:r>
                            <w:r>
                              <w:rPr>
                                <w:color w:val="000000" w:themeColor="text1"/>
                              </w:rPr>
                              <w:t>RMATION</w:t>
                            </w:r>
                            <w:r w:rsidRPr="00E6006F">
                              <w:rPr>
                                <w:color w:val="000000" w:themeColor="text1"/>
                              </w:rPr>
                              <w:t>:</w:t>
                            </w:r>
                          </w:p>
                          <w:p w:rsidR="004F3D58" w:rsidRDefault="004F3D58" w:rsidP="00A02F59">
                            <w:pPr>
                              <w:pStyle w:val="note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E6006F">
                              <w:rPr>
                                <w:color w:val="000000" w:themeColor="text1"/>
                              </w:rPr>
                              <w:t>NAME:</w:t>
                            </w:r>
                            <w:r>
                              <w:rPr>
                                <w:color w:val="000000" w:themeColor="text1"/>
                              </w:rPr>
                              <w:t>_______________________________________</w:t>
                            </w:r>
                          </w:p>
                          <w:p w:rsidR="004F3D58" w:rsidRDefault="004F3D58" w:rsidP="00A02F59">
                            <w:pPr>
                              <w:pStyle w:val="note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ORGANIZATION (No abbreviations): </w:t>
                            </w:r>
                          </w:p>
                          <w:p w:rsidR="004F3D58" w:rsidRDefault="004F3D58" w:rsidP="00A02F59">
                            <w:pPr>
                              <w:pStyle w:val="note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____________________________________________</w:t>
                            </w:r>
                          </w:p>
                          <w:p w:rsidR="004F3D58" w:rsidRDefault="004F3D58" w:rsidP="00A02F59">
                            <w:pPr>
                              <w:pStyle w:val="note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ADDRESS:____________________________________</w:t>
                            </w:r>
                          </w:p>
                          <w:p w:rsidR="004F3D58" w:rsidRDefault="004F3D58" w:rsidP="00A02F59">
                            <w:pPr>
                              <w:pStyle w:val="note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____________________________________________</w:t>
                            </w:r>
                          </w:p>
                          <w:p w:rsidR="004F3D58" w:rsidRDefault="004F3D58" w:rsidP="00A02F59">
                            <w:pPr>
                              <w:pStyle w:val="note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CITY:___________________ ST:____ ZIP:_________</w:t>
                            </w:r>
                          </w:p>
                          <w:p w:rsidR="004F3D58" w:rsidRDefault="004F3D58" w:rsidP="00A02F59">
                            <w:pPr>
                              <w:pStyle w:val="note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PHONE:______________________________________</w:t>
                            </w:r>
                          </w:p>
                          <w:p w:rsidR="004F3D58" w:rsidRDefault="004F3D58" w:rsidP="00A02F59">
                            <w:pPr>
                              <w:pStyle w:val="note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EMAIL:______________________________________</w:t>
                            </w:r>
                          </w:p>
                          <w:p w:rsidR="004F3D58" w:rsidRPr="00E6006F" w:rsidRDefault="004F3D58" w:rsidP="00A02F59">
                            <w:pPr>
                              <w:pStyle w:val="note"/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346.65pt;margin-top:465.2pt;width:220.35pt;height:228.5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" strokecolor="#f90" strokeweight="1.5pt">
                <v:textbox>
                  <w:txbxContent>
                    <w:p w:rsidR="004F3D58" w:rsidRPr="00E6006F" w:rsidRDefault="004F3D58">
                      <w:pPr>
                        <w:pStyle w:val="BusinessName"/>
                        <w:rPr>
                          <w:color w:val="000000" w:themeColor="text1"/>
                        </w:rPr>
                      </w:pPr>
                      <w:r w:rsidRPr="00E6006F">
                        <w:rPr>
                          <w:color w:val="000000" w:themeColor="text1"/>
                        </w:rPr>
                        <w:t>INFO</w:t>
                      </w:r>
                      <w:r>
                        <w:rPr>
                          <w:color w:val="000000" w:themeColor="text1"/>
                        </w:rPr>
                        <w:t>RMATION</w:t>
                      </w:r>
                      <w:r w:rsidRPr="00E6006F">
                        <w:rPr>
                          <w:color w:val="000000" w:themeColor="text1"/>
                        </w:rPr>
                        <w:t>:</w:t>
                      </w:r>
                    </w:p>
                    <w:p w:rsidR="004F3D58" w:rsidRDefault="004F3D58" w:rsidP="00A02F59">
                      <w:pPr>
                        <w:pStyle w:val="note"/>
                        <w:jc w:val="left"/>
                        <w:rPr>
                          <w:color w:val="000000" w:themeColor="text1"/>
                        </w:rPr>
                      </w:pPr>
                      <w:r w:rsidRPr="00E6006F">
                        <w:rPr>
                          <w:color w:val="000000" w:themeColor="text1"/>
                        </w:rPr>
                        <w:t>NAME:</w:t>
                      </w:r>
                      <w:r>
                        <w:rPr>
                          <w:color w:val="000000" w:themeColor="text1"/>
                        </w:rPr>
                        <w:t>_______________________________________</w:t>
                      </w:r>
                    </w:p>
                    <w:p w:rsidR="004F3D58" w:rsidRDefault="004F3D58" w:rsidP="00A02F59">
                      <w:pPr>
                        <w:pStyle w:val="note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ORGANIZATION (No abbreviations): </w:t>
                      </w:r>
                    </w:p>
                    <w:p w:rsidR="004F3D58" w:rsidRDefault="004F3D58" w:rsidP="00A02F59">
                      <w:pPr>
                        <w:pStyle w:val="note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____________________________________________</w:t>
                      </w:r>
                    </w:p>
                    <w:p w:rsidR="004F3D58" w:rsidRDefault="004F3D58" w:rsidP="00A02F59">
                      <w:pPr>
                        <w:pStyle w:val="note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ADDRESS:____________________________________</w:t>
                      </w:r>
                    </w:p>
                    <w:p w:rsidR="004F3D58" w:rsidRDefault="004F3D58" w:rsidP="00A02F59">
                      <w:pPr>
                        <w:pStyle w:val="note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____________________________________________</w:t>
                      </w:r>
                    </w:p>
                    <w:p w:rsidR="004F3D58" w:rsidRDefault="004F3D58" w:rsidP="00A02F59">
                      <w:pPr>
                        <w:pStyle w:val="note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CITY:___________________ ST:____ ZIP:_________</w:t>
                      </w:r>
                    </w:p>
                    <w:p w:rsidR="004F3D58" w:rsidRDefault="004F3D58" w:rsidP="00A02F59">
                      <w:pPr>
                        <w:pStyle w:val="note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PHONE:______________________________________</w:t>
                      </w:r>
                    </w:p>
                    <w:p w:rsidR="004F3D58" w:rsidRDefault="004F3D58" w:rsidP="00A02F59">
                      <w:pPr>
                        <w:pStyle w:val="note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EMAIL:______________________________________</w:t>
                      </w:r>
                    </w:p>
                    <w:p w:rsidR="004F3D58" w:rsidRPr="00E6006F" w:rsidRDefault="004F3D58" w:rsidP="00A02F59">
                      <w:pPr>
                        <w:pStyle w:val="note"/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E6320">
        <w:rPr>
          <w:noProof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3981450</wp:posOffset>
            </wp:positionH>
            <wp:positionV relativeFrom="paragraph">
              <wp:posOffset>2114550</wp:posOffset>
            </wp:positionV>
            <wp:extent cx="2171700" cy="2933700"/>
            <wp:effectExtent l="19050" t="0" r="0" b="0"/>
            <wp:wrapNone/>
            <wp:docPr id="29" name="Picture 19" descr="f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b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4004945</wp:posOffset>
                </wp:positionH>
                <wp:positionV relativeFrom="page">
                  <wp:posOffset>1371600</wp:posOffset>
                </wp:positionV>
                <wp:extent cx="3388360" cy="2286000"/>
                <wp:effectExtent l="4445" t="0" r="0" b="0"/>
                <wp:wrapNone/>
                <wp:docPr id="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8360" cy="228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3D58" w:rsidRPr="007134C1" w:rsidRDefault="004F3D58">
                            <w:pPr>
                              <w:pStyle w:val="SalesPitch"/>
                              <w:rPr>
                                <w:color w:val="4F6228" w:themeColor="accent3" w:themeShade="80"/>
                                <w:sz w:val="52"/>
                                <w:szCs w:val="52"/>
                              </w:rPr>
                            </w:pPr>
                            <w:r w:rsidRPr="007134C1">
                              <w:rPr>
                                <w:color w:val="4F6228" w:themeColor="accent3" w:themeShade="80"/>
                                <w:sz w:val="52"/>
                                <w:szCs w:val="52"/>
                              </w:rPr>
                              <w:t xml:space="preserve">Don’t miss your chance to  </w:t>
                            </w:r>
                            <w:r>
                              <w:rPr>
                                <w:color w:val="4F6228" w:themeColor="accent3" w:themeShade="80"/>
                                <w:sz w:val="52"/>
                                <w:szCs w:val="52"/>
                              </w:rPr>
                              <w:t xml:space="preserve">           </w:t>
                            </w:r>
                            <w:r w:rsidRPr="007134C1">
                              <w:rPr>
                                <w:color w:val="4F6228" w:themeColor="accent3" w:themeShade="80"/>
                                <w:sz w:val="52"/>
                                <w:szCs w:val="52"/>
                              </w:rPr>
                              <w:t>FEED A CHILD!</w:t>
                            </w:r>
                          </w:p>
                          <w:p w:rsidR="004F3D58" w:rsidRDefault="004F3D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1" type="#_x0000_t202" style="position:absolute;margin-left:315.35pt;margin-top:108pt;width:266.8pt;height:180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" filled="f" stroked="f">
                <v:textbox>
                  <w:txbxContent>
                    <w:p w:rsidR="004F3D58" w:rsidRPr="007134C1" w:rsidRDefault="004F3D58">
                      <w:pPr>
                        <w:pStyle w:val="SalesPitch"/>
                        <w:rPr>
                          <w:color w:val="4F6228" w:themeColor="accent3" w:themeShade="80"/>
                          <w:sz w:val="52"/>
                          <w:szCs w:val="52"/>
                        </w:rPr>
                      </w:pPr>
                      <w:r w:rsidRPr="007134C1">
                        <w:rPr>
                          <w:color w:val="4F6228" w:themeColor="accent3" w:themeShade="80"/>
                          <w:sz w:val="52"/>
                          <w:szCs w:val="52"/>
                        </w:rPr>
                        <w:t xml:space="preserve">Don’t miss your chance to  </w:t>
                      </w:r>
                      <w:r>
                        <w:rPr>
                          <w:color w:val="4F6228" w:themeColor="accent3" w:themeShade="80"/>
                          <w:sz w:val="52"/>
                          <w:szCs w:val="52"/>
                        </w:rPr>
                        <w:t xml:space="preserve">           </w:t>
                      </w:r>
                      <w:r w:rsidRPr="007134C1">
                        <w:rPr>
                          <w:color w:val="4F6228" w:themeColor="accent3" w:themeShade="80"/>
                          <w:sz w:val="52"/>
                          <w:szCs w:val="52"/>
                        </w:rPr>
                        <w:t>FEED A CHILD!</w:t>
                      </w:r>
                    </w:p>
                    <w:p w:rsidR="004F3D58" w:rsidRDefault="004F3D58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-295275</wp:posOffset>
                </wp:positionH>
                <wp:positionV relativeFrom="paragraph">
                  <wp:posOffset>37465</wp:posOffset>
                </wp:positionV>
                <wp:extent cx="7002780" cy="182880"/>
                <wp:effectExtent l="0" t="0" r="0" b="0"/>
                <wp:wrapNone/>
                <wp:docPr id="3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2780" cy="182880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4925" cap="rnd">
                              <a:solidFill>
                                <a:srgbClr val="FF99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-23.25pt;margin-top:2.95pt;width:551.4pt;height:14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" fillcolor="#f60" stroked="f" strokecolor="#f90" strokeweight="2.75pt">
                <v:stroke dashstyle="1 1" endcap="round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-295275</wp:posOffset>
                </wp:positionH>
                <wp:positionV relativeFrom="paragraph">
                  <wp:posOffset>236855</wp:posOffset>
                </wp:positionV>
                <wp:extent cx="7002780" cy="45720"/>
                <wp:effectExtent l="0" t="0" r="0" b="3175"/>
                <wp:wrapNone/>
                <wp:docPr id="2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2780" cy="4572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4925" cap="rnd">
                              <a:solidFill>
                                <a:srgbClr val="FF99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26" style="position:absolute;margin-left:-23.25pt;margin-top:18.65pt;width:551.4pt;height:3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" fillcolor="#f90" stroked="f" strokecolor="#f90" strokeweight="2.75pt">
                <v:stroke dashstyle="1 1" endcap="round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-295275</wp:posOffset>
                </wp:positionH>
                <wp:positionV relativeFrom="paragraph">
                  <wp:posOffset>303530</wp:posOffset>
                </wp:positionV>
                <wp:extent cx="7002780" cy="182880"/>
                <wp:effectExtent l="0" t="0" r="0" b="0"/>
                <wp:wrapNone/>
                <wp:docPr id="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2780" cy="182880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4925" cap="rnd">
                              <a:solidFill>
                                <a:srgbClr val="FF99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-23.25pt;margin-top:23.9pt;width:551.4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" fillcolor="#f60" stroked="f" strokecolor="#f90" strokeweight="2.75pt">
                <v:stroke dashstyle="1 1" endcap="round"/>
              </v:rect>
            </w:pict>
          </mc:Fallback>
        </mc:AlternateContent>
      </w:r>
    </w:p>
    <w:sectPr w:rsidR="007134C1" w:rsidSect="005D16DA">
      <w:pgSz w:w="12240" w:h="15840"/>
      <w:pgMar w:top="108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21CA3"/>
    <w:multiLevelType w:val="hybridMultilevel"/>
    <w:tmpl w:val="810AF2DE"/>
    <w:lvl w:ilvl="0" w:tplc="7D1056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17363E"/>
    <w:multiLevelType w:val="hybridMultilevel"/>
    <w:tmpl w:val="C972CD32"/>
    <w:lvl w:ilvl="0" w:tplc="11040478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A71340"/>
    <w:multiLevelType w:val="hybridMultilevel"/>
    <w:tmpl w:val="89621964"/>
    <w:lvl w:ilvl="0" w:tplc="7D1056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502249"/>
    <w:multiLevelType w:val="hybridMultilevel"/>
    <w:tmpl w:val="A2A89846"/>
    <w:lvl w:ilvl="0" w:tplc="CA7C9C38">
      <w:start w:val="16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1433521"/>
    <w:multiLevelType w:val="hybridMultilevel"/>
    <w:tmpl w:val="EE9675D2"/>
    <w:lvl w:ilvl="0" w:tplc="22660A14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4C1"/>
    <w:rsid w:val="000333AE"/>
    <w:rsid w:val="00051E21"/>
    <w:rsid w:val="00104592"/>
    <w:rsid w:val="003A29D6"/>
    <w:rsid w:val="0044159B"/>
    <w:rsid w:val="00482F0B"/>
    <w:rsid w:val="004F3D58"/>
    <w:rsid w:val="005D0E3E"/>
    <w:rsid w:val="005D16DA"/>
    <w:rsid w:val="00710AFB"/>
    <w:rsid w:val="007134C1"/>
    <w:rsid w:val="008B323F"/>
    <w:rsid w:val="00A02F59"/>
    <w:rsid w:val="00AE6320"/>
    <w:rsid w:val="00BD1887"/>
    <w:rsid w:val="00C4223A"/>
    <w:rsid w:val="00D31692"/>
    <w:rsid w:val="00E6006F"/>
    <w:rsid w:val="00F3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"/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16D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teandTime">
    <w:name w:val="Date and Time"/>
    <w:rsid w:val="005D16DA"/>
    <w:pPr>
      <w:spacing w:before="80" w:after="80"/>
      <w:contextualSpacing/>
    </w:pPr>
    <w:rPr>
      <w:rFonts w:ascii="Tahoma" w:hAnsi="Tahoma" w:cs="Arial"/>
      <w:b/>
      <w:bCs/>
      <w:kern w:val="28"/>
      <w:szCs w:val="22"/>
    </w:rPr>
  </w:style>
  <w:style w:type="paragraph" w:customStyle="1" w:styleId="Location">
    <w:name w:val="Location"/>
    <w:basedOn w:val="Normal"/>
    <w:rsid w:val="005D16DA"/>
    <w:pPr>
      <w:spacing w:before="80" w:after="80"/>
      <w:jc w:val="right"/>
    </w:pPr>
    <w:rPr>
      <w:rFonts w:ascii="Tahoma" w:hAnsi="Tahoma"/>
      <w:b/>
      <w:sz w:val="20"/>
    </w:rPr>
  </w:style>
  <w:style w:type="paragraph" w:customStyle="1" w:styleId="BusinessName">
    <w:name w:val="Business Name"/>
    <w:basedOn w:val="Location"/>
    <w:rsid w:val="005D16DA"/>
    <w:pPr>
      <w:spacing w:before="0"/>
    </w:pPr>
    <w:rPr>
      <w:color w:val="006666"/>
      <w:spacing w:val="60"/>
      <w:sz w:val="32"/>
      <w:szCs w:val="32"/>
    </w:rPr>
  </w:style>
  <w:style w:type="paragraph" w:customStyle="1" w:styleId="note">
    <w:name w:val="note"/>
    <w:basedOn w:val="Location"/>
    <w:rsid w:val="005D16DA"/>
    <w:pPr>
      <w:spacing w:before="280"/>
    </w:pPr>
    <w:rPr>
      <w:b w:val="0"/>
      <w:color w:val="808080"/>
      <w:spacing w:val="4"/>
      <w:sz w:val="16"/>
      <w:szCs w:val="16"/>
    </w:rPr>
  </w:style>
  <w:style w:type="paragraph" w:customStyle="1" w:styleId="SALE">
    <w:name w:val="SALE"/>
    <w:basedOn w:val="Normal"/>
    <w:rsid w:val="005D16DA"/>
    <w:pPr>
      <w:jc w:val="right"/>
    </w:pPr>
    <w:rPr>
      <w:rFonts w:ascii="Arial Black" w:hAnsi="Arial Black"/>
      <w:color w:val="FF6600"/>
      <w:sz w:val="160"/>
    </w:rPr>
  </w:style>
  <w:style w:type="paragraph" w:customStyle="1" w:styleId="SalesPitch">
    <w:name w:val="Sales Pitch"/>
    <w:rsid w:val="005D16DA"/>
    <w:pPr>
      <w:jc w:val="center"/>
    </w:pPr>
    <w:rPr>
      <w:rFonts w:ascii="Arial Black" w:hAnsi="Arial Black" w:cs="Arial"/>
      <w:color w:val="006666"/>
      <w:spacing w:val="4"/>
      <w:kern w:val="28"/>
      <w:sz w:val="56"/>
      <w:szCs w:val="50"/>
    </w:rPr>
  </w:style>
  <w:style w:type="paragraph" w:customStyle="1" w:styleId="SaleItem">
    <w:name w:val="Sale Item"/>
    <w:rsid w:val="005D16DA"/>
    <w:pPr>
      <w:spacing w:before="160" w:after="160"/>
      <w:jc w:val="center"/>
    </w:pPr>
    <w:rPr>
      <w:rFonts w:ascii="Tahoma" w:hAnsi="Tahoma" w:cs="Arial"/>
      <w:color w:val="FF6600"/>
      <w:kern w:val="28"/>
      <w:sz w:val="32"/>
      <w:szCs w:val="36"/>
    </w:rPr>
  </w:style>
  <w:style w:type="paragraph" w:customStyle="1" w:styleId="SaleMarkdown">
    <w:name w:val="Sale Markdown"/>
    <w:rsid w:val="005D16DA"/>
    <w:pPr>
      <w:jc w:val="center"/>
    </w:pPr>
    <w:rPr>
      <w:rFonts w:ascii="Arial Black" w:hAnsi="Arial Black" w:cs="Arial"/>
      <w:kern w:val="28"/>
      <w:sz w:val="64"/>
      <w:szCs w:val="72"/>
    </w:rPr>
  </w:style>
  <w:style w:type="paragraph" w:customStyle="1" w:styleId="Expiration">
    <w:name w:val="Expiration"/>
    <w:basedOn w:val="DateandTime"/>
    <w:rsid w:val="005D16DA"/>
    <w:pPr>
      <w:spacing w:after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16D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teandTime">
    <w:name w:val="Date and Time"/>
    <w:rsid w:val="005D16DA"/>
    <w:pPr>
      <w:spacing w:before="80" w:after="80"/>
      <w:contextualSpacing/>
    </w:pPr>
    <w:rPr>
      <w:rFonts w:ascii="Tahoma" w:hAnsi="Tahoma" w:cs="Arial"/>
      <w:b/>
      <w:bCs/>
      <w:kern w:val="28"/>
      <w:szCs w:val="22"/>
    </w:rPr>
  </w:style>
  <w:style w:type="paragraph" w:customStyle="1" w:styleId="Location">
    <w:name w:val="Location"/>
    <w:basedOn w:val="Normal"/>
    <w:rsid w:val="005D16DA"/>
    <w:pPr>
      <w:spacing w:before="80" w:after="80"/>
      <w:jc w:val="right"/>
    </w:pPr>
    <w:rPr>
      <w:rFonts w:ascii="Tahoma" w:hAnsi="Tahoma"/>
      <w:b/>
      <w:sz w:val="20"/>
    </w:rPr>
  </w:style>
  <w:style w:type="paragraph" w:customStyle="1" w:styleId="BusinessName">
    <w:name w:val="Business Name"/>
    <w:basedOn w:val="Location"/>
    <w:rsid w:val="005D16DA"/>
    <w:pPr>
      <w:spacing w:before="0"/>
    </w:pPr>
    <w:rPr>
      <w:color w:val="006666"/>
      <w:spacing w:val="60"/>
      <w:sz w:val="32"/>
      <w:szCs w:val="32"/>
    </w:rPr>
  </w:style>
  <w:style w:type="paragraph" w:customStyle="1" w:styleId="note">
    <w:name w:val="note"/>
    <w:basedOn w:val="Location"/>
    <w:rsid w:val="005D16DA"/>
    <w:pPr>
      <w:spacing w:before="280"/>
    </w:pPr>
    <w:rPr>
      <w:b w:val="0"/>
      <w:color w:val="808080"/>
      <w:spacing w:val="4"/>
      <w:sz w:val="16"/>
      <w:szCs w:val="16"/>
    </w:rPr>
  </w:style>
  <w:style w:type="paragraph" w:customStyle="1" w:styleId="SALE">
    <w:name w:val="SALE"/>
    <w:basedOn w:val="Normal"/>
    <w:rsid w:val="005D16DA"/>
    <w:pPr>
      <w:jc w:val="right"/>
    </w:pPr>
    <w:rPr>
      <w:rFonts w:ascii="Arial Black" w:hAnsi="Arial Black"/>
      <w:color w:val="FF6600"/>
      <w:sz w:val="160"/>
    </w:rPr>
  </w:style>
  <w:style w:type="paragraph" w:customStyle="1" w:styleId="SalesPitch">
    <w:name w:val="Sales Pitch"/>
    <w:rsid w:val="005D16DA"/>
    <w:pPr>
      <w:jc w:val="center"/>
    </w:pPr>
    <w:rPr>
      <w:rFonts w:ascii="Arial Black" w:hAnsi="Arial Black" w:cs="Arial"/>
      <w:color w:val="006666"/>
      <w:spacing w:val="4"/>
      <w:kern w:val="28"/>
      <w:sz w:val="56"/>
      <w:szCs w:val="50"/>
    </w:rPr>
  </w:style>
  <w:style w:type="paragraph" w:customStyle="1" w:styleId="SaleItem">
    <w:name w:val="Sale Item"/>
    <w:rsid w:val="005D16DA"/>
    <w:pPr>
      <w:spacing w:before="160" w:after="160"/>
      <w:jc w:val="center"/>
    </w:pPr>
    <w:rPr>
      <w:rFonts w:ascii="Tahoma" w:hAnsi="Tahoma" w:cs="Arial"/>
      <w:color w:val="FF6600"/>
      <w:kern w:val="28"/>
      <w:sz w:val="32"/>
      <w:szCs w:val="36"/>
    </w:rPr>
  </w:style>
  <w:style w:type="paragraph" w:customStyle="1" w:styleId="SaleMarkdown">
    <w:name w:val="Sale Markdown"/>
    <w:rsid w:val="005D16DA"/>
    <w:pPr>
      <w:jc w:val="center"/>
    </w:pPr>
    <w:rPr>
      <w:rFonts w:ascii="Arial Black" w:hAnsi="Arial Black" w:cs="Arial"/>
      <w:kern w:val="28"/>
      <w:sz w:val="64"/>
      <w:szCs w:val="72"/>
    </w:rPr>
  </w:style>
  <w:style w:type="paragraph" w:customStyle="1" w:styleId="Expiration">
    <w:name w:val="Expiration"/>
    <w:basedOn w:val="DateandTime"/>
    <w:rsid w:val="005D16DA"/>
    <w:pPr>
      <w:spacing w:after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ami\Application%20Data\Microsoft\Templates\Garden%20and%20nursery%20fly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3C19D-2F18-42CE-9775-8B78BD180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Garden and nursery flyer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</dc:creator>
  <cp:lastModifiedBy>Jones, Linda</cp:lastModifiedBy>
  <cp:revision>2</cp:revision>
  <cp:lastPrinted>2003-07-29T19:01:00Z</cp:lastPrinted>
  <dcterms:created xsi:type="dcterms:W3CDTF">2012-08-30T15:16:00Z</dcterms:created>
  <dcterms:modified xsi:type="dcterms:W3CDTF">2012-08-30T15:16:00Z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TC061026891033</vt:lpwstr>
  </property>
</Properties>
</file>