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30D" w:rsidRPr="00B1430D" w:rsidRDefault="00B1430D">
      <w:pPr>
        <w:pStyle w:val="Table"/>
        <w:rPr>
          <w:b/>
        </w:rPr>
      </w:pPr>
      <w:r w:rsidRPr="00B1430D">
        <w:rPr>
          <w:b/>
        </w:rPr>
        <w:t>Mary C. Greer Renaming Survey 1</w:t>
      </w:r>
    </w:p>
    <w:p w:rsidR="00A94AEA" w:rsidRDefault="00B1430D">
      <w:pPr>
        <w:pStyle w:val="Table"/>
      </w:pPr>
      <w:r>
        <w:t>Spring 2022</w:t>
      </w:r>
      <w:r w:rsidR="008B1819">
        <w:br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Q1. When reviewing a school’s current name or proposing a new name, what naming categories are important to consider? Places - Names of recognized historical and geological landmarks or areas, geographic points of interest, or reflect national, state or local history. Themes - Thematic names which reflect the cultural and historical character of the community. Values - Names that reflect the ACPS values of equity, excellence, family &amp; community, and wellness.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Places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69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51.11%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Themes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62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45.93%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28725" cy="180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Values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89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65.93%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762125" cy="1809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220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8B1819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0B3102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Q2. Did you know for whom the school was named or have any knowledge about Mrs. Greer’s life and career?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23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16.67%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47675" cy="1809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83.33%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219325" cy="18097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138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0B3102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Q3. Are you familiar with the four values of the school division or the guiding principles of Mary Carr Greer Elementary?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42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30.43%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09625" cy="1809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96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69.57%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857375" cy="18097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138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0B3102"/>
    <w:p w:rsidR="00FF2FC4" w:rsidRPr="00FF2FC4" w:rsidRDefault="00FF2FC4" w:rsidP="00FF2FC4">
      <w:pPr>
        <w:rPr>
          <w:rFonts w:ascii="Arial" w:hAnsi="Arial" w:cs="Arial"/>
        </w:rPr>
      </w:pPr>
      <w:r w:rsidRPr="00FF2FC4">
        <w:rPr>
          <w:rFonts w:ascii="Arial" w:hAnsi="Arial" w:cs="Arial"/>
        </w:rPr>
        <w:t xml:space="preserve">Community Survey </w:t>
      </w:r>
      <w:r>
        <w:rPr>
          <w:rFonts w:ascii="Arial" w:hAnsi="Arial" w:cs="Arial"/>
        </w:rPr>
        <w:t xml:space="preserve">Name Suggestions </w:t>
      </w:r>
      <w:r w:rsidRPr="00FF2FC4">
        <w:rPr>
          <w:rFonts w:ascii="Arial" w:hAnsi="Arial" w:cs="Arial"/>
        </w:rPr>
        <w:t>(</w:t>
      </w:r>
      <w:r w:rsidR="009A2655">
        <w:rPr>
          <w:rFonts w:ascii="Arial" w:hAnsi="Arial" w:cs="Arial"/>
        </w:rPr>
        <w:t>representing 139 online submissions, and listed in order of number of nominations</w:t>
      </w:r>
      <w:r w:rsidRPr="00FF2FC4">
        <w:rPr>
          <w:rFonts w:ascii="Arial" w:hAnsi="Arial" w:cs="Arial"/>
        </w:rPr>
        <w:t>):</w:t>
      </w:r>
    </w:p>
    <w:p w:rsidR="00FF2FC4" w:rsidRPr="00FF2FC4" w:rsidRDefault="00FF2FC4" w:rsidP="00FF2FC4">
      <w:pPr>
        <w:pStyle w:val="ListParagraph"/>
        <w:numPr>
          <w:ilvl w:val="0"/>
          <w:numId w:val="4"/>
        </w:numPr>
        <w:contextualSpacing w:val="0"/>
        <w:rPr>
          <w:rFonts w:ascii="Arial" w:hAnsi="Arial" w:cs="Arial"/>
          <w:sz w:val="24"/>
          <w:szCs w:val="24"/>
        </w:rPr>
      </w:pPr>
      <w:r w:rsidRPr="00FF2FC4">
        <w:rPr>
          <w:rFonts w:ascii="Arial" w:hAnsi="Arial" w:cs="Arial"/>
          <w:sz w:val="24"/>
          <w:szCs w:val="24"/>
        </w:rPr>
        <w:t>Greer Elementary</w:t>
      </w:r>
    </w:p>
    <w:p w:rsidR="00FF2FC4" w:rsidRPr="00FF2FC4" w:rsidRDefault="00FF2FC4" w:rsidP="00FF2FC4">
      <w:pPr>
        <w:pStyle w:val="ListParagraph"/>
        <w:numPr>
          <w:ilvl w:val="0"/>
          <w:numId w:val="4"/>
        </w:numPr>
        <w:contextualSpacing w:val="0"/>
        <w:rPr>
          <w:rFonts w:ascii="Arial" w:hAnsi="Arial" w:cs="Arial"/>
          <w:sz w:val="24"/>
          <w:szCs w:val="24"/>
        </w:rPr>
      </w:pPr>
      <w:r w:rsidRPr="00FF2FC4">
        <w:rPr>
          <w:rFonts w:ascii="Arial" w:hAnsi="Arial" w:cs="Arial"/>
          <w:sz w:val="24"/>
          <w:szCs w:val="24"/>
        </w:rPr>
        <w:t>Blue Ridge Elementary</w:t>
      </w:r>
    </w:p>
    <w:p w:rsidR="00FF2FC4" w:rsidRPr="00FF2FC4" w:rsidRDefault="00FF2FC4" w:rsidP="00FF2FC4">
      <w:pPr>
        <w:pStyle w:val="ListParagraph"/>
        <w:numPr>
          <w:ilvl w:val="0"/>
          <w:numId w:val="4"/>
        </w:numPr>
        <w:contextualSpacing w:val="0"/>
        <w:rPr>
          <w:rFonts w:ascii="Arial" w:hAnsi="Arial" w:cs="Arial"/>
          <w:sz w:val="24"/>
          <w:szCs w:val="24"/>
        </w:rPr>
      </w:pPr>
      <w:r w:rsidRPr="00FF2FC4">
        <w:rPr>
          <w:rFonts w:ascii="Arial" w:hAnsi="Arial" w:cs="Arial"/>
          <w:sz w:val="24"/>
          <w:szCs w:val="24"/>
        </w:rPr>
        <w:t>Hydraulic Elementary</w:t>
      </w:r>
    </w:p>
    <w:p w:rsidR="00FF2FC4" w:rsidRPr="00FF2FC4" w:rsidRDefault="00FF2FC4" w:rsidP="00FF2FC4">
      <w:pPr>
        <w:rPr>
          <w:rFonts w:ascii="Arial" w:hAnsi="Arial" w:cs="Arial"/>
        </w:rPr>
      </w:pPr>
    </w:p>
    <w:p w:rsidR="00FF2FC4" w:rsidRPr="00FF2FC4" w:rsidRDefault="00FF2FC4" w:rsidP="00FF2FC4">
      <w:pPr>
        <w:rPr>
          <w:rFonts w:ascii="Arial" w:hAnsi="Arial" w:cs="Arial"/>
        </w:rPr>
      </w:pPr>
      <w:r w:rsidRPr="00FF2FC4">
        <w:rPr>
          <w:rFonts w:ascii="Arial" w:hAnsi="Arial" w:cs="Arial"/>
        </w:rPr>
        <w:t>Student Survey</w:t>
      </w:r>
      <w:r>
        <w:rPr>
          <w:rFonts w:ascii="Arial" w:hAnsi="Arial" w:cs="Arial"/>
        </w:rPr>
        <w:t xml:space="preserve"> Name Suggestions</w:t>
      </w:r>
      <w:r w:rsidRPr="00FF2FC4">
        <w:rPr>
          <w:rFonts w:ascii="Arial" w:hAnsi="Arial" w:cs="Arial"/>
        </w:rPr>
        <w:t xml:space="preserve"> (</w:t>
      </w:r>
      <w:r w:rsidR="009A2655">
        <w:rPr>
          <w:rFonts w:ascii="Arial" w:hAnsi="Arial" w:cs="Arial"/>
        </w:rPr>
        <w:t>representing 229 student in-school submissions, and listed in order of number of nominations)</w:t>
      </w:r>
      <w:r w:rsidRPr="00FF2FC4">
        <w:rPr>
          <w:rFonts w:ascii="Arial" w:hAnsi="Arial" w:cs="Arial"/>
        </w:rPr>
        <w:t>):</w:t>
      </w:r>
    </w:p>
    <w:p w:rsidR="00FF2FC4" w:rsidRPr="00FF2FC4" w:rsidRDefault="00FF2FC4" w:rsidP="00FF2FC4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sz w:val="24"/>
          <w:szCs w:val="24"/>
        </w:rPr>
      </w:pPr>
      <w:r w:rsidRPr="00FF2FC4">
        <w:rPr>
          <w:rFonts w:ascii="Arial" w:hAnsi="Arial" w:cs="Arial"/>
          <w:sz w:val="24"/>
          <w:szCs w:val="24"/>
        </w:rPr>
        <w:t>Greer Elementary</w:t>
      </w:r>
    </w:p>
    <w:p w:rsidR="00FF2FC4" w:rsidRPr="00FF2FC4" w:rsidRDefault="00FF2FC4" w:rsidP="00FF2FC4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sz w:val="24"/>
          <w:szCs w:val="24"/>
        </w:rPr>
      </w:pPr>
      <w:r w:rsidRPr="00FF2FC4">
        <w:rPr>
          <w:rFonts w:ascii="Arial" w:hAnsi="Arial" w:cs="Arial"/>
          <w:sz w:val="24"/>
          <w:szCs w:val="24"/>
        </w:rPr>
        <w:t>Gecko Elementary</w:t>
      </w:r>
    </w:p>
    <w:p w:rsidR="00FF2FC4" w:rsidRDefault="00FF2FC4"/>
    <w:p w:rsidR="00B1430D" w:rsidRPr="00B1430D" w:rsidRDefault="00B1430D">
      <w:pPr>
        <w:rPr>
          <w:u w:val="single"/>
        </w:rPr>
      </w:pPr>
      <w:r>
        <w:rPr>
          <w:u w:val="single"/>
        </w:rPr>
        <w:br w:type="page"/>
      </w:r>
      <w:r w:rsidR="00F56F4D">
        <w:rPr>
          <w:u w:val="single"/>
        </w:rPr>
        <w:lastRenderedPageBreak/>
        <w:t xml:space="preserve">On-line </w:t>
      </w:r>
      <w:bookmarkStart w:id="0" w:name="_GoBack"/>
      <w:bookmarkEnd w:id="0"/>
      <w:r w:rsidRPr="00B1430D">
        <w:rPr>
          <w:u w:val="single"/>
        </w:rPr>
        <w:t>Respondent Demographics</w:t>
      </w:r>
    </w:p>
    <w:p w:rsidR="00B1430D" w:rsidRDefault="00B1430D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Q7. I am: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Albemarle County Community Member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34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25.00%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66750" cy="1809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ACPS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41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30.15%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00100" cy="1809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ACPS Parent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33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24.26%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47700" cy="1809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ACPS Parent &amp;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10.29%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6225" cy="18097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ACPS Student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10.29%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6225" cy="18097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136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0B3102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Q8. Gender/Sex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Female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109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80.74%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22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16.30%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38150" cy="1809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Non-binary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2.96%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6200" cy="18097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135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0B3102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Q9. Ethnicity/Race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Asian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1.47%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8100" cy="18097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Black/African American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11.03%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95275" cy="1809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Hispanic/Latino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5.88%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52400" cy="18097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Native American/Alaska Native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0.74%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9050" cy="1809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Native Hawaiian/Other Pacific Islander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1.47%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8100" cy="18097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White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114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83.82%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238375" cy="18097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142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8B1819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0B3102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F01B5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Q10. In my household: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We primarily speak English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124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90.51%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409825" cy="18097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We primarily speak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4.38%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</w:pPr>
            <w:r>
              <w:t>We speak both English and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8B1819">
            <w:pPr>
              <w:pStyle w:val="Td"/>
              <w:jc w:val="center"/>
            </w:pPr>
            <w:r>
              <w:t>5.11%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33350" cy="18097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B50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  <w:jc w:val="center"/>
            </w:pPr>
            <w:r>
              <w:rPr>
                <w:b/>
                <w:bCs/>
              </w:rPr>
              <w:t>137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8B181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1430D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0B3102"/>
    <w:p w:rsidR="00A94AEA" w:rsidRDefault="000B3102"/>
    <w:sectPr w:rsidR="00A94AEA" w:rsidSect="00B143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3102" w:rsidRDefault="000B3102">
      <w:r>
        <w:separator/>
      </w:r>
    </w:p>
  </w:endnote>
  <w:endnote w:type="continuationSeparator" w:id="0">
    <w:p w:rsidR="000B3102" w:rsidRDefault="000B3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B31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B31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B3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3102" w:rsidRDefault="000B3102">
      <w:r>
        <w:separator/>
      </w:r>
    </w:p>
  </w:footnote>
  <w:footnote w:type="continuationSeparator" w:id="0">
    <w:p w:rsidR="000B3102" w:rsidRDefault="000B3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B31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B31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B31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636A63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48BD7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C29D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EAE0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B44A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905D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B818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BE6E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56B7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43D71"/>
    <w:multiLevelType w:val="hybridMultilevel"/>
    <w:tmpl w:val="C4129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7665B"/>
    <w:multiLevelType w:val="hybridMultilevel"/>
    <w:tmpl w:val="E912FA10"/>
    <w:lvl w:ilvl="0" w:tplc="E8E673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0CEE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BCAF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441A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4851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6E8C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3060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74DB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4A6D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D5DB2"/>
    <w:multiLevelType w:val="hybridMultilevel"/>
    <w:tmpl w:val="7F762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47C60"/>
    <w:multiLevelType w:val="hybridMultilevel"/>
    <w:tmpl w:val="7952BBF8"/>
    <w:lvl w:ilvl="0" w:tplc="B8F078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8019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8A43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EEC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26E0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1E37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3698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72B3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7C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50"/>
    <w:rsid w:val="000B3102"/>
    <w:rsid w:val="008B1819"/>
    <w:rsid w:val="009A2655"/>
    <w:rsid w:val="00B1430D"/>
    <w:rsid w:val="00F01B50"/>
    <w:rsid w:val="00F56F4D"/>
    <w:rsid w:val="00FF2FC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E5006"/>
  <w15:docId w15:val="{A94A07BF-1DB8-435F-94AA-0F713E2F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392D2-B1EC-4C01-82B3-9D9C0685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4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Chris Gilman</cp:lastModifiedBy>
  <cp:revision>5</cp:revision>
  <cp:lastPrinted>2012-09-21T14:27:00Z</cp:lastPrinted>
  <dcterms:created xsi:type="dcterms:W3CDTF">2022-05-09T13:18:00Z</dcterms:created>
  <dcterms:modified xsi:type="dcterms:W3CDTF">2022-05-10T17:03:00Z</dcterms:modified>
</cp:coreProperties>
</file>