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58D" w:rsidRDefault="0047658D">
      <w:pPr>
        <w:pStyle w:val="NoSpacing"/>
        <w:rPr>
          <w:color w:val="595959" w:themeColor="text1" w:themeTint="A6"/>
          <w:sz w:val="24"/>
        </w:rPr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  <w:r>
        <w:rPr>
          <w:color w:val="595959" w:themeColor="text1" w:themeTint="A6"/>
          <w:sz w:val="24"/>
        </w:rPr>
        <w:t xml:space="preserve">   </w:t>
      </w:r>
    </w:p>
    <w:sdt>
      <w:sdtPr>
        <w:rPr>
          <w:color w:val="595959" w:themeColor="text1" w:themeTint="A6"/>
          <w:sz w:val="24"/>
        </w:rPr>
        <w:id w:val="-1290352585"/>
        <w:docPartObj>
          <w:docPartGallery w:val="Cover Pages"/>
          <w:docPartUnique/>
        </w:docPartObj>
      </w:sdtPr>
      <w:sdtEndPr>
        <w:rPr>
          <w:color w:val="auto"/>
          <w:sz w:val="20"/>
        </w:rPr>
      </w:sdtEndPr>
      <w:sdtContent>
        <w:bookmarkStart w:id="5" w:name="_GoBack" w:displacedByCustomXml="prev"/>
        <w:p w:rsidR="002163EE" w:rsidRPr="0047658D" w:rsidRDefault="0047658D" w:rsidP="00361B63">
          <w:pPr>
            <w:pStyle w:val="NoSpacing"/>
            <w:jc w:val="center"/>
            <w:rPr>
              <w:sz w:val="24"/>
            </w:rPr>
          </w:pPr>
          <w:r w:rsidRPr="0047658D">
            <w:rPr>
              <w:noProof/>
              <w:color w:val="595959" w:themeColor="text1" w:themeTint="A6"/>
              <w:sz w:val="24"/>
              <w:lang w:eastAsia="en-US"/>
            </w:rPr>
            <w:drawing>
              <wp:inline distT="0" distB="0" distL="0" distR="0" wp14:anchorId="006662D5" wp14:editId="72EA36C1">
                <wp:extent cx="5015969" cy="5356860"/>
                <wp:effectExtent l="0" t="0" r="0" b="0"/>
                <wp:docPr id="1" name="Picture 1" descr="Z:\YCC Grant\Pictures\SWHS Warri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YCC Grant\Pictures\SWHS Warri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3476" cy="53755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5"/>
          <w:r w:rsidR="003806E6">
            <w:rPr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1E437EDB" wp14:editId="1E665946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3943350" cy="265176"/>
                    <wp:effectExtent l="0" t="0" r="7620" b="0"/>
                    <wp:wrapSquare wrapText="bothSides"/>
                    <wp:docPr id="20" name="Text Box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43350" cy="26517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163EE" w:rsidRDefault="00D31444">
                                <w:pPr>
                                  <w:pStyle w:val="ContactInfo"/>
                                </w:pPr>
                                <w:sdt>
                                  <w:sdtPr>
                                    <w:alias w:val="Name"/>
                                    <w:tag w:val=""/>
                                    <w:id w:val="100923454"/>
                                    <w:placeholder>
                                      <w:docPart w:val="D747D0AC18C54DADAC5063188505BF47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7658D">
                                      <w:t>Class</w:t>
                                    </w:r>
                                  </w:sdtContent>
                                </w:sdt>
                                <w:r w:rsidR="003806E6">
                                  <w:t> | </w:t>
                                </w:r>
                                <w:sdt>
                                  <w:sdtPr>
                                    <w:alias w:val="Course Title"/>
                                    <w:tag w:val=""/>
                                    <w:id w:val="-485857906"/>
                                    <w:placeholder>
                                      <w:docPart w:val="502C01118DEA4CDA9172342FA2AD86DC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7658D">
                                      <w:t>Block</w:t>
                                    </w:r>
                                  </w:sdtContent>
                                </w:sdt>
                                <w:r w:rsidR="003806E6">
                                  <w:t> | </w:t>
                                </w:r>
                                <w:sdt>
                                  <w:sdtPr>
                                    <w:alias w:val="Date"/>
                                    <w:tag w:val=""/>
                                    <w:id w:val="1515807299"/>
                                    <w:placeholder>
                                      <w:docPart w:val="DECC0DEE558D439B99FD60A885E531D1"/>
                                    </w:placeholder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MMM d, 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 xml:space="preserve">iLearnPulaski Day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95000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E437ED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" o:spid="_x0000_s1026" type="#_x0000_t202" style="position:absolute;left:0;text-align:left;margin-left:0;margin-top:0;width:310.5pt;height:20.9pt;z-index:251660288;visibility:visible;mso-wrap-style:square;mso-width-percent:95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9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MX5dwIAAFwFAAAOAAAAZHJzL2Uyb0RvYy54bWysVE1PGzEQvVfqf7B8L5sECG3EBqUgqkoI&#10;UKHi7HjtZFV/1Xaym/56nr27CaW9UPWymcw8P8/HG59ftFqRrfChtqak46MRJcJwW9VmVdLvj9cf&#10;PlISIjMVU9aIku5EoBfz9+/OGzcTE7u2qhKegMSEWeNKuo7RzYoi8LXQLBxZJwyC0nrNIv76VVF5&#10;1oBdq2IyGk2LxvrKectFCPBedUE6z/xSCh7vpAwiElVS5Bbz1+fvMn2L+TmbrTxz65r3abB/yEKz&#10;2uDSPdUVi4xsfP0Hla65t8HKeMStLqyUNRe5BlQzHr2q5mHNnMi1oDnB7dsU/h8tv93ee1JXJZ2g&#10;PYZpzOhRtJF8ti2BC/1pXJgB9uAAjC38mPPgD3CmslvpdfpFQQRxUO323U1sHM7jTyfHx6cIccQm&#10;09Px2TTRFIfTzof4RVhNklFSj+nlprLtTYgddICky4y9rpXKE1SGNCWdJvrfIiBXJnlE1kJPkyrq&#10;Ms9W3CmRMMp8ExK9yAUkR1ahuFSebBn0wzgXJubaMy/QCSWRxFsO9vhDVm853NUx3GxN3B/WtbE+&#10;V/8q7erHkLLs8Oj5i7qTGdtl2096aasdBu1ttyrB8esa07hhId4zj93AALHv8Q4fqSy6bnuLkrX1&#10;v/7mT3hIFlFKGuxaScPPDfOCEvXVQMygjNk4OT2D5ogfvMuXXrPRlxZjGONFcTybCRvVYEpv9ROe&#10;g0W6DSFmOO4saRzMy9htPp4TLhaLDMIaOhZvzIPjiTpNJWnssX1i3vVCjJDwrR22kc1e6bHDZsG4&#10;xSZClVmsqbFdN/uGY4Wz3PvnJr0RL/9n1OFRnD8DAAD//wMAUEsDBBQABgAIAAAAIQBqUSrT2wAA&#10;AAQBAAAPAAAAZHJzL2Rvd25yZXYueG1sTI9BS8NAEIXvgv9hGcGL2E2KlBKzKa2gF5HWtt632TGJ&#10;zc6GzLZJ/72jF708eLzhvW/yxehbdcaem0AG0kkCCqkMrqHKwH73fD8HxdGSs20gNHBBhkVxfZXb&#10;zIWB3vG8jZWSEuLMGqhj7DKtuazRW56EDkmyz9B7G8X2lXa9HaTct3qaJDPtbUOyUNsOn2osj9uT&#10;N/DxSrz+utut1sf9ZpVceHh72SyNub0Zl4+gIo7x7xh+8AUdCmE6hBM5Vq0BeST+qmSzaSr2YOAh&#10;nYMucv0fvvgGAAD//wMAUEsBAi0AFAAGAAgAAAAhALaDOJL+AAAA4QEAABMAAAAAAAAAAAAAAAAA&#10;AAAAAFtDb250ZW50X1R5cGVzXS54bWxQSwECLQAUAAYACAAAACEAOP0h/9YAAACUAQAACwAAAAAA&#10;AAAAAAAAAAAvAQAAX3JlbHMvLnJlbHNQSwECLQAUAAYACAAAACEAB6DF+XcCAABcBQAADgAAAAAA&#10;AAAAAAAAAAAuAgAAZHJzL2Uyb0RvYy54bWxQSwECLQAUAAYACAAAACEAalEq09sAAAAEAQAADwAA&#10;AAAAAAAAAAAAAADRBAAAZHJzL2Rvd25yZXYueG1sUEsFBgAAAAAEAAQA8wAAANkFAAAAAA==&#10;" o:allowoverlap="f" filled="f" stroked="f" strokeweight=".5pt">
                    <v:textbox style="mso-fit-shape-to-text:t" inset="0,,0">
                      <w:txbxContent>
                        <w:p w:rsidR="002163EE" w:rsidRDefault="00D31444">
                          <w:pPr>
                            <w:pStyle w:val="ContactInfo"/>
                          </w:pPr>
                          <w:sdt>
                            <w:sdtPr>
                              <w:alias w:val="Name"/>
                              <w:tag w:val=""/>
                              <w:id w:val="100923454"/>
                              <w:placeholder>
                                <w:docPart w:val="D747D0AC18C54DADAC5063188505BF47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47658D">
                                <w:t>Class</w:t>
                              </w:r>
                            </w:sdtContent>
                          </w:sdt>
                          <w:r w:rsidR="003806E6">
                            <w:t> | </w:t>
                          </w:r>
                          <w:sdt>
                            <w:sdtPr>
                              <w:alias w:val="Course Title"/>
                              <w:tag w:val=""/>
                              <w:id w:val="-485857906"/>
                              <w:placeholder>
                                <w:docPart w:val="502C01118DEA4CDA9172342FA2AD86DC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EndPr/>
                            <w:sdtContent>
                              <w:r w:rsidR="0047658D">
                                <w:t>Block</w:t>
                              </w:r>
                            </w:sdtContent>
                          </w:sdt>
                          <w:r w:rsidR="003806E6">
                            <w:t> | </w:t>
                          </w:r>
                          <w:sdt>
                            <w:sdtPr>
                              <w:alias w:val="Date"/>
                              <w:tag w:val=""/>
                              <w:id w:val="1515807299"/>
                              <w:placeholder>
                                <w:docPart w:val="DECC0DEE558D439B99FD60A885E531D1"/>
                              </w:placeholder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 xml:space="preserve">iLearnPulaski Day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3806E6">
            <w:rPr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0" wp14:anchorId="577B915E" wp14:editId="3A84B32B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75000</wp14:pctPosVOffset>
                        </wp:positionV>
                      </mc:Choice>
                      <mc:Fallback>
                        <wp:positionV relativeFrom="page">
                          <wp:posOffset>7132320</wp:posOffset>
                        </wp:positionV>
                      </mc:Fallback>
                    </mc:AlternateContent>
                    <wp:extent cx="3943350" cy="1325880"/>
                    <wp:effectExtent l="0" t="0" r="7620" b="5080"/>
                    <wp:wrapSquare wrapText="bothSides"/>
                    <wp:docPr id="21" name="Text Box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43350" cy="1325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163EE" w:rsidRDefault="0047658D">
                                <w:pPr>
                                  <w:pStyle w:val="Title"/>
                                </w:pPr>
                                <w:r w:rsidRPr="0047658D">
                                  <w:rPr>
                                    <w:noProof/>
                                    <w:lang w:eastAsia="en-US"/>
                                  </w:rPr>
                                  <w:drawing>
                                    <wp:inline distT="0" distB="0" distL="0" distR="0" wp14:anchorId="0406CFB7" wp14:editId="145B5EF3">
                                      <wp:extent cx="5198110" cy="1149372"/>
                                      <wp:effectExtent l="0" t="0" r="2540" b="0"/>
                                      <wp:docPr id="2" name="Picture 2" descr="C:\Users\msadler\Desktop\iLearnPulaskiLogo 2015-16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C:\Users\msadler\Desktop\iLearnPulaskiLogo 2015-16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198110" cy="114937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2163EE" w:rsidRDefault="00D31444">
                                <w:pPr>
                                  <w:pStyle w:val="Subtitle"/>
                                </w:pPr>
                                <w:sdt>
                                  <w:sdtPr>
                                    <w:alias w:val="Subtitle"/>
                                    <w:tag w:val=""/>
                                    <w:id w:val="235834689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7658D">
                                      <w:t>Teacher: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95000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77B915E" id="Text Box 21" o:spid="_x0000_s1027" type="#_x0000_t202" style="position:absolute;left:0;text-align:left;margin-left:0;margin-top:0;width:310.5pt;height:104.4pt;z-index:251661312;visibility:visible;mso-wrap-style:square;mso-width-percent:950;mso-height-percent:0;mso-top-percent:750;mso-wrap-distance-left:9pt;mso-wrap-distance-top:0;mso-wrap-distance-right:9pt;mso-wrap-distance-bottom:0;mso-position-horizontal:center;mso-position-horizontal-relative:margin;mso-position-vertical-relative:margin;mso-width-percent:950;mso-height-percent:0;mso-top-percent:7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DZdQIAAFwFAAAOAAAAZHJzL2Uyb0RvYy54bWysVE1P3DAQvVfqf7B8L9mPguiKLNqCqCoh&#10;igoVZ69js1Edj2t7N9n++j47yUJpL1S9OJP58sybNz477xrDdsqHmmzJp0cTzpSVVNX2seTf7q/e&#10;nXIWorCVMGRVyfcq8PPl2zdnrVuoGW3IVMozJLFh0bqSb2J0i6IIcqMaEY7IKQujJt+IiF//WFRe&#10;tMjemGI2mZwULfnKeZIqBGgveyNf5vxaKxm/aB1UZKbkqC3m0+dznc5ieSYWj164TS2HMsQ/VNGI&#10;2uLSQ6pLEQXb+vqPVE0tPQXS8UhSU5DWtVS5B3Qznbzo5m4jnMq9AJzgDjCF/5dW3uxuPaurks+m&#10;nFnRYEb3qovsI3UMKuDTurCA252DY+ygx5xHfYAytd1p36QvGmKwA+n9Ad2UTUI5//B+Pj+GScI2&#10;nc+OT08z/sVTuPMhflLUsCSU3GN8GVWxuw4RpcB1dEm3WbqqjckjNJa1JT9J+X+zIMLYpFGZDEOa&#10;1FJfepbi3qjkY+xXpQFG7iApMg3VhfFsJ0AgIaWyMTef88I7eWkU8ZrAwf+pqtcE932MN5ONh+Cm&#10;tuRz9y/Krr6PJeveH0A+6zuJsVt3mQWHya6p2mPgnvqVCU5e1RjKtQjxVnjsCAaJvY9fcGhDAJ8G&#10;ibMN+Z9/0yd/UBdWzlrsXMnDj63wijPz2YLUaUFHwY/CehTstrkgTAE8RTVZRICPZhS1p+YBz8Eq&#10;3QKTsBJ3lTyO4kXsNx/PiVSrVXbCGjoRr+2dkyl1Gkqi2H33ILwbeBhB4Rsat1EsXtCx9818catt&#10;BCkzVxOuPYoD3ljhTOHhuUlvxPP/7PX0KC5/AQAA//8DAFBLAwQUAAYACAAAACEA2+DYQNsAAAAF&#10;AQAADwAAAGRycy9kb3ducmV2LnhtbEyPzWrDMBCE74W+g9hCbo0c5wfjWg5NaaC0p6Z5AMXaWCbW&#10;ylhKYr99tr00l4Fhlplvi/XgWnHBPjSeFMymCQikypuGagX7n+1zBiJETUa3nlDBiAHW5eNDoXPj&#10;r/SNl12sBZdQyLUCG2OXSxkqi06Hqe+QODv63unItq+l6fWVy10r0yRZSacb4gWrO3yzWJ12Z6fA&#10;jOb4sRjtYpnuw3y58aevzee7UpOn4fUFRMQh/h/DLz6jQ8lMB38mE0SrgB+Jf8rZKp2xPShIkywD&#10;WRbynr68AQAA//8DAFBLAQItABQABgAIAAAAIQC2gziS/gAAAOEBAAATAAAAAAAAAAAAAAAAAAAA&#10;AABbQ29udGVudF9UeXBlc10ueG1sUEsBAi0AFAAGAAgAAAAhADj9If/WAAAAlAEAAAsAAAAAAAAA&#10;AAAAAAAALwEAAF9yZWxzLy5yZWxzUEsBAi0AFAAGAAgAAAAhAGvbENl1AgAAXAUAAA4AAAAAAAAA&#10;AAAAAAAALgIAAGRycy9lMm9Eb2MueG1sUEsBAi0AFAAGAAgAAAAhANvg2EDbAAAABQEAAA8AAAAA&#10;AAAAAAAAAAAAzwQAAGRycy9kb3ducmV2LnhtbFBLBQYAAAAABAAEAPMAAADXBQAAAAA=&#10;" o:allowoverlap="f" filled="f" stroked="f" strokeweight=".5pt">
                    <v:textbox style="mso-fit-shape-to-text:t" inset="0,0,0,0">
                      <w:txbxContent>
                        <w:p w:rsidR="002163EE" w:rsidRDefault="0047658D">
                          <w:pPr>
                            <w:pStyle w:val="Title"/>
                          </w:pPr>
                          <w:r w:rsidRPr="0047658D">
                            <w:rPr>
                              <w:noProof/>
                              <w:lang w:eastAsia="en-US"/>
                            </w:rPr>
                            <w:drawing>
                              <wp:inline distT="0" distB="0" distL="0" distR="0" wp14:anchorId="0406CFB7" wp14:editId="145B5EF3">
                                <wp:extent cx="5198110" cy="1149372"/>
                                <wp:effectExtent l="0" t="0" r="2540" b="0"/>
                                <wp:docPr id="2" name="Picture 2" descr="C:\Users\msadler\Desktop\iLearnPulaskiLogo 2015-16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msadler\Desktop\iLearnPulaskiLogo 2015-16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98110" cy="11493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2163EE" w:rsidRDefault="00361B63">
                          <w:pPr>
                            <w:pStyle w:val="Subtitle"/>
                          </w:pPr>
                          <w:sdt>
                            <w:sdtPr>
                              <w:alias w:val="Subtitle"/>
                              <w:tag w:val=""/>
                              <w:id w:val="235834689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47658D">
                                <w:t>Teacher: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</w:sdtContent>
    </w:sdt>
    <w:bookmarkEnd w:id="4" w:displacedByCustomXml="prev"/>
    <w:bookmarkEnd w:id="3" w:displacedByCustomXml="prev"/>
    <w:bookmarkEnd w:id="2" w:displacedByCustomXml="prev"/>
    <w:bookmarkEnd w:id="1" w:displacedByCustomXml="prev"/>
    <w:bookmarkEnd w:id="0" w:displacedByCustomXml="prev"/>
    <w:sectPr w:rsidR="002163EE" w:rsidRPr="0047658D">
      <w:footerReference w:type="default" r:id="rId13"/>
      <w:pgSz w:w="12240" w:h="15840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58D" w:rsidRDefault="0047658D">
      <w:pPr>
        <w:spacing w:before="0" w:after="0" w:line="240" w:lineRule="auto"/>
      </w:pPr>
      <w:r>
        <w:separator/>
      </w:r>
    </w:p>
  </w:endnote>
  <w:endnote w:type="continuationSeparator" w:id="0">
    <w:p w:rsidR="0047658D" w:rsidRDefault="0047658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3EE" w:rsidRDefault="003806E6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658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58D" w:rsidRDefault="0047658D">
      <w:pPr>
        <w:spacing w:before="0" w:after="0" w:line="240" w:lineRule="auto"/>
      </w:pPr>
      <w:r>
        <w:separator/>
      </w:r>
    </w:p>
  </w:footnote>
  <w:footnote w:type="continuationSeparator" w:id="0">
    <w:p w:rsidR="0047658D" w:rsidRDefault="0047658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206D1A0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8D"/>
    <w:rsid w:val="002163EE"/>
    <w:rsid w:val="00361B63"/>
    <w:rsid w:val="003806E6"/>
    <w:rsid w:val="0047658D"/>
    <w:rsid w:val="006704D8"/>
    <w:rsid w:val="00D3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701F30-2284-44B8-9AE1-F7D2E5A6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3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00A0B8" w:themeColor="accent1"/>
      <w:sz w:val="3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00A0B8" w:themeColor="accent1"/>
      <w:sz w:val="2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00A0B8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00A0B8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05C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ontactInfo">
    <w:name w:val="Contact Info"/>
    <w:basedOn w:val="Normal"/>
    <w:uiPriority w:val="99"/>
    <w:qFormat/>
    <w:pPr>
      <w:spacing w:before="0" w:after="0"/>
      <w:jc w:val="center"/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00A0B8" w:themeColor="accent1"/>
      <w:sz w:val="3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aps/>
      <w:color w:val="00A0B8" w:themeColor="accent1"/>
      <w:sz w:val="22"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color w:val="00A0B8" w:themeColor="accen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00A0B8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505C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Caption">
    <w:name w:val="caption"/>
    <w:basedOn w:val="Normal"/>
    <w:next w:val="Normal"/>
    <w:uiPriority w:val="10"/>
    <w:unhideWhenUsed/>
    <w:qFormat/>
    <w:pPr>
      <w:spacing w:before="200" w:after="120" w:line="240" w:lineRule="auto"/>
    </w:pPr>
    <w:rPr>
      <w:i/>
      <w:iCs/>
    </w:rPr>
  </w:style>
  <w:style w:type="paragraph" w:styleId="ListBullet">
    <w:name w:val="List Bullet"/>
    <w:basedOn w:val="Normal"/>
    <w:uiPriority w:val="1"/>
    <w:unhideWhenUsed/>
    <w:qFormat/>
    <w:pPr>
      <w:numPr>
        <w:numId w:val="5"/>
      </w:numPr>
    </w:pPr>
  </w:style>
  <w:style w:type="paragraph" w:styleId="ListNumber">
    <w:name w:val="List Number"/>
    <w:basedOn w:val="Normal"/>
    <w:uiPriority w:val="1"/>
    <w:unhideWhenUsed/>
    <w:qFormat/>
    <w:pPr>
      <w:numPr>
        <w:numId w:val="6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unhideWhenUsed/>
    <w:qFormat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pPr>
      <w:numPr>
        <w:ilvl w:val="1"/>
      </w:numPr>
      <w:spacing w:before="0"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aps/>
      <w:sz w:val="26"/>
    </w:rPr>
  </w:style>
  <w:style w:type="character" w:styleId="Emphasis">
    <w:name w:val="Emphasis"/>
    <w:basedOn w:val="DefaultParagraphFont"/>
    <w:uiPriority w:val="10"/>
    <w:unhideWhenUsed/>
    <w:qFormat/>
    <w:rPr>
      <w:i w:val="0"/>
      <w:iCs w:val="0"/>
      <w:color w:val="007789" w:themeColor="accent1" w:themeShade="BF"/>
    </w:rPr>
  </w:style>
  <w:style w:type="paragraph" w:styleId="NoSpacing">
    <w:name w:val="No Spacing"/>
    <w:link w:val="NoSpacingChar"/>
    <w:uiPriority w:val="1"/>
    <w:unhideWhenUsed/>
    <w:qFormat/>
    <w:pPr>
      <w:spacing w:before="0" w:after="0" w:line="240" w:lineRule="auto"/>
    </w:pPr>
    <w:rPr>
      <w:color w:val="auto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asciiTheme="minorHAnsi" w:eastAsiaTheme="minorEastAsia" w:hAnsiTheme="minorHAnsi" w:cstheme="minorBidi"/>
      <w:color w:val="auto"/>
    </w:rPr>
  </w:style>
  <w:style w:type="paragraph" w:styleId="Quote">
    <w:name w:val="Quote"/>
    <w:basedOn w:val="Normal"/>
    <w:next w:val="Normal"/>
    <w:link w:val="QuoteChar"/>
    <w:uiPriority w:val="10"/>
    <w:unhideWhenUsed/>
    <w:qFormat/>
    <w:pPr>
      <w:spacing w:after="480"/>
      <w:jc w:val="center"/>
    </w:pPr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10"/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paragraph" w:styleId="TOCHeading">
    <w:name w:val="TOC Heading"/>
    <w:basedOn w:val="Heading1"/>
    <w:next w:val="Normal"/>
    <w:uiPriority w:val="39"/>
    <w:unhideWhenUsed/>
    <w:qFormat/>
    <w:pPr>
      <w:spacing w:before="0"/>
      <w:outlineLvl w:val="9"/>
    </w:pPr>
  </w:style>
  <w:style w:type="paragraph" w:styleId="Footer">
    <w:name w:val="footer"/>
    <w:basedOn w:val="Normal"/>
    <w:link w:val="FooterChar"/>
    <w:uiPriority w:val="99"/>
    <w:unhideWhenUsed/>
    <w:pPr>
      <w:spacing w:before="0" w:after="0" w:line="240" w:lineRule="auto"/>
      <w:jc w:val="right"/>
    </w:pPr>
    <w:rPr>
      <w:caps/>
      <w:sz w:val="16"/>
    </w:rPr>
  </w:style>
  <w:style w:type="character" w:customStyle="1" w:styleId="FooterChar">
    <w:name w:val="Footer Char"/>
    <w:basedOn w:val="DefaultParagraphFont"/>
    <w:link w:val="Footer"/>
    <w:uiPriority w:val="99"/>
    <w:rPr>
      <w:caps/>
      <w:sz w:val="16"/>
    </w:r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00"/>
    </w:pPr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EB8803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00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paragraph" w:styleId="Bibliography">
    <w:name w:val="Bibliography"/>
    <w:basedOn w:val="Normal"/>
    <w:next w:val="Normal"/>
    <w:uiPriority w:val="39"/>
    <w:unhideWhenUsed/>
  </w:style>
  <w:style w:type="paragraph" w:styleId="Header">
    <w:name w:val="header"/>
    <w:basedOn w:val="Normal"/>
    <w:link w:val="HeaderChar"/>
    <w:uiPriority w:val="99"/>
    <w:unhideWhenUsed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Indent">
    <w:name w:val="Normal Indent"/>
    <w:basedOn w:val="Normal"/>
    <w:uiPriority w:val="99"/>
    <w:unhideWhenUsed/>
    <w:pPr>
      <w:ind w:left="7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ReportTable">
    <w:name w:val="Report Table"/>
    <w:basedOn w:val="TableNormal"/>
    <w:uiPriority w:val="99"/>
    <w:pPr>
      <w:spacing w:before="60" w:after="60" w:line="240" w:lineRule="auto"/>
      <w:jc w:val="center"/>
    </w:pPr>
    <w:tblPr>
      <w:tblBorders>
        <w:top w:val="single" w:sz="4" w:space="0" w:color="00A0B8" w:themeColor="accent1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  <w:insideH w:val="single" w:sz="4" w:space="0" w:color="00A0B8" w:themeColor="accent1"/>
        <w:insideV w:val="single" w:sz="4" w:space="0" w:color="00A0B8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dler\AppData\Roaming\Microsoft\Templates\Student%20report%20with%20cover%20phot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747D0AC18C54DADAC5063188505B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E8469-756C-4226-BB6F-124615798C95}"/>
      </w:docPartPr>
      <w:docPartBody>
        <w:p w:rsidR="00AA48C0" w:rsidRDefault="00AA48C0">
          <w:pPr>
            <w:pStyle w:val="D747D0AC18C54DADAC5063188505BF47"/>
          </w:pPr>
          <w:r>
            <w:t>[Name]</w:t>
          </w:r>
        </w:p>
      </w:docPartBody>
    </w:docPart>
    <w:docPart>
      <w:docPartPr>
        <w:name w:val="502C01118DEA4CDA9172342FA2AD8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5CD60-A4E5-4BDA-A83B-59963117AC96}"/>
      </w:docPartPr>
      <w:docPartBody>
        <w:p w:rsidR="00AA48C0" w:rsidRDefault="00AA48C0">
          <w:pPr>
            <w:pStyle w:val="502C01118DEA4CDA9172342FA2AD86DC"/>
          </w:pPr>
          <w:r>
            <w:t>[Course Title]</w:t>
          </w:r>
        </w:p>
      </w:docPartBody>
    </w:docPart>
    <w:docPart>
      <w:docPartPr>
        <w:name w:val="DECC0DEE558D439B99FD60A885E53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EAC08-15EB-4BF1-8362-067842A0F6A3}"/>
      </w:docPartPr>
      <w:docPartBody>
        <w:p w:rsidR="00AA48C0" w:rsidRDefault="00AA48C0">
          <w:pPr>
            <w:pStyle w:val="DECC0DEE558D439B99FD60A885E531D1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206D1A0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8C0"/>
    <w:rsid w:val="00A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600" w:after="60" w:line="264" w:lineRule="auto"/>
      <w:outlineLvl w:val="0"/>
    </w:pPr>
    <w:rPr>
      <w:rFonts w:asciiTheme="majorHAnsi" w:eastAsiaTheme="majorEastAsia" w:hAnsiTheme="majorHAnsi" w:cstheme="majorBidi"/>
      <w:color w:val="5B9BD5" w:themeColor="accent1"/>
      <w:sz w:val="3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40" w:after="0" w:line="264" w:lineRule="auto"/>
      <w:outlineLvl w:val="1"/>
    </w:pPr>
    <w:rPr>
      <w:rFonts w:asciiTheme="majorHAnsi" w:eastAsiaTheme="majorEastAsia" w:hAnsiTheme="majorHAnsi" w:cstheme="majorBidi"/>
      <w:cap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olor w:val="5B9BD5" w:themeColor="accent1"/>
      <w:sz w:val="3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caps/>
      <w:color w:val="5B9BD5" w:themeColor="accent1"/>
    </w:rPr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120" w:after="200" w:line="264" w:lineRule="auto"/>
    </w:pPr>
    <w:rPr>
      <w:rFonts w:cs="Times New Roman"/>
      <w:color w:val="595959" w:themeColor="text1" w:themeTint="A6"/>
      <w:sz w:val="20"/>
    </w:rPr>
  </w:style>
  <w:style w:type="paragraph" w:customStyle="1" w:styleId="F3671E46F1D748D2934568F34F71BC70">
    <w:name w:val="F3671E46F1D748D2934568F34F71BC70"/>
  </w:style>
  <w:style w:type="paragraph" w:customStyle="1" w:styleId="D747D0AC18C54DADAC5063188505BF47">
    <w:name w:val="D747D0AC18C54DADAC5063188505BF47"/>
  </w:style>
  <w:style w:type="paragraph" w:customStyle="1" w:styleId="502C01118DEA4CDA9172342FA2AD86DC">
    <w:name w:val="502C01118DEA4CDA9172342FA2AD86DC"/>
  </w:style>
  <w:style w:type="paragraph" w:customStyle="1" w:styleId="DECC0DEE558D439B99FD60A885E531D1">
    <w:name w:val="DECC0DEE558D439B99FD60A885E53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tudent Report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iLearnPulaski Day 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A2E4E7-F428-410C-9577-E14748C19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8EAD5-6816-4843-87B0-143CD08AE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Student report with cover photo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Teacher:</dc:subject>
  <dc:creator>Class</dc:creator>
  <cp:keywords>Block</cp:keywords>
  <cp:lastModifiedBy>Sadler, Michelle</cp:lastModifiedBy>
  <cp:revision>3</cp:revision>
  <dcterms:created xsi:type="dcterms:W3CDTF">2015-10-01T14:06:00Z</dcterms:created>
  <dcterms:modified xsi:type="dcterms:W3CDTF">2016-02-01T16:52:00Z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TC028350589991</vt:lpwstr>
  </property>
</Properties>
</file>