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E3B" w:rsidRPr="006A7E3B" w:rsidRDefault="006A7E3B">
      <w:pPr>
        <w:pStyle w:val="Table"/>
        <w:rPr>
          <w:b/>
        </w:rPr>
      </w:pPr>
      <w:bookmarkStart w:id="0" w:name="_GoBack"/>
      <w:bookmarkEnd w:id="0"/>
      <w:r w:rsidRPr="006A7E3B">
        <w:rPr>
          <w:b/>
        </w:rPr>
        <w:t>Broadus Wood Renaming Survey – Final</w:t>
      </w:r>
    </w:p>
    <w:p w:rsidR="006A7E3B" w:rsidRDefault="006A7E3B">
      <w:pPr>
        <w:pStyle w:val="Table"/>
        <w:rPr>
          <w:b/>
          <w:bCs/>
        </w:rPr>
      </w:pPr>
      <w:r>
        <w:t>Winter 2022</w:t>
      </w:r>
      <w:r w:rsidR="00BD5220">
        <w:br/>
      </w:r>
    </w:p>
    <w:p w:rsidR="00A94AEA" w:rsidRPr="006A7E3B" w:rsidRDefault="006A7E3B">
      <w:pPr>
        <w:pStyle w:val="Table"/>
      </w:pPr>
      <w:r w:rsidRPr="006A7E3B">
        <w:rPr>
          <w:bCs/>
        </w:rPr>
        <w:t xml:space="preserve">Please select up to 3 of the following name options to put before the Committee </w:t>
      </w:r>
    </w:p>
    <w:tbl>
      <w:tblPr>
        <w:tblW w:w="93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3"/>
        <w:gridCol w:w="1104"/>
        <w:gridCol w:w="773"/>
        <w:gridCol w:w="4320"/>
      </w:tblGrid>
      <w:tr w:rsidR="005B091B" w:rsidTr="006A7E3B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6A7E3B">
            <w:pPr>
              <w:pStyle w:val="Td"/>
            </w:pPr>
            <w:r>
              <w:rPr>
                <w:b/>
                <w:bCs/>
              </w:rPr>
              <w:t>Community Responses</w:t>
            </w:r>
            <w:r w:rsidR="00BD5220">
              <w:rPr>
                <w:b/>
                <w:bCs/>
              </w:rPr>
              <w:t xml:space="preserve"> </w:t>
            </w:r>
            <w:r w:rsidRPr="006A7E3B">
              <w:rPr>
                <w:bCs/>
              </w:rPr>
              <w:t>(listed in alphabetical order):</w:t>
            </w:r>
          </w:p>
        </w:tc>
      </w:tr>
      <w:tr w:rsidR="005B091B" w:rsidTr="006A7E3B"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2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5B091B" w:rsidTr="006A7E3B"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</w:pPr>
            <w:r>
              <w:t>Broadus Wood Elementary School</w:t>
            </w:r>
          </w:p>
        </w:tc>
        <w:tc>
          <w:tcPr>
            <w:tcW w:w="6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709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89.52%</w:t>
            </w:r>
          </w:p>
        </w:tc>
        <w:tc>
          <w:tcPr>
            <w:tcW w:w="2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6A7E3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292" name="Pictur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91B" w:rsidTr="006A7E3B"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</w:pPr>
            <w:r>
              <w:t>Buck Mountain Elementary School</w:t>
            </w:r>
          </w:p>
        </w:tc>
        <w:tc>
          <w:tcPr>
            <w:tcW w:w="6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157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19.82%</w:t>
            </w:r>
          </w:p>
        </w:tc>
        <w:tc>
          <w:tcPr>
            <w:tcW w:w="2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6A7E3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523875" cy="180975"/>
                  <wp:effectExtent l="0" t="0" r="0" b="0"/>
                  <wp:docPr id="293" name="Pictur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91B" w:rsidTr="006A7E3B"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</w:pPr>
            <w:r>
              <w:t>Northern Elementary School</w:t>
            </w:r>
          </w:p>
        </w:tc>
        <w:tc>
          <w:tcPr>
            <w:tcW w:w="6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22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2.78%</w:t>
            </w:r>
          </w:p>
        </w:tc>
        <w:tc>
          <w:tcPr>
            <w:tcW w:w="2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6A7E3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6200" cy="180975"/>
                  <wp:effectExtent l="0" t="0" r="0" b="0"/>
                  <wp:docPr id="294" name="Pictur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91B" w:rsidTr="006A7E3B"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</w:pPr>
            <w:r>
              <w:t>Piney Mountain Elementary School</w:t>
            </w:r>
          </w:p>
        </w:tc>
        <w:tc>
          <w:tcPr>
            <w:tcW w:w="6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107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13.51%</w:t>
            </w:r>
          </w:p>
        </w:tc>
        <w:tc>
          <w:tcPr>
            <w:tcW w:w="2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6A7E3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61950" cy="180975"/>
                  <wp:effectExtent l="0" t="0" r="0" b="0"/>
                  <wp:docPr id="295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91B" w:rsidTr="006A7E3B"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</w:pPr>
            <w:proofErr w:type="spellStart"/>
            <w:r>
              <w:t>Rivanna</w:t>
            </w:r>
            <w:proofErr w:type="spellEnd"/>
            <w:r>
              <w:t>/</w:t>
            </w:r>
            <w:proofErr w:type="spellStart"/>
            <w:r>
              <w:t>Rivanna</w:t>
            </w:r>
            <w:proofErr w:type="spellEnd"/>
            <w:r>
              <w:t xml:space="preserve"> River Elementary School</w:t>
            </w:r>
          </w:p>
        </w:tc>
        <w:tc>
          <w:tcPr>
            <w:tcW w:w="6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66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8.33%</w:t>
            </w:r>
          </w:p>
        </w:tc>
        <w:tc>
          <w:tcPr>
            <w:tcW w:w="2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6A7E3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19075" cy="180975"/>
                  <wp:effectExtent l="0" t="0" r="0" b="0"/>
                  <wp:docPr id="296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91B" w:rsidTr="006A7E3B">
        <w:tc>
          <w:tcPr>
            <w:tcW w:w="1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6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  <w:jc w:val="center"/>
            </w:pPr>
            <w:r>
              <w:rPr>
                <w:b/>
                <w:bCs/>
              </w:rPr>
              <w:t>1,061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</w:pPr>
            <w:r>
              <w:t> </w:t>
            </w:r>
          </w:p>
        </w:tc>
        <w:tc>
          <w:tcPr>
            <w:tcW w:w="2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6A7E3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91B" w:rsidTr="006A7E3B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BD5220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A94AEA" w:rsidRDefault="007D0E7A"/>
    <w:p w:rsidR="006A7E3B" w:rsidRDefault="006A7E3B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1098"/>
        <w:gridCol w:w="709"/>
        <w:gridCol w:w="4320"/>
      </w:tblGrid>
      <w:tr w:rsidR="006A7E3B" w:rsidTr="008174FC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A7E3B" w:rsidRDefault="006A7E3B" w:rsidP="008174FC">
            <w:pPr>
              <w:pStyle w:val="Td"/>
            </w:pPr>
            <w:r>
              <w:rPr>
                <w:b/>
                <w:bCs/>
              </w:rPr>
              <w:t xml:space="preserve">Student Responses </w:t>
            </w:r>
            <w:r w:rsidRPr="006A7E3B">
              <w:rPr>
                <w:bCs/>
              </w:rPr>
              <w:t>(listed in alphabetical order):</w:t>
            </w:r>
          </w:p>
        </w:tc>
      </w:tr>
      <w:tr w:rsidR="006A7E3B" w:rsidTr="008174FC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8174FC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8174FC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6A7E3B" w:rsidTr="008174FC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</w:pPr>
            <w:r>
              <w:t>Broadus Wood Elementary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173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67.58%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262" name="Pictur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E3B" w:rsidTr="008174FC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</w:pPr>
            <w:r>
              <w:t>Buck Mountain Elementary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55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21.48%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571500" cy="180975"/>
                  <wp:effectExtent l="0" t="0" r="0" b="0"/>
                  <wp:docPr id="263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E3B" w:rsidTr="008174FC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</w:pPr>
            <w:r>
              <w:t>Northern Elementary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15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5.86%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52400" cy="180975"/>
                  <wp:effectExtent l="0" t="0" r="0" b="0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E3B" w:rsidTr="008174FC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</w:pPr>
            <w:r>
              <w:t>Piney Mountain Elementary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23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8.98%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38125" cy="180975"/>
                  <wp:effectExtent l="0" t="0" r="0" b="0"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E3B" w:rsidTr="008174FC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</w:pPr>
            <w:proofErr w:type="spellStart"/>
            <w:r>
              <w:t>Rivanna</w:t>
            </w:r>
            <w:proofErr w:type="spellEnd"/>
            <w:r>
              <w:t>/</w:t>
            </w:r>
            <w:proofErr w:type="spellStart"/>
            <w:r>
              <w:t>Rivanna</w:t>
            </w:r>
            <w:proofErr w:type="spellEnd"/>
            <w:r>
              <w:t xml:space="preserve"> River Elementary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61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23.83%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38175" cy="180975"/>
                  <wp:effectExtent l="0" t="0" r="0" b="0"/>
                  <wp:docPr id="266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E3B" w:rsidTr="008174FC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8174FC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rPr>
                <w:b/>
                <w:bCs/>
              </w:rPr>
              <w:t>327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8174FC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8174FC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267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E3B" w:rsidTr="008174FC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6A7E3B" w:rsidRDefault="006A7E3B" w:rsidP="008174FC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6A7E3B" w:rsidRDefault="006A7E3B"/>
    <w:p w:rsidR="006A7E3B" w:rsidRDefault="006A7E3B"/>
    <w:tbl>
      <w:tblPr>
        <w:tblW w:w="93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5"/>
        <w:gridCol w:w="1709"/>
        <w:gridCol w:w="1726"/>
      </w:tblGrid>
      <w:tr w:rsidR="006A7E3B" w:rsidTr="008174FC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6A7E3B" w:rsidRDefault="006A7E3B" w:rsidP="008174FC">
            <w:pPr>
              <w:pStyle w:val="Td"/>
            </w:pPr>
            <w:r>
              <w:rPr>
                <w:b/>
                <w:bCs/>
              </w:rPr>
              <w:t>Combined Responses (listed in order of preference)</w:t>
            </w:r>
          </w:p>
        </w:tc>
      </w:tr>
      <w:tr w:rsidR="006A7E3B" w:rsidTr="006A7E3B">
        <w:tc>
          <w:tcPr>
            <w:tcW w:w="3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8174FC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6A7E3B" w:rsidTr="006A7E3B">
        <w:tc>
          <w:tcPr>
            <w:tcW w:w="3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</w:pPr>
            <w:r>
              <w:t>Broadus Wood Elementary School</w:t>
            </w:r>
          </w:p>
        </w:tc>
        <w:tc>
          <w:tcPr>
            <w:tcW w:w="9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882</w:t>
            </w:r>
          </w:p>
        </w:tc>
        <w:tc>
          <w:tcPr>
            <w:tcW w:w="9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63.54%</w:t>
            </w:r>
          </w:p>
        </w:tc>
      </w:tr>
      <w:tr w:rsidR="006A7E3B" w:rsidTr="006A7E3B">
        <w:tc>
          <w:tcPr>
            <w:tcW w:w="3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</w:pPr>
            <w:r>
              <w:t>Buck Mountain Elementary School</w:t>
            </w:r>
          </w:p>
        </w:tc>
        <w:tc>
          <w:tcPr>
            <w:tcW w:w="9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212</w:t>
            </w:r>
          </w:p>
        </w:tc>
        <w:tc>
          <w:tcPr>
            <w:tcW w:w="9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8174FC">
            <w:pPr>
              <w:pStyle w:val="Td"/>
              <w:jc w:val="center"/>
            </w:pPr>
            <w:r>
              <w:t>15.27%</w:t>
            </w:r>
          </w:p>
        </w:tc>
      </w:tr>
      <w:tr w:rsidR="006A7E3B" w:rsidTr="006A7E3B">
        <w:tc>
          <w:tcPr>
            <w:tcW w:w="3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6A7E3B">
            <w:pPr>
              <w:pStyle w:val="Td"/>
            </w:pPr>
            <w:r>
              <w:t>Piney Mountain Elementary School</w:t>
            </w:r>
          </w:p>
        </w:tc>
        <w:tc>
          <w:tcPr>
            <w:tcW w:w="9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6A7E3B">
            <w:pPr>
              <w:pStyle w:val="Td"/>
              <w:jc w:val="center"/>
            </w:pPr>
            <w:r>
              <w:t>130</w:t>
            </w:r>
          </w:p>
        </w:tc>
        <w:tc>
          <w:tcPr>
            <w:tcW w:w="9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6A7E3B">
            <w:pPr>
              <w:pStyle w:val="Td"/>
              <w:jc w:val="center"/>
            </w:pPr>
            <w:r>
              <w:t>9.36%</w:t>
            </w:r>
          </w:p>
        </w:tc>
      </w:tr>
      <w:tr w:rsidR="006A7E3B" w:rsidTr="006A7E3B">
        <w:tc>
          <w:tcPr>
            <w:tcW w:w="3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6A7E3B">
            <w:pPr>
              <w:pStyle w:val="Td"/>
            </w:pPr>
            <w:proofErr w:type="spellStart"/>
            <w:r>
              <w:t>Rivanna</w:t>
            </w:r>
            <w:proofErr w:type="spellEnd"/>
            <w:r>
              <w:t>/</w:t>
            </w:r>
            <w:proofErr w:type="spellStart"/>
            <w:r>
              <w:t>Rivanna</w:t>
            </w:r>
            <w:proofErr w:type="spellEnd"/>
            <w:r>
              <w:t xml:space="preserve"> River Elementary School</w:t>
            </w:r>
          </w:p>
        </w:tc>
        <w:tc>
          <w:tcPr>
            <w:tcW w:w="9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6A7E3B">
            <w:pPr>
              <w:pStyle w:val="Td"/>
              <w:jc w:val="center"/>
            </w:pPr>
            <w:r>
              <w:t>127</w:t>
            </w:r>
          </w:p>
        </w:tc>
        <w:tc>
          <w:tcPr>
            <w:tcW w:w="9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6A7E3B">
            <w:pPr>
              <w:pStyle w:val="Td"/>
              <w:jc w:val="center"/>
            </w:pPr>
            <w:r>
              <w:t>9.15%</w:t>
            </w:r>
          </w:p>
        </w:tc>
      </w:tr>
      <w:tr w:rsidR="006A7E3B" w:rsidTr="006A7E3B">
        <w:tc>
          <w:tcPr>
            <w:tcW w:w="3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6A7E3B">
            <w:pPr>
              <w:pStyle w:val="Td"/>
            </w:pPr>
            <w:r>
              <w:t>Northern Elementary School</w:t>
            </w:r>
          </w:p>
        </w:tc>
        <w:tc>
          <w:tcPr>
            <w:tcW w:w="9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6A7E3B">
            <w:pPr>
              <w:pStyle w:val="Td"/>
              <w:jc w:val="center"/>
            </w:pPr>
            <w:r>
              <w:t>37</w:t>
            </w:r>
          </w:p>
        </w:tc>
        <w:tc>
          <w:tcPr>
            <w:tcW w:w="9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 w:rsidP="006A7E3B">
            <w:pPr>
              <w:pStyle w:val="Td"/>
              <w:jc w:val="center"/>
            </w:pPr>
            <w:r>
              <w:t>2.66%</w:t>
            </w:r>
          </w:p>
        </w:tc>
      </w:tr>
      <w:tr w:rsidR="006A7E3B" w:rsidTr="006A7E3B">
        <w:tc>
          <w:tcPr>
            <w:tcW w:w="31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6A7E3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6A7E3B">
            <w:pPr>
              <w:pStyle w:val="Td"/>
              <w:jc w:val="center"/>
            </w:pPr>
            <w:r>
              <w:rPr>
                <w:b/>
                <w:bCs/>
              </w:rPr>
              <w:t>1,388</w:t>
            </w:r>
          </w:p>
        </w:tc>
        <w:tc>
          <w:tcPr>
            <w:tcW w:w="9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 w:rsidP="006A7E3B">
            <w:pPr>
              <w:pStyle w:val="Td"/>
            </w:pPr>
            <w:r>
              <w:t> </w:t>
            </w:r>
          </w:p>
        </w:tc>
      </w:tr>
      <w:tr w:rsidR="006A7E3B" w:rsidTr="008174FC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6A7E3B" w:rsidRDefault="006A7E3B" w:rsidP="006A7E3B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6A7E3B" w:rsidRDefault="006A7E3B"/>
    <w:p w:rsidR="006A7E3B" w:rsidRPr="006A7E3B" w:rsidRDefault="006A7E3B">
      <w:pPr>
        <w:rPr>
          <w:b/>
        </w:rPr>
      </w:pPr>
      <w:r>
        <w:br w:type="page"/>
      </w:r>
      <w:r w:rsidRPr="006A7E3B">
        <w:rPr>
          <w:b/>
        </w:rPr>
        <w:lastRenderedPageBreak/>
        <w:t>Demographic information for Community Responses:</w:t>
      </w:r>
    </w:p>
    <w:p w:rsidR="006A7E3B" w:rsidRDefault="006A7E3B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0"/>
        <w:gridCol w:w="1098"/>
        <w:gridCol w:w="709"/>
        <w:gridCol w:w="4323"/>
      </w:tblGrid>
      <w:tr w:rsidR="005B091B" w:rsidTr="006A7E3B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BD5220">
            <w:pPr>
              <w:pStyle w:val="Td"/>
            </w:pPr>
            <w:r>
              <w:rPr>
                <w:b/>
                <w:bCs/>
              </w:rPr>
              <w:t>Q2. I am:</w:t>
            </w:r>
          </w:p>
        </w:tc>
      </w:tr>
      <w:tr w:rsidR="005B091B" w:rsidTr="006A7E3B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5B091B" w:rsidTr="006A7E3B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</w:pPr>
            <w:r>
              <w:t>Albemarle County Community Member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345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44.17%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6A7E3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181100" cy="18097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91B" w:rsidTr="006A7E3B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</w:pPr>
            <w:r>
              <w:t>ACPS Employee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55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7.04%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6A7E3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90500" cy="18097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91B" w:rsidTr="006A7E3B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</w:pPr>
            <w:r>
              <w:t>ACPS Parent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306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39.18%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6A7E3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047750" cy="18097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91B" w:rsidTr="006A7E3B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</w:pPr>
            <w:r>
              <w:t>ACPS Parent &amp; Employee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49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6.27%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6A7E3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71450" cy="1809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91B" w:rsidTr="006A7E3B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</w:pPr>
            <w:r>
              <w:t>ACPS Student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26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BD5220">
            <w:pPr>
              <w:pStyle w:val="Td"/>
              <w:jc w:val="center"/>
            </w:pPr>
            <w:r>
              <w:t>3.33%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6A7E3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85725" cy="18097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91B" w:rsidTr="006A7E3B">
        <w:tc>
          <w:tcPr>
            <w:tcW w:w="1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  <w:jc w:val="center"/>
            </w:pPr>
            <w:r>
              <w:rPr>
                <w:b/>
                <w:bCs/>
              </w:rPr>
              <w:t>781</w:t>
            </w:r>
          </w:p>
        </w:tc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</w:pPr>
            <w:r>
              <w:t> 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6A7E3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7D0E7A"/>
    <w:tbl>
      <w:tblPr>
        <w:tblW w:w="55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2"/>
        <w:gridCol w:w="1098"/>
        <w:gridCol w:w="709"/>
      </w:tblGrid>
      <w:tr w:rsidR="005B091B" w:rsidTr="006A7E3B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BD5220">
            <w:pPr>
              <w:pStyle w:val="Td"/>
            </w:pPr>
            <w:r>
              <w:rPr>
                <w:b/>
                <w:bCs/>
              </w:rPr>
              <w:t>Q3. Ethnicity/Race (check all that apply):</w:t>
            </w:r>
          </w:p>
        </w:tc>
      </w:tr>
      <w:tr w:rsidR="006A7E3B" w:rsidTr="006A7E3B">
        <w:tc>
          <w:tcPr>
            <w:tcW w:w="3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6A7E3B" w:rsidTr="006A7E3B">
        <w:tc>
          <w:tcPr>
            <w:tcW w:w="3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</w:pPr>
            <w:r>
              <w:t>Asian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13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1.88%</w:t>
            </w:r>
          </w:p>
        </w:tc>
      </w:tr>
      <w:tr w:rsidR="006A7E3B" w:rsidTr="006A7E3B">
        <w:tc>
          <w:tcPr>
            <w:tcW w:w="3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</w:pPr>
            <w:r>
              <w:t>Black/African American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56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8.12%</w:t>
            </w:r>
          </w:p>
        </w:tc>
      </w:tr>
      <w:tr w:rsidR="006A7E3B" w:rsidTr="006A7E3B">
        <w:tc>
          <w:tcPr>
            <w:tcW w:w="3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</w:pPr>
            <w:r>
              <w:t>Hispanic/Latino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25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3.62%</w:t>
            </w:r>
          </w:p>
        </w:tc>
      </w:tr>
      <w:tr w:rsidR="006A7E3B" w:rsidTr="006A7E3B">
        <w:tc>
          <w:tcPr>
            <w:tcW w:w="3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</w:pPr>
            <w:r>
              <w:t>Native American/Alaska Native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17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2.46%</w:t>
            </w:r>
          </w:p>
        </w:tc>
      </w:tr>
      <w:tr w:rsidR="006A7E3B" w:rsidTr="006A7E3B">
        <w:tc>
          <w:tcPr>
            <w:tcW w:w="3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</w:pPr>
            <w:r>
              <w:t>Native Hawaiian/</w:t>
            </w:r>
            <w:proofErr w:type="gramStart"/>
            <w:r>
              <w:t>Other</w:t>
            </w:r>
            <w:proofErr w:type="gramEnd"/>
            <w:r>
              <w:t xml:space="preserve"> Pacific Islander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8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1.16%</w:t>
            </w:r>
          </w:p>
        </w:tc>
      </w:tr>
      <w:tr w:rsidR="006A7E3B" w:rsidTr="006A7E3B">
        <w:tc>
          <w:tcPr>
            <w:tcW w:w="3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</w:pPr>
            <w:r>
              <w:t>White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616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89.28%</w:t>
            </w:r>
          </w:p>
        </w:tc>
      </w:tr>
      <w:tr w:rsidR="006A7E3B" w:rsidTr="006A7E3B">
        <w:tc>
          <w:tcPr>
            <w:tcW w:w="3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>
            <w:pPr>
              <w:pStyle w:val="Td"/>
              <w:jc w:val="center"/>
            </w:pPr>
            <w:r>
              <w:rPr>
                <w:b/>
                <w:bCs/>
              </w:rPr>
              <w:t>735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>
            <w:pPr>
              <w:pStyle w:val="Td"/>
            </w:pPr>
            <w:r>
              <w:t> </w:t>
            </w:r>
          </w:p>
        </w:tc>
      </w:tr>
      <w:tr w:rsidR="005B091B" w:rsidTr="006A7E3B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BD5220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A94AEA" w:rsidRDefault="007D0E7A"/>
    <w:tbl>
      <w:tblPr>
        <w:tblW w:w="55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6"/>
        <w:gridCol w:w="1163"/>
        <w:gridCol w:w="709"/>
        <w:gridCol w:w="50"/>
      </w:tblGrid>
      <w:tr w:rsidR="005B091B" w:rsidTr="006A7E3B">
        <w:trPr>
          <w:gridAfter w:val="1"/>
          <w:wAfter w:w="45" w:type="pct"/>
        </w:trPr>
        <w:tc>
          <w:tcPr>
            <w:tcW w:w="49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BD5220">
            <w:pPr>
              <w:pStyle w:val="Td"/>
            </w:pPr>
            <w:r>
              <w:rPr>
                <w:b/>
                <w:bCs/>
              </w:rPr>
              <w:t>Q4. Gender</w:t>
            </w:r>
          </w:p>
        </w:tc>
      </w:tr>
      <w:tr w:rsidR="006A7E3B" w:rsidTr="006A7E3B">
        <w:trPr>
          <w:gridAfter w:val="1"/>
          <w:wAfter w:w="45" w:type="pct"/>
        </w:trPr>
        <w:tc>
          <w:tcPr>
            <w:tcW w:w="3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6A7E3B" w:rsidTr="006A7E3B">
        <w:trPr>
          <w:gridAfter w:val="1"/>
          <w:wAfter w:w="45" w:type="pct"/>
        </w:trPr>
        <w:tc>
          <w:tcPr>
            <w:tcW w:w="3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</w:pPr>
            <w:r>
              <w:t>Female</w:t>
            </w:r>
          </w:p>
        </w:tc>
        <w:tc>
          <w:tcPr>
            <w:tcW w:w="1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514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71.29%</w:t>
            </w:r>
          </w:p>
        </w:tc>
      </w:tr>
      <w:tr w:rsidR="006A7E3B" w:rsidTr="006A7E3B">
        <w:trPr>
          <w:gridAfter w:val="1"/>
          <w:wAfter w:w="45" w:type="pct"/>
        </w:trPr>
        <w:tc>
          <w:tcPr>
            <w:tcW w:w="3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</w:pPr>
            <w:r>
              <w:t>Male</w:t>
            </w:r>
          </w:p>
        </w:tc>
        <w:tc>
          <w:tcPr>
            <w:tcW w:w="1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186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25.80%</w:t>
            </w:r>
          </w:p>
        </w:tc>
      </w:tr>
      <w:tr w:rsidR="006A7E3B" w:rsidTr="006A7E3B">
        <w:trPr>
          <w:gridAfter w:val="1"/>
          <w:wAfter w:w="45" w:type="pct"/>
        </w:trPr>
        <w:tc>
          <w:tcPr>
            <w:tcW w:w="3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</w:pPr>
            <w:r>
              <w:t>Non-binary</w:t>
            </w:r>
          </w:p>
        </w:tc>
        <w:tc>
          <w:tcPr>
            <w:tcW w:w="1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21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2.91%</w:t>
            </w:r>
          </w:p>
        </w:tc>
      </w:tr>
      <w:tr w:rsidR="005B091B" w:rsidTr="006A7E3B">
        <w:tc>
          <w:tcPr>
            <w:tcW w:w="3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  <w:jc w:val="center"/>
            </w:pPr>
            <w:r>
              <w:rPr>
                <w:b/>
                <w:bCs/>
              </w:rPr>
              <w:t>721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</w:pPr>
            <w:r>
              <w:t> </w:t>
            </w:r>
          </w:p>
        </w:tc>
        <w:tc>
          <w:tcPr>
            <w:tcW w:w="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7D0E7A">
            <w:pPr>
              <w:pStyle w:val="Td"/>
            </w:pPr>
          </w:p>
        </w:tc>
      </w:tr>
    </w:tbl>
    <w:p w:rsidR="00A94AEA" w:rsidRDefault="007D0E7A"/>
    <w:tbl>
      <w:tblPr>
        <w:tblW w:w="55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2"/>
        <w:gridCol w:w="1098"/>
        <w:gridCol w:w="995"/>
        <w:gridCol w:w="50"/>
      </w:tblGrid>
      <w:tr w:rsidR="005B091B" w:rsidTr="006A7E3B">
        <w:trPr>
          <w:gridAfter w:val="1"/>
          <w:wAfter w:w="45" w:type="pct"/>
        </w:trPr>
        <w:tc>
          <w:tcPr>
            <w:tcW w:w="49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BD5220">
            <w:pPr>
              <w:pStyle w:val="Td"/>
            </w:pPr>
            <w:r>
              <w:rPr>
                <w:b/>
                <w:bCs/>
              </w:rPr>
              <w:t>Q5. In my household:</w:t>
            </w:r>
          </w:p>
        </w:tc>
      </w:tr>
      <w:tr w:rsidR="006A7E3B" w:rsidTr="006A7E3B">
        <w:trPr>
          <w:gridAfter w:val="1"/>
          <w:wAfter w:w="45" w:type="pct"/>
        </w:trPr>
        <w:tc>
          <w:tcPr>
            <w:tcW w:w="30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6A7E3B" w:rsidRDefault="006A7E3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6A7E3B" w:rsidTr="006A7E3B">
        <w:trPr>
          <w:gridAfter w:val="1"/>
          <w:wAfter w:w="45" w:type="pct"/>
        </w:trPr>
        <w:tc>
          <w:tcPr>
            <w:tcW w:w="30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</w:pPr>
            <w:r>
              <w:t>We primarily speak English</w:t>
            </w:r>
          </w:p>
        </w:tc>
        <w:tc>
          <w:tcPr>
            <w:tcW w:w="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699</w:t>
            </w:r>
          </w:p>
        </w:tc>
        <w:tc>
          <w:tcPr>
            <w:tcW w:w="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96.28%</w:t>
            </w:r>
          </w:p>
        </w:tc>
      </w:tr>
      <w:tr w:rsidR="006A7E3B" w:rsidTr="006A7E3B">
        <w:trPr>
          <w:gridAfter w:val="1"/>
          <w:wAfter w:w="45" w:type="pct"/>
        </w:trPr>
        <w:tc>
          <w:tcPr>
            <w:tcW w:w="30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</w:pPr>
            <w:r>
              <w:t>We primarily speak another language</w:t>
            </w:r>
          </w:p>
        </w:tc>
        <w:tc>
          <w:tcPr>
            <w:tcW w:w="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6</w:t>
            </w:r>
          </w:p>
        </w:tc>
        <w:tc>
          <w:tcPr>
            <w:tcW w:w="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0.83%</w:t>
            </w:r>
          </w:p>
        </w:tc>
      </w:tr>
      <w:tr w:rsidR="006A7E3B" w:rsidTr="006A7E3B">
        <w:trPr>
          <w:gridAfter w:val="1"/>
          <w:wAfter w:w="45" w:type="pct"/>
        </w:trPr>
        <w:tc>
          <w:tcPr>
            <w:tcW w:w="30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</w:pPr>
            <w:r>
              <w:t>We speak both English and another language</w:t>
            </w:r>
          </w:p>
        </w:tc>
        <w:tc>
          <w:tcPr>
            <w:tcW w:w="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21</w:t>
            </w:r>
          </w:p>
        </w:tc>
        <w:tc>
          <w:tcPr>
            <w:tcW w:w="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6A7E3B" w:rsidRDefault="006A7E3B">
            <w:pPr>
              <w:pStyle w:val="Td"/>
              <w:jc w:val="center"/>
            </w:pPr>
            <w:r>
              <w:t>2.89%</w:t>
            </w:r>
          </w:p>
        </w:tc>
      </w:tr>
      <w:tr w:rsidR="005B091B" w:rsidTr="006A7E3B">
        <w:tc>
          <w:tcPr>
            <w:tcW w:w="30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  <w:jc w:val="center"/>
            </w:pPr>
            <w:r>
              <w:rPr>
                <w:b/>
                <w:bCs/>
              </w:rPr>
              <w:t>726</w:t>
            </w:r>
          </w:p>
        </w:tc>
        <w:tc>
          <w:tcPr>
            <w:tcW w:w="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BD5220">
            <w:pPr>
              <w:pStyle w:val="Td"/>
            </w:pPr>
            <w:r>
              <w:t> </w:t>
            </w:r>
          </w:p>
        </w:tc>
        <w:tc>
          <w:tcPr>
            <w:tcW w:w="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7D0E7A">
            <w:pPr>
              <w:pStyle w:val="Td"/>
            </w:pPr>
          </w:p>
        </w:tc>
      </w:tr>
    </w:tbl>
    <w:p w:rsidR="00A94AEA" w:rsidRDefault="007D0E7A"/>
    <w:p w:rsidR="00A94AEA" w:rsidRDefault="007D0E7A"/>
    <w:sectPr w:rsidR="00A94AEA" w:rsidSect="006A7E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220" w:rsidRDefault="00BD5220">
      <w:r>
        <w:separator/>
      </w:r>
    </w:p>
  </w:endnote>
  <w:endnote w:type="continuationSeparator" w:id="0">
    <w:p w:rsidR="00BD5220" w:rsidRDefault="00BD5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7D0E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7D0E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7D0E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220" w:rsidRDefault="00BD5220">
      <w:r>
        <w:separator/>
      </w:r>
    </w:p>
  </w:footnote>
  <w:footnote w:type="continuationSeparator" w:id="0">
    <w:p w:rsidR="00BD5220" w:rsidRDefault="00BD5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7D0E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7D0E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7D0E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64CE9A3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D293B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3AA5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4CED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00E4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2E0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CEB9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2CBA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0BB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7665B"/>
    <w:multiLevelType w:val="hybridMultilevel"/>
    <w:tmpl w:val="E912FA10"/>
    <w:lvl w:ilvl="0" w:tplc="73064A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0AFD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C810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E3C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429E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6865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7EBD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1C5EE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BE3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47C60"/>
    <w:multiLevelType w:val="hybridMultilevel"/>
    <w:tmpl w:val="7952BBF8"/>
    <w:lvl w:ilvl="0" w:tplc="F55A2A9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541B5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DC72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28EF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F028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7698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B004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0007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D8F3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91B"/>
    <w:rsid w:val="005B091B"/>
    <w:rsid w:val="006A7E3B"/>
    <w:rsid w:val="007D0E7A"/>
    <w:rsid w:val="00BD522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FF3DC9-776C-462A-9AA5-1CAA7B72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3022E-4825-432C-8B1D-082337E55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0</TotalTime>
  <Pages>2</Pages>
  <Words>366</Words>
  <Characters>2087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Jasmine Fernandez</cp:lastModifiedBy>
  <cp:revision>2</cp:revision>
  <cp:lastPrinted>2012-09-21T14:27:00Z</cp:lastPrinted>
  <dcterms:created xsi:type="dcterms:W3CDTF">2022-02-07T16:05:00Z</dcterms:created>
  <dcterms:modified xsi:type="dcterms:W3CDTF">2022-02-07T16:05:00Z</dcterms:modified>
</cp:coreProperties>
</file>