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51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6763"/>
        <w:gridCol w:w="4277"/>
      </w:tblGrid>
      <w:tr w:rsidR="00880783" w:rsidRPr="00AA4794" w:rsidTr="00545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505"/>
        </w:trPr>
        <w:tc>
          <w:tcPr>
            <w:tcW w:w="6763" w:type="dxa"/>
            <w:tcMar>
              <w:right w:w="288" w:type="dxa"/>
            </w:tcMar>
          </w:tcPr>
          <w:p w:rsidR="005C61E4" w:rsidRPr="00AA4794" w:rsidRDefault="004B1BFA" w:rsidP="005C61E4">
            <w:pPr>
              <w:spacing w:after="160" w:line="312" w:lineRule="auto"/>
            </w:pPr>
            <w:r>
              <w:rPr>
                <w:noProof/>
              </w:rPr>
              <w:drawing>
                <wp:inline distT="0" distB="0" distL="0" distR="0">
                  <wp:extent cx="4048125" cy="3595370"/>
                  <wp:effectExtent l="0" t="0" r="952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ator_prid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359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61E4" w:rsidRPr="00AA4794" w:rsidRDefault="004B1BFA" w:rsidP="005C61E4">
            <w:pPr>
              <w:pStyle w:val="Date"/>
            </w:pPr>
            <w:r>
              <w:t>ebooks</w:t>
            </w:r>
          </w:p>
          <w:p w:rsidR="005C61E4" w:rsidRPr="00AA4794" w:rsidRDefault="004B1BFA" w:rsidP="005C61E4">
            <w:pPr>
              <w:pStyle w:val="Title"/>
            </w:pPr>
            <w:r>
              <w:t>read books on your wireless device!</w:t>
            </w:r>
          </w:p>
          <w:p w:rsidR="005C61E4" w:rsidRPr="00AA4794" w:rsidRDefault="005452F2" w:rsidP="005C61E4">
            <w:pPr>
              <w:pStyle w:val="Heading1"/>
              <w:outlineLvl w:val="0"/>
            </w:pPr>
            <w:r>
              <w:t>Think you can’t check out a book from the STA Library?</w:t>
            </w:r>
          </w:p>
          <w:p w:rsidR="005C61E4" w:rsidRPr="00AA4794" w:rsidRDefault="005C61E4" w:rsidP="005C61E4">
            <w:pPr>
              <w:spacing w:after="160" w:line="312" w:lineRule="auto"/>
            </w:pPr>
          </w:p>
          <w:p w:rsidR="00880783" w:rsidRPr="00AA4794" w:rsidRDefault="005452F2" w:rsidP="00AA4794">
            <w:pPr>
              <w:spacing w:after="160" w:line="312" w:lineRule="auto"/>
            </w:pPr>
            <w:r>
              <w:rPr>
                <w:noProof/>
              </w:rPr>
              <w:drawing>
                <wp:inline distT="0" distB="0" distL="0" distR="0">
                  <wp:extent cx="4018280" cy="986155"/>
                  <wp:effectExtent l="0" t="0" r="127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py of gator tail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8280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7" w:type="dxa"/>
          </w:tcPr>
          <w:p w:rsidR="005C61E4" w:rsidRPr="00AA4794" w:rsidRDefault="004B1BFA" w:rsidP="005C61E4">
            <w:pPr>
              <w:pStyle w:val="Heading2"/>
              <w:outlineLvl w:val="1"/>
            </w:pPr>
            <w:r>
              <w:t>Go to www.destiny.apsb.org</w:t>
            </w:r>
          </w:p>
          <w:p w:rsidR="005C61E4" w:rsidRPr="00AA4794" w:rsidRDefault="00A85439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-909312545"/>
                <w:placeholder>
                  <w:docPart w:val="542B514646594C0989F7C7C32E86BF18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5C61E4" w:rsidRPr="00AA4794" w:rsidRDefault="004B1BFA" w:rsidP="005C61E4">
            <w:pPr>
              <w:pStyle w:val="Heading2"/>
              <w:outlineLvl w:val="1"/>
            </w:pPr>
            <w:r>
              <w:t>Click on ST. AMANT HIGH</w:t>
            </w:r>
          </w:p>
          <w:p w:rsidR="005C61E4" w:rsidRPr="00AA4794" w:rsidRDefault="00A85439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1193575528"/>
                <w:placeholder>
                  <w:docPart w:val="95F7C5040FDE4302991BF3AF55FDA4E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5C61E4" w:rsidRPr="00AA4794" w:rsidRDefault="004B1BFA" w:rsidP="005C61E4">
            <w:pPr>
              <w:pStyle w:val="Heading2"/>
              <w:outlineLvl w:val="1"/>
            </w:pPr>
            <w:r>
              <w:t>Log In With Your BlackBoard Username and Password (Same as Your Computer Log-In)</w:t>
            </w:r>
          </w:p>
          <w:p w:rsidR="005C61E4" w:rsidRPr="00AA4794" w:rsidRDefault="00A85439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-59171642"/>
                <w:placeholder>
                  <w:docPart w:val="6FDFA3DABD4D44B682EE8D856D0F8780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5C61E4" w:rsidRPr="00AA4794" w:rsidRDefault="004B1BFA" w:rsidP="005C61E4">
            <w:pPr>
              <w:pStyle w:val="Heading2"/>
              <w:outlineLvl w:val="1"/>
            </w:pPr>
            <w:r>
              <w:t>Click on CATALOG then DESTINY DISCOVER</w:t>
            </w:r>
          </w:p>
          <w:p w:rsidR="005C61E4" w:rsidRPr="00AA4794" w:rsidRDefault="00A85439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1319850249"/>
                <w:placeholder>
                  <w:docPart w:val="B00657CC0BB84BECA89BCC4874783C89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4B1BFA" w:rsidRDefault="004B1BFA" w:rsidP="005C61E4">
            <w:pPr>
              <w:pStyle w:val="Heading2"/>
              <w:outlineLvl w:val="1"/>
            </w:pPr>
            <w:r>
              <w:t xml:space="preserve">Search for a good book and check it out! </w:t>
            </w:r>
          </w:p>
          <w:p w:rsidR="00AA4794" w:rsidRPr="00AA4794" w:rsidRDefault="004B1BFA" w:rsidP="005C61E4">
            <w:pPr>
              <w:pStyle w:val="Heading2"/>
              <w:outlineLvl w:val="1"/>
            </w:pPr>
            <w:r>
              <w:t>*You have 2 weeks to read it!</w:t>
            </w:r>
          </w:p>
          <w:p w:rsidR="005C61E4" w:rsidRPr="005452F2" w:rsidRDefault="004B1BFA" w:rsidP="005452F2">
            <w:pPr>
              <w:pStyle w:val="Heading3"/>
              <w:shd w:val="clear" w:color="auto" w:fill="FFFF00"/>
              <w:outlineLvl w:val="2"/>
              <w:rPr>
                <w:color w:val="4B651C" w:themeColor="accent2" w:themeShade="80"/>
              </w:rPr>
            </w:pPr>
            <w:r w:rsidRPr="005452F2">
              <w:rPr>
                <w:color w:val="4B651C" w:themeColor="accent2" w:themeShade="80"/>
              </w:rPr>
              <w:t>OR</w:t>
            </w:r>
          </w:p>
          <w:p w:rsidR="004B1BFA" w:rsidRPr="005452F2" w:rsidRDefault="004B1BFA" w:rsidP="005452F2">
            <w:pPr>
              <w:pStyle w:val="Heading3"/>
              <w:shd w:val="clear" w:color="auto" w:fill="FFFF00"/>
              <w:outlineLvl w:val="2"/>
              <w:rPr>
                <w:color w:val="4B651C" w:themeColor="accent2" w:themeShade="80"/>
              </w:rPr>
            </w:pPr>
            <w:r w:rsidRPr="005452F2">
              <w:rPr>
                <w:color w:val="4B651C" w:themeColor="accent2" w:themeShade="80"/>
              </w:rPr>
              <w:t>Click Here!</w:t>
            </w:r>
          </w:p>
          <w:p w:rsidR="005C61E4" w:rsidRPr="005452F2" w:rsidRDefault="004B1BFA" w:rsidP="005452F2">
            <w:pPr>
              <w:pStyle w:val="ContactInfo"/>
              <w:shd w:val="clear" w:color="auto" w:fill="FFFF00"/>
              <w:spacing w:line="312" w:lineRule="auto"/>
              <w:rPr>
                <w:sz w:val="44"/>
              </w:rPr>
            </w:pPr>
            <w:hyperlink r:id="rId12" w:history="1">
              <w:r w:rsidRPr="005452F2">
                <w:rPr>
                  <w:rStyle w:val="Hyperlink"/>
                  <w:sz w:val="44"/>
                </w:rPr>
                <w:t>https://search.follettsoftware.com/metasearch/ui/17395/</w:t>
              </w:r>
            </w:hyperlink>
          </w:p>
          <w:p w:rsidR="004B1BFA" w:rsidRPr="00AA4794" w:rsidRDefault="004B1BFA" w:rsidP="005452F2">
            <w:pPr>
              <w:pStyle w:val="ContactInfo"/>
              <w:shd w:val="clear" w:color="auto" w:fill="FFFF00"/>
              <w:spacing w:line="312" w:lineRule="auto"/>
            </w:pPr>
          </w:p>
          <w:p w:rsidR="005C61E4" w:rsidRPr="00AA4794" w:rsidRDefault="005C61E4" w:rsidP="005452F2">
            <w:pPr>
              <w:pStyle w:val="ContactInfo"/>
              <w:shd w:val="clear" w:color="auto" w:fill="FFFF00"/>
              <w:spacing w:line="312" w:lineRule="auto"/>
            </w:pPr>
          </w:p>
        </w:tc>
      </w:tr>
    </w:tbl>
    <w:p w:rsidR="005C61E4" w:rsidRPr="00076F31" w:rsidRDefault="005C61E4" w:rsidP="00AA4794">
      <w:pPr>
        <w:pStyle w:val="NoSpacing"/>
      </w:pPr>
      <w:bookmarkStart w:id="0" w:name="_GoBack"/>
      <w:bookmarkEnd w:id="0"/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439" w:rsidRDefault="00A85439" w:rsidP="005F5D5F">
      <w:pPr>
        <w:spacing w:after="0" w:line="240" w:lineRule="auto"/>
      </w:pPr>
      <w:r>
        <w:separator/>
      </w:r>
    </w:p>
  </w:endnote>
  <w:endnote w:type="continuationSeparator" w:id="0">
    <w:p w:rsidR="00A85439" w:rsidRDefault="00A85439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439" w:rsidRDefault="00A85439" w:rsidP="005F5D5F">
      <w:pPr>
        <w:spacing w:after="0" w:line="240" w:lineRule="auto"/>
      </w:pPr>
      <w:r>
        <w:separator/>
      </w:r>
    </w:p>
  </w:footnote>
  <w:footnote w:type="continuationSeparator" w:id="0">
    <w:p w:rsidR="00A85439" w:rsidRDefault="00A85439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FA"/>
    <w:rsid w:val="000168C0"/>
    <w:rsid w:val="000427C6"/>
    <w:rsid w:val="00076F31"/>
    <w:rsid w:val="00171CDD"/>
    <w:rsid w:val="00175521"/>
    <w:rsid w:val="00181FB9"/>
    <w:rsid w:val="00251739"/>
    <w:rsid w:val="00261A78"/>
    <w:rsid w:val="003B6A17"/>
    <w:rsid w:val="00411532"/>
    <w:rsid w:val="004B1BFA"/>
    <w:rsid w:val="005222EE"/>
    <w:rsid w:val="00541BB3"/>
    <w:rsid w:val="00544732"/>
    <w:rsid w:val="005452F2"/>
    <w:rsid w:val="005C61E4"/>
    <w:rsid w:val="005F5D5F"/>
    <w:rsid w:val="00665EA1"/>
    <w:rsid w:val="006E5B0F"/>
    <w:rsid w:val="00717619"/>
    <w:rsid w:val="00723F28"/>
    <w:rsid w:val="0079199F"/>
    <w:rsid w:val="007B5354"/>
    <w:rsid w:val="00837654"/>
    <w:rsid w:val="00880783"/>
    <w:rsid w:val="008B5772"/>
    <w:rsid w:val="008C031F"/>
    <w:rsid w:val="008C1756"/>
    <w:rsid w:val="008D17FF"/>
    <w:rsid w:val="008F6C52"/>
    <w:rsid w:val="009141C6"/>
    <w:rsid w:val="00A03450"/>
    <w:rsid w:val="00A85439"/>
    <w:rsid w:val="00A97C88"/>
    <w:rsid w:val="00AA4794"/>
    <w:rsid w:val="00AB3068"/>
    <w:rsid w:val="00AB58F4"/>
    <w:rsid w:val="00AF32DC"/>
    <w:rsid w:val="00B46A60"/>
    <w:rsid w:val="00BC6ED1"/>
    <w:rsid w:val="00C57F20"/>
    <w:rsid w:val="00D16845"/>
    <w:rsid w:val="00D274F1"/>
    <w:rsid w:val="00D56FBE"/>
    <w:rsid w:val="00D751DD"/>
    <w:rsid w:val="00E3564F"/>
    <w:rsid w:val="00EC1838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62608A"/>
  <w15:chartTrackingRefBased/>
  <w15:docId w15:val="{499AE867-71B7-4EE6-8C45-727FF13B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B1BF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earch.follettsoftware.com/metasearch/ui/17395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braud\AppData\Roaming\Microsoft\Templates\Seasonal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2B514646594C0989F7C7C32E86B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7DC50-E540-450B-8F58-22194FBA99A3}"/>
      </w:docPartPr>
      <w:docPartBody>
        <w:p w:rsidR="00000000" w:rsidRDefault="00B4232C">
          <w:pPr>
            <w:pStyle w:val="542B514646594C0989F7C7C32E86BF18"/>
          </w:pPr>
          <w:r w:rsidRPr="00AA4794">
            <w:t>────</w:t>
          </w:r>
        </w:p>
      </w:docPartBody>
    </w:docPart>
    <w:docPart>
      <w:docPartPr>
        <w:name w:val="95F7C5040FDE4302991BF3AF55FDA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51A13-9969-4E28-AC56-E9FB0F13CE61}"/>
      </w:docPartPr>
      <w:docPartBody>
        <w:p w:rsidR="00000000" w:rsidRDefault="00B4232C">
          <w:pPr>
            <w:pStyle w:val="95F7C5040FDE4302991BF3AF55FDA4E4"/>
          </w:pPr>
          <w:r w:rsidRPr="00AA4794">
            <w:t>────</w:t>
          </w:r>
        </w:p>
      </w:docPartBody>
    </w:docPart>
    <w:docPart>
      <w:docPartPr>
        <w:name w:val="6FDFA3DABD4D44B682EE8D856D0F8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19F92-B768-45F5-98E6-CFBCC429D524}"/>
      </w:docPartPr>
      <w:docPartBody>
        <w:p w:rsidR="00000000" w:rsidRDefault="00B4232C">
          <w:pPr>
            <w:pStyle w:val="6FDFA3DABD4D44B682EE8D856D0F8780"/>
          </w:pPr>
          <w:r w:rsidRPr="00AA4794">
            <w:t>────</w:t>
          </w:r>
        </w:p>
      </w:docPartBody>
    </w:docPart>
    <w:docPart>
      <w:docPartPr>
        <w:name w:val="B00657CC0BB84BECA89BCC4874783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B65C9-F5B5-4BEC-916D-1590D43F3BAC}"/>
      </w:docPartPr>
      <w:docPartBody>
        <w:p w:rsidR="00000000" w:rsidRDefault="00B4232C">
          <w:pPr>
            <w:pStyle w:val="B00657CC0BB84BECA89BCC4874783C89"/>
          </w:pPr>
          <w:r w:rsidRPr="00AA4794"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2C"/>
    <w:rsid w:val="00B4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029D3E01644B169C58B091E66B800A">
    <w:name w:val="63029D3E01644B169C58B091E66B800A"/>
  </w:style>
  <w:style w:type="paragraph" w:customStyle="1" w:styleId="E00C5A55C1A84AC2BD54792B7D3C7BE8">
    <w:name w:val="E00C5A55C1A84AC2BD54792B7D3C7BE8"/>
  </w:style>
  <w:style w:type="paragraph" w:customStyle="1" w:styleId="952CCAA2B3BA46C7A6675B9D36ED2B75">
    <w:name w:val="952CCAA2B3BA46C7A6675B9D36ED2B75"/>
  </w:style>
  <w:style w:type="paragraph" w:customStyle="1" w:styleId="36DD7139FD7742B0A9E95ED506EDB1D4">
    <w:name w:val="36DD7139FD7742B0A9E95ED506EDB1D4"/>
  </w:style>
  <w:style w:type="paragraph" w:customStyle="1" w:styleId="49B24377ABAB440FB4AD1447FDE3531C">
    <w:name w:val="49B24377ABAB440FB4AD1447FDE3531C"/>
  </w:style>
  <w:style w:type="paragraph" w:customStyle="1" w:styleId="542B514646594C0989F7C7C32E86BF18">
    <w:name w:val="542B514646594C0989F7C7C32E86BF18"/>
  </w:style>
  <w:style w:type="paragraph" w:customStyle="1" w:styleId="CD25B25247584F71B00B8B88C687E5BE">
    <w:name w:val="CD25B25247584F71B00B8B88C687E5BE"/>
  </w:style>
  <w:style w:type="paragraph" w:customStyle="1" w:styleId="95F7C5040FDE4302991BF3AF55FDA4E4">
    <w:name w:val="95F7C5040FDE4302991BF3AF55FDA4E4"/>
  </w:style>
  <w:style w:type="paragraph" w:customStyle="1" w:styleId="AA9FCE6938E7434DB4EED6025B12D9BF">
    <w:name w:val="AA9FCE6938E7434DB4EED6025B12D9BF"/>
  </w:style>
  <w:style w:type="paragraph" w:customStyle="1" w:styleId="6FDFA3DABD4D44B682EE8D856D0F8780">
    <w:name w:val="6FDFA3DABD4D44B682EE8D856D0F8780"/>
  </w:style>
  <w:style w:type="paragraph" w:customStyle="1" w:styleId="5BCA82F00FB54812B916F3C7B9AFD4A8">
    <w:name w:val="5BCA82F00FB54812B916F3C7B9AFD4A8"/>
  </w:style>
  <w:style w:type="paragraph" w:customStyle="1" w:styleId="B00657CC0BB84BECA89BCC4874783C89">
    <w:name w:val="B00657CC0BB84BECA89BCC4874783C89"/>
  </w:style>
  <w:style w:type="paragraph" w:customStyle="1" w:styleId="FB109C9D7C9947DFB423E6DAF2678E94">
    <w:name w:val="FB109C9D7C9947DFB423E6DAF2678E94"/>
  </w:style>
  <w:style w:type="paragraph" w:customStyle="1" w:styleId="7B78E3650D0F480591F3D879964B6AA4">
    <w:name w:val="7B78E3650D0F480591F3D879964B6AA4"/>
  </w:style>
  <w:style w:type="paragraph" w:customStyle="1" w:styleId="BA274114DA4F46258EEC0AC42D2D23D2">
    <w:name w:val="BA274114DA4F46258EEC0AC42D2D23D2"/>
  </w:style>
  <w:style w:type="paragraph" w:customStyle="1" w:styleId="05B03B11F4044B6D8B5096F3E5C39E0B">
    <w:name w:val="05B03B11F4044B6D8B5096F3E5C39E0B"/>
  </w:style>
  <w:style w:type="paragraph" w:customStyle="1" w:styleId="B19EC833512D49188E69B1DA8A715C7F">
    <w:name w:val="B19EC833512D49188E69B1DA8A715C7F"/>
  </w:style>
  <w:style w:type="paragraph" w:customStyle="1" w:styleId="0A972DCCFD6C4866905EC51FDA1EEF47">
    <w:name w:val="0A972DCCFD6C4866905EC51FDA1EE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</Template>
  <TotalTime>108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Braud, Lisa</dc:creator>
  <cp:keywords/>
  <dc:description/>
  <cp:lastModifiedBy>Braud, Lisa</cp:lastModifiedBy>
  <cp:revision>4</cp:revision>
  <dcterms:created xsi:type="dcterms:W3CDTF">2017-09-07T17:39:00Z</dcterms:created>
  <dcterms:modified xsi:type="dcterms:W3CDTF">2017-09-07T19:27:00Z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