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3A610" w14:textId="77777777" w:rsidR="00066871" w:rsidRDefault="00066871" w:rsidP="00066871">
      <w:pPr>
        <w:pStyle w:val="Heading1"/>
      </w:pPr>
      <w:r>
        <w:t>FISCAL MANAGEMENT</w:t>
      </w:r>
      <w:r>
        <w:tab/>
        <w:t>04.7 AP.2</w:t>
      </w:r>
    </w:p>
    <w:p w14:paraId="78269285" w14:textId="77777777" w:rsidR="00066871" w:rsidRDefault="00066871" w:rsidP="00970EA5">
      <w:pPr>
        <w:pStyle w:val="policytitle"/>
      </w:pPr>
      <w:r>
        <w:t>Inventory Form</w:t>
      </w:r>
    </w:p>
    <w:p w14:paraId="7ACFE8EE" w14:textId="77777777" w:rsidR="00066871" w:rsidRDefault="00066871" w:rsidP="00066871">
      <w:pPr>
        <w:pStyle w:val="policytitle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both"/>
        <w:rPr>
          <w:smallCaps/>
          <w:sz w:val="22"/>
          <w:u w:val="none"/>
        </w:rPr>
      </w:pPr>
      <w:r>
        <w:rPr>
          <w:smallCaps/>
          <w:sz w:val="22"/>
          <w:u w:val="none"/>
        </w:rPr>
        <w:t>Submit this form to the Principal or Central Office Designee before the last day of the school year.</w:t>
      </w:r>
    </w:p>
    <w:p w14:paraId="1527F2F7" w14:textId="77777777" w:rsidR="00066871" w:rsidRDefault="00066871" w:rsidP="00066871">
      <w:pPr>
        <w:pStyle w:val="Heading1"/>
        <w:spacing w:after="40"/>
      </w:pPr>
      <w:r>
        <w:t>School/worksite _______________________________Date __________________________</w:t>
      </w:r>
    </w:p>
    <w:p w14:paraId="38A0B4FD" w14:textId="77777777" w:rsidR="00066871" w:rsidRDefault="00066871" w:rsidP="00066871">
      <w:pPr>
        <w:pStyle w:val="Heading1"/>
        <w:spacing w:before="40" w:after="40"/>
      </w:pPr>
      <w:r>
        <w:t>Location (room #, laboratory, office, storage, etc.) _____________________________</w:t>
      </w:r>
    </w:p>
    <w:p w14:paraId="084C1DCA" w14:textId="77777777" w:rsidR="00066871" w:rsidRDefault="00066871" w:rsidP="00066871">
      <w:pPr>
        <w:pStyle w:val="Heading1"/>
        <w:spacing w:before="40" w:after="120"/>
      </w:pPr>
      <w:r>
        <w:t>Employee’s name (please print</w:t>
      </w:r>
      <w:proofErr w:type="gramStart"/>
      <w:r>
        <w:t>):_</w:t>
      </w:r>
      <w:proofErr w:type="gramEnd"/>
      <w:r>
        <w:t>________________________________________________</w:t>
      </w:r>
    </w:p>
    <w:tbl>
      <w:tblPr>
        <w:tblW w:w="9443" w:type="dxa"/>
        <w:tblInd w:w="11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3"/>
        <w:gridCol w:w="1440"/>
        <w:gridCol w:w="1710"/>
        <w:gridCol w:w="2070"/>
        <w:gridCol w:w="2340"/>
      </w:tblGrid>
      <w:tr w:rsidR="002F5348" w14:paraId="3F3CCAF4" w14:textId="77777777" w:rsidTr="002F5348">
        <w:trPr>
          <w:trHeight w:hRule="exact" w:val="855"/>
        </w:trPr>
        <w:tc>
          <w:tcPr>
            <w:tcW w:w="1883" w:type="dxa"/>
            <w:tcBorders>
              <w:top w:val="double" w:sz="6" w:space="0" w:color="auto"/>
              <w:bottom w:val="single" w:sz="6" w:space="0" w:color="auto"/>
            </w:tcBorders>
          </w:tcPr>
          <w:p w14:paraId="6B1F739F" w14:textId="77777777" w:rsidR="00186F79" w:rsidRDefault="00186F79" w:rsidP="00066871">
            <w:pPr>
              <w:pStyle w:val="policytext"/>
              <w:spacing w:before="60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40" w:type="dxa"/>
            <w:tcBorders>
              <w:top w:val="double" w:sz="6" w:space="0" w:color="auto"/>
              <w:bottom w:val="single" w:sz="6" w:space="0" w:color="auto"/>
            </w:tcBorders>
          </w:tcPr>
          <w:p w14:paraId="30A37F2B" w14:textId="77777777" w:rsidR="00186F79" w:rsidRDefault="00186F79" w:rsidP="00066871">
            <w:pPr>
              <w:pStyle w:val="policytext"/>
              <w:spacing w:before="60"/>
              <w:jc w:val="center"/>
              <w:rPr>
                <w:b/>
              </w:rPr>
            </w:pPr>
            <w:r>
              <w:rPr>
                <w:b/>
              </w:rPr>
              <w:t xml:space="preserve">ID/Tag# </w:t>
            </w:r>
          </w:p>
        </w:tc>
        <w:tc>
          <w:tcPr>
            <w:tcW w:w="1710" w:type="dxa"/>
            <w:tcBorders>
              <w:top w:val="double" w:sz="6" w:space="0" w:color="auto"/>
              <w:bottom w:val="single" w:sz="6" w:space="0" w:color="auto"/>
            </w:tcBorders>
          </w:tcPr>
          <w:p w14:paraId="0B525763" w14:textId="77777777" w:rsidR="00186F79" w:rsidRDefault="00186F79" w:rsidP="00C15895">
            <w:pPr>
              <w:pStyle w:val="policytext"/>
              <w:spacing w:before="60"/>
              <w:jc w:val="center"/>
              <w:rPr>
                <w:b/>
              </w:rPr>
            </w:pPr>
            <w:r>
              <w:rPr>
                <w:b/>
              </w:rPr>
              <w:t>Serial#</w:t>
            </w:r>
          </w:p>
        </w:tc>
        <w:tc>
          <w:tcPr>
            <w:tcW w:w="2070" w:type="dxa"/>
            <w:tcBorders>
              <w:top w:val="double" w:sz="6" w:space="0" w:color="auto"/>
              <w:bottom w:val="single" w:sz="6" w:space="0" w:color="auto"/>
            </w:tcBorders>
          </w:tcPr>
          <w:p w14:paraId="70EF1E5E" w14:textId="77777777" w:rsidR="009111B4" w:rsidRDefault="009111B4" w:rsidP="009111B4">
            <w:pPr>
              <w:pStyle w:val="policytext"/>
              <w:spacing w:after="0"/>
              <w:jc w:val="center"/>
              <w:rPr>
                <w:b/>
              </w:rPr>
            </w:pPr>
            <w:r>
              <w:rPr>
                <w:b/>
              </w:rPr>
              <w:t>General</w:t>
            </w:r>
          </w:p>
          <w:p w14:paraId="206CFF33" w14:textId="77777777" w:rsidR="009111B4" w:rsidRDefault="00186F79" w:rsidP="009111B4">
            <w:pPr>
              <w:pStyle w:val="policytext"/>
              <w:spacing w:after="0"/>
              <w:jc w:val="center"/>
              <w:rPr>
                <w:b/>
              </w:rPr>
            </w:pPr>
            <w:r>
              <w:rPr>
                <w:b/>
              </w:rPr>
              <w:t>Condition</w:t>
            </w:r>
          </w:p>
          <w:p w14:paraId="10871588" w14:textId="77777777" w:rsidR="00186F79" w:rsidRDefault="00186F79" w:rsidP="009111B4">
            <w:pPr>
              <w:pStyle w:val="policytext"/>
              <w:spacing w:after="0"/>
              <w:jc w:val="center"/>
              <w:rPr>
                <w:b/>
              </w:rPr>
            </w:pPr>
            <w:r>
              <w:rPr>
                <w:b/>
              </w:rPr>
              <w:t>of Item</w:t>
            </w:r>
          </w:p>
        </w:tc>
        <w:tc>
          <w:tcPr>
            <w:tcW w:w="2340" w:type="dxa"/>
            <w:tcBorders>
              <w:top w:val="double" w:sz="6" w:space="0" w:color="auto"/>
              <w:bottom w:val="single" w:sz="6" w:space="0" w:color="auto"/>
            </w:tcBorders>
          </w:tcPr>
          <w:p w14:paraId="2951B941" w14:textId="77777777" w:rsidR="00186F79" w:rsidRDefault="00186F79" w:rsidP="00F07C8F">
            <w:pPr>
              <w:pStyle w:val="policytext"/>
              <w:spacing w:before="60"/>
              <w:jc w:val="center"/>
              <w:rPr>
                <w:b/>
              </w:rPr>
            </w:pPr>
            <w:r>
              <w:rPr>
                <w:b/>
              </w:rPr>
              <w:t>Location</w:t>
            </w:r>
            <w:r w:rsidR="00F07C8F">
              <w:rPr>
                <w:b/>
              </w:rPr>
              <w:t xml:space="preserve"> </w:t>
            </w:r>
            <w:r>
              <w:rPr>
                <w:b/>
              </w:rPr>
              <w:t>(room # or name of area)</w:t>
            </w:r>
          </w:p>
        </w:tc>
      </w:tr>
      <w:tr w:rsidR="002F5348" w14:paraId="49863C7C" w14:textId="77777777" w:rsidTr="002F5348">
        <w:trPr>
          <w:trHeight w:hRule="exact" w:val="317"/>
        </w:trPr>
        <w:tc>
          <w:tcPr>
            <w:tcW w:w="1883" w:type="dxa"/>
          </w:tcPr>
          <w:p w14:paraId="1A42D267" w14:textId="77777777" w:rsidR="00186F79" w:rsidRDefault="00186F79" w:rsidP="00161D66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108E7224" w14:textId="77777777" w:rsidR="00186F79" w:rsidRDefault="00186F79" w:rsidP="00161D66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43BD95CF" w14:textId="77777777" w:rsidR="00186F79" w:rsidRDefault="00186F79" w:rsidP="00161D66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5B291205" w14:textId="77777777" w:rsidR="00186F79" w:rsidRDefault="00186F79" w:rsidP="00161D66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51A53244" w14:textId="77777777" w:rsidR="00186F79" w:rsidRDefault="00186F79" w:rsidP="00161D66">
            <w:pPr>
              <w:pStyle w:val="policytext"/>
              <w:spacing w:after="0"/>
            </w:pPr>
          </w:p>
        </w:tc>
      </w:tr>
      <w:tr w:rsidR="002F5348" w14:paraId="6B6DAA31" w14:textId="77777777" w:rsidTr="002F5348">
        <w:trPr>
          <w:trHeight w:hRule="exact" w:val="317"/>
        </w:trPr>
        <w:tc>
          <w:tcPr>
            <w:tcW w:w="1883" w:type="dxa"/>
          </w:tcPr>
          <w:p w14:paraId="3DCB3C76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8DB456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4F030FCF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43824E4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790261C5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20950519" w14:textId="77777777" w:rsidTr="002F5348">
        <w:trPr>
          <w:trHeight w:hRule="exact" w:val="317"/>
        </w:trPr>
        <w:tc>
          <w:tcPr>
            <w:tcW w:w="1883" w:type="dxa"/>
          </w:tcPr>
          <w:p w14:paraId="6926FBBB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17941E5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285D78B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24EC5D98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ACF5FA5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BAB9D53" w14:textId="77777777" w:rsidTr="002F5348">
        <w:trPr>
          <w:trHeight w:hRule="exact" w:val="317"/>
        </w:trPr>
        <w:tc>
          <w:tcPr>
            <w:tcW w:w="1883" w:type="dxa"/>
          </w:tcPr>
          <w:p w14:paraId="0FF166DA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B0379B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0F60FDA8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6EFD4E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09C73E3F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7038A073" w14:textId="77777777" w:rsidTr="002F5348">
        <w:trPr>
          <w:trHeight w:hRule="exact" w:val="317"/>
        </w:trPr>
        <w:tc>
          <w:tcPr>
            <w:tcW w:w="1883" w:type="dxa"/>
          </w:tcPr>
          <w:p w14:paraId="41BF59F6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64EAFFE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2668B423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9D36D6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5F197F61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7076454E" w14:textId="77777777" w:rsidTr="002F5348">
        <w:trPr>
          <w:trHeight w:hRule="exact" w:val="317"/>
        </w:trPr>
        <w:tc>
          <w:tcPr>
            <w:tcW w:w="1883" w:type="dxa"/>
          </w:tcPr>
          <w:p w14:paraId="4770516A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AF0303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2B77811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22A0C6B2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0CF364FF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4FF166A5" w14:textId="77777777" w:rsidTr="002F5348">
        <w:trPr>
          <w:trHeight w:hRule="exact" w:val="317"/>
        </w:trPr>
        <w:tc>
          <w:tcPr>
            <w:tcW w:w="1883" w:type="dxa"/>
          </w:tcPr>
          <w:p w14:paraId="044DA3CC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191704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338DED60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66D8469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2187947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6409118E" w14:textId="77777777" w:rsidTr="002F5348">
        <w:trPr>
          <w:trHeight w:hRule="exact" w:val="317"/>
        </w:trPr>
        <w:tc>
          <w:tcPr>
            <w:tcW w:w="1883" w:type="dxa"/>
          </w:tcPr>
          <w:p w14:paraId="7AFB9736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20E4F99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0B46E86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3A4E57CA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6A8AA5D7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51E7BA0A" w14:textId="77777777" w:rsidTr="002F5348">
        <w:trPr>
          <w:trHeight w:hRule="exact" w:val="317"/>
        </w:trPr>
        <w:tc>
          <w:tcPr>
            <w:tcW w:w="1883" w:type="dxa"/>
          </w:tcPr>
          <w:p w14:paraId="4AF3565E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74452F8F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1D3E71D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7FA3214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30413DAC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269F01D8" w14:textId="77777777" w:rsidTr="002F5348">
        <w:trPr>
          <w:trHeight w:hRule="exact" w:val="317"/>
        </w:trPr>
        <w:tc>
          <w:tcPr>
            <w:tcW w:w="1883" w:type="dxa"/>
          </w:tcPr>
          <w:p w14:paraId="41D8E135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8448459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379618D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4447130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20B6F9EF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4C26825F" w14:textId="77777777" w:rsidTr="002F5348">
        <w:trPr>
          <w:trHeight w:hRule="exact" w:val="317"/>
        </w:trPr>
        <w:tc>
          <w:tcPr>
            <w:tcW w:w="1883" w:type="dxa"/>
          </w:tcPr>
          <w:p w14:paraId="3D1681E7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23824AD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587EF938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A2BB9A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A7D18A0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718E9FCC" w14:textId="77777777" w:rsidTr="002F5348">
        <w:trPr>
          <w:trHeight w:hRule="exact" w:val="317"/>
        </w:trPr>
        <w:tc>
          <w:tcPr>
            <w:tcW w:w="1883" w:type="dxa"/>
          </w:tcPr>
          <w:p w14:paraId="7C6464F4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281DAC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3AB3D58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201424F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3FDBE28A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4DFF3C9A" w14:textId="77777777" w:rsidTr="002F5348">
        <w:trPr>
          <w:trHeight w:hRule="exact" w:val="317"/>
        </w:trPr>
        <w:tc>
          <w:tcPr>
            <w:tcW w:w="1883" w:type="dxa"/>
          </w:tcPr>
          <w:p w14:paraId="079542E2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04338FA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4919B77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7A9FBE2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5D4F8070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6A262D0C" w14:textId="77777777" w:rsidTr="002F5348">
        <w:trPr>
          <w:trHeight w:hRule="exact" w:val="317"/>
        </w:trPr>
        <w:tc>
          <w:tcPr>
            <w:tcW w:w="1883" w:type="dxa"/>
          </w:tcPr>
          <w:p w14:paraId="53C4B9B5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D1545D2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742466C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33889453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9AF0381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1B10E3C0" w14:textId="77777777" w:rsidTr="002F5348">
        <w:trPr>
          <w:trHeight w:hRule="exact" w:val="317"/>
        </w:trPr>
        <w:tc>
          <w:tcPr>
            <w:tcW w:w="1883" w:type="dxa"/>
          </w:tcPr>
          <w:p w14:paraId="559B269C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C25152D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75AA2567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B69DA4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46E6B093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58B53D86" w14:textId="77777777" w:rsidTr="002F5348">
        <w:trPr>
          <w:trHeight w:hRule="exact" w:val="317"/>
        </w:trPr>
        <w:tc>
          <w:tcPr>
            <w:tcW w:w="1883" w:type="dxa"/>
          </w:tcPr>
          <w:p w14:paraId="71FE0940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9B5C78C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0DB523E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792EE07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665C14C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B7B91DB" w14:textId="77777777" w:rsidTr="002F5348">
        <w:trPr>
          <w:trHeight w:hRule="exact" w:val="317"/>
        </w:trPr>
        <w:tc>
          <w:tcPr>
            <w:tcW w:w="1883" w:type="dxa"/>
          </w:tcPr>
          <w:p w14:paraId="3C06315F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54A0CE5F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3819E99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5522AF27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2EA64396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DB87EE7" w14:textId="77777777" w:rsidTr="002F5348">
        <w:trPr>
          <w:trHeight w:hRule="exact" w:val="317"/>
        </w:trPr>
        <w:tc>
          <w:tcPr>
            <w:tcW w:w="1883" w:type="dxa"/>
          </w:tcPr>
          <w:p w14:paraId="0E975986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5F5230C9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6F26775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31BC58A3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21A12295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85AFCC7" w14:textId="77777777" w:rsidTr="002F5348">
        <w:trPr>
          <w:trHeight w:hRule="exact" w:val="317"/>
        </w:trPr>
        <w:tc>
          <w:tcPr>
            <w:tcW w:w="1883" w:type="dxa"/>
          </w:tcPr>
          <w:p w14:paraId="69E93669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2D959D3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5757BAE8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5BAA4C8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2F4655EC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9FC654C" w14:textId="77777777" w:rsidTr="002F5348">
        <w:trPr>
          <w:trHeight w:hRule="exact" w:val="317"/>
        </w:trPr>
        <w:tc>
          <w:tcPr>
            <w:tcW w:w="1883" w:type="dxa"/>
          </w:tcPr>
          <w:p w14:paraId="15A0210F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B20E9D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78B8533E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525E65D0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0A74B2CF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595C808B" w14:textId="77777777" w:rsidTr="002F5348">
        <w:trPr>
          <w:trHeight w:hRule="exact" w:val="317"/>
        </w:trPr>
        <w:tc>
          <w:tcPr>
            <w:tcW w:w="1883" w:type="dxa"/>
          </w:tcPr>
          <w:p w14:paraId="22C6F3FF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458B39E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0938481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4F31EADA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490B80E4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3F4F0E57" w14:textId="77777777" w:rsidTr="002F5348">
        <w:trPr>
          <w:trHeight w:hRule="exact" w:val="317"/>
        </w:trPr>
        <w:tc>
          <w:tcPr>
            <w:tcW w:w="1883" w:type="dxa"/>
          </w:tcPr>
          <w:p w14:paraId="4CBC4CE8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6EDF362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042D2FCB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548F2615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12B4DB55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60810706" w14:textId="77777777" w:rsidTr="002F5348">
        <w:trPr>
          <w:trHeight w:hRule="exact" w:val="317"/>
        </w:trPr>
        <w:tc>
          <w:tcPr>
            <w:tcW w:w="1883" w:type="dxa"/>
          </w:tcPr>
          <w:p w14:paraId="56E5FDDD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5048F47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19D6F8EF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6718A6CA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37C3758A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04F8B48D" w14:textId="77777777" w:rsidTr="002F5348">
        <w:trPr>
          <w:trHeight w:hRule="exact" w:val="317"/>
        </w:trPr>
        <w:tc>
          <w:tcPr>
            <w:tcW w:w="1883" w:type="dxa"/>
          </w:tcPr>
          <w:p w14:paraId="50F74D7E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3A64AC39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432FCB31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1B92F164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6F4353F4" w14:textId="77777777" w:rsidR="00186F79" w:rsidRDefault="00186F79" w:rsidP="00F07C8F">
            <w:pPr>
              <w:pStyle w:val="policytext"/>
              <w:spacing w:after="0"/>
            </w:pPr>
          </w:p>
        </w:tc>
      </w:tr>
      <w:tr w:rsidR="002F5348" w14:paraId="0189B874" w14:textId="77777777" w:rsidTr="002F5348">
        <w:trPr>
          <w:trHeight w:hRule="exact" w:val="317"/>
        </w:trPr>
        <w:tc>
          <w:tcPr>
            <w:tcW w:w="1883" w:type="dxa"/>
          </w:tcPr>
          <w:p w14:paraId="543330E8" w14:textId="77777777" w:rsidR="00186F79" w:rsidRDefault="00186F79" w:rsidP="00F07C8F">
            <w:pPr>
              <w:pStyle w:val="policytext"/>
              <w:numPr>
                <w:ilvl w:val="0"/>
                <w:numId w:val="1"/>
              </w:numPr>
              <w:spacing w:after="0"/>
            </w:pPr>
          </w:p>
        </w:tc>
        <w:tc>
          <w:tcPr>
            <w:tcW w:w="1440" w:type="dxa"/>
          </w:tcPr>
          <w:p w14:paraId="4AE80A26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1710" w:type="dxa"/>
          </w:tcPr>
          <w:p w14:paraId="42DA33CA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070" w:type="dxa"/>
          </w:tcPr>
          <w:p w14:paraId="48019A02" w14:textId="77777777" w:rsidR="00186F79" w:rsidRDefault="00186F79" w:rsidP="00F07C8F">
            <w:pPr>
              <w:pStyle w:val="policytext"/>
              <w:spacing w:after="0"/>
            </w:pPr>
          </w:p>
        </w:tc>
        <w:tc>
          <w:tcPr>
            <w:tcW w:w="2340" w:type="dxa"/>
          </w:tcPr>
          <w:p w14:paraId="007E1F77" w14:textId="77777777" w:rsidR="00186F79" w:rsidRDefault="00186F79" w:rsidP="00F07C8F">
            <w:pPr>
              <w:pStyle w:val="policytext"/>
              <w:spacing w:after="0"/>
            </w:pPr>
          </w:p>
        </w:tc>
      </w:tr>
    </w:tbl>
    <w:p w14:paraId="1B75F1AB" w14:textId="77777777" w:rsidR="00066871" w:rsidRDefault="00066871" w:rsidP="00066871">
      <w:pPr>
        <w:pStyle w:val="policytext"/>
        <w:spacing w:before="240" w:after="0"/>
        <w:jc w:val="left"/>
      </w:pPr>
      <w:r>
        <w:rPr>
          <w:i/>
          <w:iCs/>
        </w:rPr>
        <w:t xml:space="preserve">I certify the above to be a true and accurate record. </w:t>
      </w:r>
      <w:r>
        <w:t>___________________________________</w:t>
      </w:r>
    </w:p>
    <w:p w14:paraId="16C4DC97" w14:textId="77777777" w:rsidR="00066871" w:rsidRDefault="00066871" w:rsidP="00066871">
      <w:pPr>
        <w:pStyle w:val="policytext"/>
        <w:tabs>
          <w:tab w:val="left" w:pos="6210"/>
        </w:tabs>
        <w:rPr>
          <w:b/>
          <w:i/>
        </w:rPr>
      </w:pPr>
      <w:r>
        <w:rPr>
          <w:b/>
          <w:i/>
        </w:rPr>
        <w:tab/>
        <w:t>Employee’s Signature</w:t>
      </w:r>
    </w:p>
    <w:p w14:paraId="194F3F2C" w14:textId="77777777" w:rsidR="00066871" w:rsidRDefault="00714200" w:rsidP="0053757E">
      <w:pPr>
        <w:pStyle w:val="policytextright"/>
      </w:pPr>
      <w:r>
        <w:t>Review/Revised:5/26/2015</w:t>
      </w:r>
    </w:p>
    <w:p w14:paraId="1037408F" w14:textId="77777777" w:rsidR="006B7601" w:rsidRPr="00066871" w:rsidRDefault="006B7601" w:rsidP="0053757E">
      <w:pPr>
        <w:pStyle w:val="policytextright"/>
        <w:rPr>
          <w:bCs/>
          <w:iCs/>
        </w:rPr>
      </w:pPr>
    </w:p>
    <w:sectPr w:rsidR="006B7601" w:rsidRPr="00066871" w:rsidSect="00970EA5">
      <w:footerReference w:type="default" r:id="rId7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B4E38" w14:textId="77777777" w:rsidR="002473BB" w:rsidRDefault="002473BB">
      <w:r>
        <w:separator/>
      </w:r>
    </w:p>
  </w:endnote>
  <w:endnote w:type="continuationSeparator" w:id="0">
    <w:p w14:paraId="2473BFC9" w14:textId="77777777" w:rsidR="002473BB" w:rsidRDefault="0024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AA7DA" w14:textId="77777777" w:rsidR="00066871" w:rsidRDefault="0006687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363C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8D36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4674F" w14:textId="77777777" w:rsidR="002473BB" w:rsidRDefault="002473BB">
      <w:r>
        <w:separator/>
      </w:r>
    </w:p>
  </w:footnote>
  <w:footnote w:type="continuationSeparator" w:id="0">
    <w:p w14:paraId="734CFCDF" w14:textId="77777777" w:rsidR="002473BB" w:rsidRDefault="0024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49162B"/>
    <w:multiLevelType w:val="singleLevel"/>
    <w:tmpl w:val="5924326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71"/>
    <w:rsid w:val="00066871"/>
    <w:rsid w:val="00161D66"/>
    <w:rsid w:val="00186F79"/>
    <w:rsid w:val="002473BB"/>
    <w:rsid w:val="002F5348"/>
    <w:rsid w:val="00354BE7"/>
    <w:rsid w:val="0053757E"/>
    <w:rsid w:val="00556219"/>
    <w:rsid w:val="006B7601"/>
    <w:rsid w:val="00714200"/>
    <w:rsid w:val="00780320"/>
    <w:rsid w:val="008D363C"/>
    <w:rsid w:val="009111B4"/>
    <w:rsid w:val="00970EA5"/>
    <w:rsid w:val="00A569E1"/>
    <w:rsid w:val="00C15895"/>
    <w:rsid w:val="00CE59EB"/>
    <w:rsid w:val="00F07C8F"/>
    <w:rsid w:val="00FE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F229B"/>
  <w15:chartTrackingRefBased/>
  <w15:docId w15:val="{5048C810-3B2E-467C-97EE-0BD2CC9D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757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53757E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53757E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53757E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rsid w:val="0053757E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sid w:val="0053757E"/>
    <w:rPr>
      <w:b/>
      <w:smallCaps/>
    </w:rPr>
  </w:style>
  <w:style w:type="paragraph" w:customStyle="1" w:styleId="indent1">
    <w:name w:val="indent1"/>
    <w:basedOn w:val="policytext"/>
    <w:rsid w:val="0053757E"/>
    <w:pPr>
      <w:ind w:left="432"/>
    </w:pPr>
  </w:style>
  <w:style w:type="character" w:customStyle="1" w:styleId="ksbabold">
    <w:name w:val="ksba bold"/>
    <w:rsid w:val="0053757E"/>
    <w:rPr>
      <w:rFonts w:ascii="Times New Roman" w:hAnsi="Times New Roman"/>
      <w:b/>
      <w:sz w:val="24"/>
    </w:rPr>
  </w:style>
  <w:style w:type="character" w:customStyle="1" w:styleId="ksbanormal">
    <w:name w:val="ksba normal"/>
    <w:rsid w:val="0053757E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53757E"/>
    <w:pPr>
      <w:ind w:left="936" w:hanging="360"/>
    </w:pPr>
  </w:style>
  <w:style w:type="paragraph" w:customStyle="1" w:styleId="Listabc">
    <w:name w:val="Listabc"/>
    <w:basedOn w:val="policytext"/>
    <w:rsid w:val="0053757E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53757E"/>
    <w:pPr>
      <w:spacing w:after="0"/>
      <w:ind w:left="432"/>
    </w:pPr>
  </w:style>
  <w:style w:type="paragraph" w:customStyle="1" w:styleId="EndHeading">
    <w:name w:val="EndHeading"/>
    <w:basedOn w:val="sideheading"/>
    <w:rsid w:val="0053757E"/>
    <w:pPr>
      <w:spacing w:before="120"/>
    </w:pPr>
  </w:style>
  <w:style w:type="paragraph" w:customStyle="1" w:styleId="relatedsideheading">
    <w:name w:val="related sideheading"/>
    <w:basedOn w:val="sideheading"/>
    <w:rsid w:val="0053757E"/>
    <w:pPr>
      <w:spacing w:before="120"/>
    </w:pPr>
  </w:style>
  <w:style w:type="paragraph" w:styleId="MacroText">
    <w:name w:val="macro"/>
    <w:semiHidden/>
    <w:rsid w:val="005375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53757E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53757E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rsid w:val="0053757E"/>
    <w:pPr>
      <w:widowControl/>
      <w:outlineLvl w:val="9"/>
    </w:pPr>
    <w:rPr>
      <w:caps/>
      <w:smallCaps w:val="0"/>
      <w:sz w:val="20"/>
    </w:rPr>
  </w:style>
  <w:style w:type="paragraph" w:styleId="Footer">
    <w:name w:val="footer"/>
    <w:basedOn w:val="Normal"/>
    <w:rsid w:val="000668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6871"/>
  </w:style>
  <w:style w:type="paragraph" w:customStyle="1" w:styleId="policytextright">
    <w:name w:val="policytext+right"/>
    <w:basedOn w:val="policytext"/>
    <w:qFormat/>
    <w:rsid w:val="0053757E"/>
    <w:pPr>
      <w:spacing w:after="0"/>
      <w:jc w:val="right"/>
    </w:pPr>
  </w:style>
  <w:style w:type="paragraph" w:styleId="Header">
    <w:name w:val="header"/>
    <w:basedOn w:val="Normal"/>
    <w:link w:val="HeaderChar"/>
    <w:rsid w:val="009111B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111B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~1.BAR\AppData\Local\Temp\oa\APOLICYTEM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APOLICYTEMP</Template>
  <TotalTime>1</TotalTime>
  <Pages>1</Pages>
  <Words>93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FISCAL MANAGEMENT</vt:lpstr>
    </vt:vector>
  </TitlesOfParts>
  <Company>KSBA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MANAGEMENT</dc:title>
  <dc:subject/>
  <dc:creator>CarolAnn Jehnsen</dc:creator>
  <cp:keywords/>
  <cp:lastModifiedBy>McKnight, Stacy - Finance Director</cp:lastModifiedBy>
  <cp:revision>2</cp:revision>
  <cp:lastPrinted>1900-01-01T05:00:00Z</cp:lastPrinted>
  <dcterms:created xsi:type="dcterms:W3CDTF">2021-03-19T13:05:00Z</dcterms:created>
  <dcterms:modified xsi:type="dcterms:W3CDTF">2021-03-19T13:05:00Z</dcterms:modified>
</cp:coreProperties>
</file>