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46" w:rsidRPr="00135579" w:rsidRDefault="0008239C" w:rsidP="00107F77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Latex Allergy:  People who are repeatedly exposed to latex (e.g. through multiple surgical &amp; treatment procedures) become sensitized to the latex antigen and are at risk for developing an allergic reaction.  The antigen is believed to be a water-soluble protein that occurs naturally in the latex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08239C" w:rsidP="00107F77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Reactions include urticaria (hives) and swelling of mucosal tissues (tonsils, throat, tongue), shortness of breath, wheezing, itching eyes, feeling faint, nausea/vomiting, diarrhea, and abdominal cramping.  More serious reactions include bronchospasm, hypotension, and anaphylaxis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39C" w:rsidRPr="00B4317B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The school environment will be modified to remove as many latex sources as possible.</w:t>
            </w:r>
          </w:p>
          <w:p w:rsidR="0008239C" w:rsidRPr="00B4317B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 xml:space="preserve">School personnel will receive </w:t>
            </w:r>
            <w:r w:rsidR="003356D3">
              <w:rPr>
                <w:sz w:val="22"/>
                <w:szCs w:val="22"/>
              </w:rPr>
              <w:t>training</w:t>
            </w:r>
            <w:r w:rsidRPr="00B4317B">
              <w:rPr>
                <w:sz w:val="22"/>
                <w:szCs w:val="22"/>
              </w:rPr>
              <w:t xml:space="preserve"> about sources of latex, latex-free alternatives, and necessary modifications to the environment.</w:t>
            </w:r>
          </w:p>
          <w:p w:rsidR="0008239C" w:rsidRPr="00B4317B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 xml:space="preserve">School personnel will receive </w:t>
            </w:r>
            <w:r w:rsidR="003356D3">
              <w:rPr>
                <w:sz w:val="22"/>
                <w:szCs w:val="22"/>
              </w:rPr>
              <w:t>training</w:t>
            </w:r>
            <w:r w:rsidRPr="00B4317B">
              <w:rPr>
                <w:sz w:val="22"/>
                <w:szCs w:val="22"/>
              </w:rPr>
              <w:t xml:space="preserve"> about symptoms of mild to severe allergic reactions, including anaphylaxis and the importance of early warning signs and prompt treatment  </w:t>
            </w:r>
          </w:p>
          <w:p w:rsidR="0008239C" w:rsidRPr="00B4317B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School personnel will be trained according to the specifics of</w:t>
            </w:r>
            <w:r>
              <w:rPr>
                <w:sz w:val="22"/>
                <w:szCs w:val="22"/>
              </w:rPr>
              <w:t xml:space="preserve"> student's </w:t>
            </w:r>
            <w:r w:rsidRPr="00B4317B">
              <w:rPr>
                <w:sz w:val="22"/>
                <w:szCs w:val="22"/>
              </w:rPr>
              <w:t>Allergy Action Plan.</w:t>
            </w:r>
          </w:p>
          <w:p w:rsidR="0008239C" w:rsidRPr="00B4317B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Health</w:t>
            </w:r>
            <w:r w:rsidR="003356D3">
              <w:rPr>
                <w:sz w:val="22"/>
                <w:szCs w:val="22"/>
              </w:rPr>
              <w:t xml:space="preserve"> Office </w:t>
            </w:r>
            <w:bookmarkStart w:id="0" w:name="_GoBack"/>
            <w:bookmarkEnd w:id="0"/>
            <w:r w:rsidRPr="00B4317B">
              <w:rPr>
                <w:sz w:val="22"/>
                <w:szCs w:val="22"/>
              </w:rPr>
              <w:t>and first aid supplies (including those in classroom) will be latex-free for the student.</w:t>
            </w:r>
          </w:p>
          <w:p w:rsidR="00A87746" w:rsidRPr="00135579" w:rsidRDefault="0008239C" w:rsidP="0008239C">
            <w:pPr>
              <w:rPr>
                <w:sz w:val="22"/>
                <w:szCs w:val="22"/>
              </w:rPr>
            </w:pPr>
            <w:r w:rsidRPr="00B4317B">
              <w:rPr>
                <w:sz w:val="22"/>
                <w:szCs w:val="22"/>
              </w:rPr>
              <w:t>The school environment will be monitored at regular intervals for new sources of latex.</w:t>
            </w:r>
          </w:p>
        </w:tc>
      </w:tr>
      <w:tr w:rsidR="00927027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27027" w:rsidRPr="005753CE" w:rsidRDefault="00927027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927027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027" w:rsidRPr="005753CE" w:rsidRDefault="00C14D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927027" w:rsidRPr="005753CE">
              <w:t xml:space="preserve"> </w:t>
            </w:r>
            <w:r w:rsidR="00927027" w:rsidRPr="005753CE">
              <w:rPr>
                <w:b/>
              </w:rPr>
              <w:t xml:space="preserve">No Concerns  </w:t>
            </w:r>
            <w:r w:rsidR="00927027">
              <w:rPr>
                <w:b/>
              </w:rPr>
              <w:t xml:space="preserve">        </w:t>
            </w:r>
            <w:r w:rsidR="00927027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 xml:space="preserve">Concerning Absenteeism (5 – 9.9%) </w:t>
            </w:r>
            <w:r w:rsidR="00927027">
              <w:rPr>
                <w:b/>
              </w:rPr>
              <w:t xml:space="preserve">         </w:t>
            </w:r>
            <w:r w:rsidR="00927027" w:rsidRPr="005753CE">
              <w:rPr>
                <w:b/>
              </w:rPr>
              <w:tab/>
              <w:t>Chronic Absenteeism</w:t>
            </w:r>
            <w:r w:rsidR="00927027">
              <w:rPr>
                <w:b/>
              </w:rPr>
              <w:t xml:space="preserve"> </w:t>
            </w:r>
            <w:r w:rsidR="00927027" w:rsidRPr="005753CE">
              <w:rPr>
                <w:b/>
              </w:rPr>
              <w:t>(&gt; 10%)</w:t>
            </w:r>
          </w:p>
          <w:p w:rsidR="00927027" w:rsidRDefault="00927027" w:rsidP="00487382">
            <w:pPr>
              <w:rPr>
                <w:b/>
              </w:rPr>
            </w:pPr>
          </w:p>
          <w:p w:rsidR="00927027" w:rsidRDefault="00927027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927027" w:rsidRPr="005753CE" w:rsidRDefault="00C14D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Parent/Guardian Contact</w:t>
            </w:r>
            <w:r w:rsidR="00927027" w:rsidRPr="005753CE">
              <w:rPr>
                <w:b/>
              </w:rPr>
              <w:tab/>
            </w:r>
            <w:r w:rsidR="0092702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Attendance letter</w:t>
            </w:r>
          </w:p>
          <w:p w:rsidR="00927027" w:rsidRPr="005753CE" w:rsidRDefault="00C14D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HIPAA/MD Contact</w:t>
            </w:r>
            <w:r w:rsidR="00927027" w:rsidRPr="005753CE">
              <w:rPr>
                <w:b/>
              </w:rPr>
              <w:tab/>
            </w:r>
            <w:r w:rsidR="00927027" w:rsidRPr="005753CE">
              <w:rPr>
                <w:b/>
              </w:rPr>
              <w:tab/>
            </w:r>
            <w:r w:rsidR="0092702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Medical Referral</w:t>
            </w:r>
          </w:p>
          <w:p w:rsidR="00927027" w:rsidRPr="005753CE" w:rsidRDefault="00C14D45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Teacher(s) Collaboration</w:t>
            </w:r>
            <w:r w:rsidR="00927027" w:rsidRPr="005753CE">
              <w:rPr>
                <w:b/>
              </w:rPr>
              <w:tab/>
            </w:r>
            <w:r w:rsidR="00927027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7027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927027" w:rsidRPr="001736A9">
              <w:rPr>
                <w:rFonts w:cs="Tahoma"/>
              </w:rPr>
              <w:t xml:space="preserve"> </w:t>
            </w:r>
            <w:r w:rsidR="00927027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C14D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C14D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C14D45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C14D45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4D45" w:rsidRDefault="00C14D45">
      <w:r>
        <w:separator/>
      </w:r>
    </w:p>
  </w:endnote>
  <w:endnote w:type="continuationSeparator" w:id="0">
    <w:p w:rsidR="00C14D45" w:rsidRDefault="00C14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4D45" w:rsidRDefault="00C14D45">
      <w:r>
        <w:separator/>
      </w:r>
    </w:p>
  </w:footnote>
  <w:footnote w:type="continuationSeparator" w:id="0">
    <w:p w:rsidR="00C14D45" w:rsidRDefault="00C14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8239C"/>
    <w:rsid w:val="0009568D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356D3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33048"/>
    <w:rsid w:val="00841E99"/>
    <w:rsid w:val="00866D06"/>
    <w:rsid w:val="00875A87"/>
    <w:rsid w:val="008C3365"/>
    <w:rsid w:val="008D21DE"/>
    <w:rsid w:val="008E1190"/>
    <w:rsid w:val="008E5140"/>
    <w:rsid w:val="008F0674"/>
    <w:rsid w:val="00916C25"/>
    <w:rsid w:val="00925E56"/>
    <w:rsid w:val="00927027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14D45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5E6E7F"/>
  <w15:docId w15:val="{C69FDC2C-93FB-48A2-9732-815464564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9C829D5-DE2E-4484-A7BC-B2244713FE66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3044C166-7142-463C-B9C0-CA2B0FD9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2019-06-28T21:51:00Z</dcterms:created>
  <dcterms:modified xsi:type="dcterms:W3CDTF">2019-06-28T21:51:00Z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