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452153" w:rsidP="00452153">
            <w:pPr>
              <w:rPr>
                <w:sz w:val="22"/>
                <w:szCs w:val="22"/>
              </w:rPr>
            </w:pPr>
            <w:r w:rsidRPr="0096667B">
              <w:rPr>
                <w:sz w:val="22"/>
                <w:szCs w:val="22"/>
              </w:rPr>
              <w:t>Status Post: Encephalitis is inflammation of the brain. Viral infections are the most common cause of the condition.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53" w:rsidRP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Headache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Fever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Aches in muscles or joints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Fatigue or weakness</w:t>
            </w:r>
          </w:p>
          <w:p w:rsid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 xml:space="preserve">Muscle weakness </w:t>
            </w:r>
          </w:p>
          <w:p w:rsidR="00980EA0" w:rsidRPr="00452153" w:rsidRDefault="00452153" w:rsidP="00452153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Double vision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53" w:rsidRPr="00452153" w:rsidRDefault="00452153" w:rsidP="0045215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Allow student extra time to get from one class to another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Allow student to come to the Health or Counseling office as needed for rest.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Allow student to have water and snack in classroom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If student is too weak to walk (to the main office building or to her next class), call and we will pick student up for transportation.</w:t>
            </w:r>
          </w:p>
          <w:p w:rsidR="00452153" w:rsidRPr="00452153" w:rsidRDefault="00452153" w:rsidP="0045215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Student is allowed to have a peer walk with her from class to class</w:t>
            </w:r>
          </w:p>
          <w:p w:rsidR="00A87746" w:rsidRPr="00452153" w:rsidRDefault="00452153" w:rsidP="00107F77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452153">
              <w:rPr>
                <w:sz w:val="22"/>
                <w:szCs w:val="22"/>
              </w:rPr>
              <w:t>Consider 504 plan if student needs extra time to make up classwork/assignments/tests.</w:t>
            </w:r>
          </w:p>
        </w:tc>
      </w:tr>
      <w:tr w:rsidR="00433B48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33B48" w:rsidRPr="005753CE" w:rsidRDefault="00433B48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433B48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3B48" w:rsidRPr="005753CE" w:rsidRDefault="00F8519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433B48" w:rsidRPr="005753CE">
              <w:t xml:space="preserve"> </w:t>
            </w:r>
            <w:r w:rsidR="00433B48" w:rsidRPr="005753CE">
              <w:rPr>
                <w:b/>
              </w:rPr>
              <w:t xml:space="preserve">No Concerns  </w:t>
            </w:r>
            <w:r w:rsidR="00433B48">
              <w:rPr>
                <w:b/>
              </w:rPr>
              <w:t xml:space="preserve">        </w:t>
            </w:r>
            <w:r w:rsidR="00433B48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 xml:space="preserve">Concerning Absenteeism (5 – 9.9%) </w:t>
            </w:r>
            <w:r w:rsidR="00433B48">
              <w:rPr>
                <w:b/>
              </w:rPr>
              <w:t xml:space="preserve">         </w:t>
            </w:r>
            <w:r w:rsidR="00433B48" w:rsidRPr="005753CE">
              <w:rPr>
                <w:b/>
              </w:rPr>
              <w:tab/>
              <w:t>Chronic Absenteeism</w:t>
            </w:r>
            <w:r w:rsidR="00433B48">
              <w:rPr>
                <w:b/>
              </w:rPr>
              <w:t xml:space="preserve"> </w:t>
            </w:r>
            <w:r w:rsidR="00433B48" w:rsidRPr="005753CE">
              <w:rPr>
                <w:b/>
              </w:rPr>
              <w:t>(&gt; 10%)</w:t>
            </w:r>
          </w:p>
          <w:p w:rsidR="00433B48" w:rsidRDefault="00433B48" w:rsidP="00487382">
            <w:pPr>
              <w:rPr>
                <w:b/>
              </w:rPr>
            </w:pPr>
          </w:p>
          <w:p w:rsidR="00433B48" w:rsidRDefault="00433B48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433B48" w:rsidRPr="005753CE" w:rsidRDefault="00F8519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Parent/Guardian Contact</w:t>
            </w:r>
            <w:r w:rsidR="00433B48" w:rsidRPr="005753CE">
              <w:rPr>
                <w:b/>
              </w:rPr>
              <w:tab/>
            </w:r>
            <w:r w:rsidR="00433B48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Attendance letter</w:t>
            </w:r>
          </w:p>
          <w:p w:rsidR="00433B48" w:rsidRPr="005753CE" w:rsidRDefault="00F8519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HIPAA/MD Contact</w:t>
            </w:r>
            <w:r w:rsidR="00433B48" w:rsidRPr="005753CE">
              <w:rPr>
                <w:b/>
              </w:rPr>
              <w:tab/>
            </w:r>
            <w:r w:rsidR="00433B48" w:rsidRPr="005753CE">
              <w:rPr>
                <w:b/>
              </w:rPr>
              <w:tab/>
            </w:r>
            <w:r w:rsidR="00433B48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Medical Referral</w:t>
            </w:r>
          </w:p>
          <w:p w:rsidR="00433B48" w:rsidRPr="005753CE" w:rsidRDefault="00F8519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Teacher(s) Collaboration</w:t>
            </w:r>
            <w:r w:rsidR="00433B48" w:rsidRPr="005753CE">
              <w:rPr>
                <w:b/>
              </w:rPr>
              <w:tab/>
            </w:r>
            <w:r w:rsidR="00433B48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48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433B48" w:rsidRPr="001736A9">
              <w:rPr>
                <w:rFonts w:cs="Tahoma"/>
              </w:rPr>
              <w:t xml:space="preserve"> </w:t>
            </w:r>
            <w:r w:rsidR="00433B48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lastRenderedPageBreak/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F8519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F8519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F8519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F8519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19B" w:rsidRDefault="00F8519B">
      <w:r>
        <w:separator/>
      </w:r>
    </w:p>
  </w:endnote>
  <w:endnote w:type="continuationSeparator" w:id="0">
    <w:p w:rsidR="00F8519B" w:rsidRDefault="00F85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5C4" w:rsidRDefault="005C45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19B" w:rsidRDefault="00F8519B">
      <w:r>
        <w:separator/>
      </w:r>
    </w:p>
  </w:footnote>
  <w:footnote w:type="continuationSeparator" w:id="0">
    <w:p w:rsidR="00F8519B" w:rsidRDefault="00F85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5C4" w:rsidRDefault="005C45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462DA"/>
    <w:multiLevelType w:val="hybridMultilevel"/>
    <w:tmpl w:val="1E3AE85A"/>
    <w:lvl w:ilvl="0" w:tplc="C196180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54CFD"/>
    <w:multiLevelType w:val="hybridMultilevel"/>
    <w:tmpl w:val="A64E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15590"/>
    <w:multiLevelType w:val="hybridMultilevel"/>
    <w:tmpl w:val="643A7792"/>
    <w:lvl w:ilvl="0" w:tplc="80AA7E9A">
      <w:numFmt w:val="bullet"/>
      <w:lvlText w:val=""/>
      <w:lvlJc w:val="left"/>
      <w:pPr>
        <w:ind w:left="750" w:hanging="39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80BAA"/>
    <w:multiLevelType w:val="hybridMultilevel"/>
    <w:tmpl w:val="5992C77E"/>
    <w:lvl w:ilvl="0" w:tplc="C196180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272F2"/>
    <w:multiLevelType w:val="hybridMultilevel"/>
    <w:tmpl w:val="1DA8320C"/>
    <w:lvl w:ilvl="0" w:tplc="C196180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33B48"/>
    <w:rsid w:val="00452153"/>
    <w:rsid w:val="004A17C0"/>
    <w:rsid w:val="004B0C1B"/>
    <w:rsid w:val="004E06FB"/>
    <w:rsid w:val="00501726"/>
    <w:rsid w:val="00517085"/>
    <w:rsid w:val="00533FFC"/>
    <w:rsid w:val="00560C33"/>
    <w:rsid w:val="00567E21"/>
    <w:rsid w:val="0058629D"/>
    <w:rsid w:val="005A60C3"/>
    <w:rsid w:val="005C0D79"/>
    <w:rsid w:val="005C45C4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64657"/>
    <w:rsid w:val="00F837EE"/>
    <w:rsid w:val="00F8519B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B88CAA"/>
  <w15:docId w15:val="{B0E23ED7-A713-4DFF-A662-742144A1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452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0B13D29-38DE-4722-A334-5F97FAE57B08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15D2ED1C-D3D5-418F-B2FA-E11DBEC6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2019-03-08T21:09:00Z</dcterms:created>
  <dcterms:modified xsi:type="dcterms:W3CDTF">2019-03-08T21:09:00Z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