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4B61" w:rsidRPr="000C6767" w:rsidRDefault="00A95918" w:rsidP="00AB7BD9">
      <w:pPr>
        <w:widowControl w:val="0"/>
        <w:jc w:val="center"/>
      </w:pPr>
      <w:bookmarkStart w:id="0" w:name="_GoBack"/>
      <w:bookmarkEnd w:id="0"/>
      <w:r>
        <w:t>&gt;</w:t>
      </w:r>
      <w:r w:rsidR="00535EA0">
        <w:t>Insert Title Here</w:t>
      </w:r>
      <w:r>
        <w:t>&lt;</w:t>
      </w: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68070A">
      <w:pPr>
        <w:pStyle w:val="TitlePage"/>
        <w:widowControl w:val="0"/>
        <w:spacing w:line="240" w:lineRule="auto"/>
        <w:jc w:val="left"/>
        <w:rPr>
          <w:sz w:val="16"/>
          <w:szCs w:val="24"/>
        </w:rPr>
      </w:pPr>
    </w:p>
    <w:p w:rsidR="00474B61" w:rsidRDefault="00474B61" w:rsidP="00474B61">
      <w:pPr>
        <w:pStyle w:val="TitlePage"/>
        <w:widowControl w:val="0"/>
        <w:spacing w:line="240" w:lineRule="auto"/>
        <w:rPr>
          <w:sz w:val="16"/>
          <w:szCs w:val="24"/>
        </w:rPr>
      </w:pPr>
    </w:p>
    <w:p w:rsidR="00AF7B12" w:rsidRDefault="00AF7B12" w:rsidP="00474B61">
      <w:pPr>
        <w:pStyle w:val="TitlePage"/>
        <w:widowControl w:val="0"/>
        <w:spacing w:line="240" w:lineRule="auto"/>
        <w:rPr>
          <w:sz w:val="16"/>
          <w:szCs w:val="24"/>
        </w:rPr>
      </w:pPr>
    </w:p>
    <w:p w:rsidR="00AF7B12" w:rsidRDefault="00AF7B12" w:rsidP="00474B61">
      <w:pPr>
        <w:pStyle w:val="TitlePage"/>
        <w:widowControl w:val="0"/>
        <w:spacing w:line="240" w:lineRule="auto"/>
        <w:rPr>
          <w:sz w:val="16"/>
          <w:szCs w:val="24"/>
        </w:rPr>
      </w:pPr>
    </w:p>
    <w:p w:rsidR="00AF7B12" w:rsidRPr="000C6767" w:rsidRDefault="00AF7B12"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widowControl w:val="0"/>
        <w:jc w:val="center"/>
      </w:pPr>
      <w:r w:rsidRPr="000C6767">
        <w:t>by</w:t>
      </w:r>
    </w:p>
    <w:p w:rsidR="00474B61" w:rsidRPr="000C6767" w:rsidRDefault="00A95918" w:rsidP="00474B61">
      <w:pPr>
        <w:widowControl w:val="0"/>
        <w:jc w:val="center"/>
      </w:pPr>
      <w:r>
        <w:t>&gt;</w:t>
      </w:r>
      <w:r w:rsidR="00535EA0">
        <w:t>Insert Name Here</w:t>
      </w:r>
      <w:r>
        <w:t>&lt;</w:t>
      </w: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Default="00474B61" w:rsidP="00474B61">
      <w:pPr>
        <w:widowControl w:val="0"/>
        <w:jc w:val="center"/>
      </w:pPr>
      <w:r w:rsidRPr="000C6767">
        <w:t>An Applied Dissertation Submitted to the</w:t>
      </w:r>
      <w:r w:rsidR="00230C7D">
        <w:t xml:space="preserve"> Graduate Program in Education for the Doctorate in Educational Leadership</w:t>
      </w:r>
    </w:p>
    <w:p w:rsidR="00230C7D" w:rsidRPr="000C6767" w:rsidRDefault="00230C7D" w:rsidP="00474B61">
      <w:pPr>
        <w:widowControl w:val="0"/>
        <w:jc w:val="center"/>
      </w:pPr>
      <w:r>
        <w:t>Gratz College</w:t>
      </w: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234EBB" w:rsidRPr="000C6767" w:rsidRDefault="00234EBB"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Default="00474B61" w:rsidP="00474B61">
      <w:pPr>
        <w:pStyle w:val="TitlePage"/>
        <w:widowControl w:val="0"/>
        <w:spacing w:line="240" w:lineRule="auto"/>
        <w:rPr>
          <w:sz w:val="16"/>
          <w:szCs w:val="24"/>
        </w:rPr>
      </w:pPr>
    </w:p>
    <w:p w:rsidR="00AB7BD9" w:rsidRPr="000C6767" w:rsidRDefault="00AB7BD9"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474B61" w:rsidRPr="000C6767" w:rsidRDefault="00474B61" w:rsidP="00474B61">
      <w:pPr>
        <w:pStyle w:val="TitlePage"/>
        <w:widowControl w:val="0"/>
        <w:spacing w:line="240" w:lineRule="auto"/>
        <w:rPr>
          <w:sz w:val="16"/>
          <w:szCs w:val="24"/>
        </w:rPr>
      </w:pPr>
    </w:p>
    <w:p w:rsidR="00CB5620" w:rsidRDefault="00230C7D" w:rsidP="00474B61">
      <w:pPr>
        <w:widowControl w:val="0"/>
        <w:jc w:val="center"/>
        <w:sectPr w:rsidR="00CB5620" w:rsidSect="00C13D8C">
          <w:footerReference w:type="first" r:id="rId8"/>
          <w:pgSz w:w="12240" w:h="15840"/>
          <w:pgMar w:top="1440" w:right="1440" w:bottom="1440" w:left="2160" w:header="720" w:footer="720" w:gutter="0"/>
          <w:pgNumType w:fmt="lowerRoman"/>
          <w:cols w:space="720"/>
          <w:titlePg/>
          <w:docGrid w:linePitch="360"/>
        </w:sectPr>
      </w:pPr>
      <w:r>
        <w:t>Date</w:t>
      </w:r>
    </w:p>
    <w:p w:rsidR="00A25463" w:rsidRPr="005454D2" w:rsidRDefault="00A25463" w:rsidP="00CB5620">
      <w:pPr>
        <w:pStyle w:val="BodyText3"/>
        <w:widowControl w:val="0"/>
        <w:rPr>
          <w:rFonts w:ascii="Times New Roman" w:hAnsi="Times New Roman"/>
          <w:b/>
        </w:rPr>
      </w:pPr>
      <w:r w:rsidRPr="005454D2">
        <w:rPr>
          <w:rFonts w:ascii="Times New Roman" w:hAnsi="Times New Roman"/>
          <w:b/>
        </w:rPr>
        <w:lastRenderedPageBreak/>
        <w:t>Approval Page</w:t>
      </w:r>
    </w:p>
    <w:p w:rsidR="00A25463" w:rsidRPr="000C6767" w:rsidRDefault="00A25463" w:rsidP="00A25463">
      <w:pPr>
        <w:widowControl w:val="0"/>
      </w:pPr>
    </w:p>
    <w:p w:rsidR="00A25463" w:rsidRPr="000C6767" w:rsidRDefault="00A25463" w:rsidP="00721099">
      <w:r w:rsidRPr="000C6767">
        <w:t xml:space="preserve">This applied dissertation was submitted by </w:t>
      </w:r>
      <w:r w:rsidR="00A95918">
        <w:t>&gt;</w:t>
      </w:r>
      <w:r w:rsidR="00721099" w:rsidRPr="00163C0F">
        <w:rPr>
          <w:i/>
        </w:rPr>
        <w:t>Insert Name</w:t>
      </w:r>
      <w:r w:rsidR="00A95918">
        <w:t>&lt;</w:t>
      </w:r>
      <w:r w:rsidRPr="000C6767">
        <w:t xml:space="preserve"> under the direction of the persons listed below. It was submitted to the </w:t>
      </w:r>
      <w:r w:rsidR="00230C7D">
        <w:t xml:space="preserve">Graduate Program in </w:t>
      </w:r>
      <w:r w:rsidRPr="000C6767">
        <w:t>Education and approved in partial fulfillment of the requirements for the degree of Doctor of Education at</w:t>
      </w:r>
      <w:r w:rsidR="00230C7D">
        <w:t xml:space="preserve"> Gratz College</w:t>
      </w:r>
      <w:r w:rsidRPr="000C6767">
        <w:t>.</w:t>
      </w:r>
    </w:p>
    <w:p w:rsidR="00A25463" w:rsidRPr="000C6767" w:rsidRDefault="00A25463" w:rsidP="00A25463">
      <w:pPr>
        <w:pStyle w:val="BodyTextIndent"/>
        <w:widowControl w:val="0"/>
        <w:tabs>
          <w:tab w:val="left" w:pos="0"/>
        </w:tabs>
        <w:spacing w:after="0"/>
        <w:ind w:left="0"/>
      </w:pPr>
    </w:p>
    <w:p w:rsidR="00A25463" w:rsidRPr="00FE3865" w:rsidRDefault="00A95918" w:rsidP="00A25463">
      <w:pPr>
        <w:pStyle w:val="BodyTextIndent"/>
        <w:widowControl w:val="0"/>
        <w:tabs>
          <w:tab w:val="left" w:pos="0"/>
          <w:tab w:val="left" w:pos="5400"/>
        </w:tabs>
        <w:spacing w:after="0"/>
        <w:ind w:left="0"/>
      </w:pPr>
      <w:r>
        <w:rPr>
          <w:i/>
        </w:rPr>
        <w:t>&gt;</w:t>
      </w:r>
      <w:r w:rsidR="00721099" w:rsidRPr="00163C0F">
        <w:rPr>
          <w:i/>
        </w:rPr>
        <w:t>Insert Name and Degree</w:t>
      </w:r>
      <w:r w:rsidR="00113EC5" w:rsidRPr="00163C0F">
        <w:rPr>
          <w:i/>
        </w:rPr>
        <w:t>, e.g.,</w:t>
      </w:r>
      <w:r w:rsidR="00113EC5">
        <w:t xml:space="preserve"> Al Smith, Ed</w:t>
      </w:r>
      <w:r>
        <w:t>D&lt;</w:t>
      </w:r>
    </w:p>
    <w:p w:rsidR="00A25463" w:rsidRPr="00FE3865" w:rsidRDefault="00A25463" w:rsidP="00A25463">
      <w:pPr>
        <w:pStyle w:val="BodyTextIndent"/>
        <w:widowControl w:val="0"/>
        <w:tabs>
          <w:tab w:val="left" w:pos="0"/>
        </w:tabs>
        <w:spacing w:after="0"/>
        <w:ind w:left="0"/>
      </w:pPr>
      <w:r w:rsidRPr="00FE3865">
        <w:t>Committee Chair</w:t>
      </w:r>
    </w:p>
    <w:p w:rsidR="0028023B" w:rsidRDefault="0028023B" w:rsidP="00A25463">
      <w:pPr>
        <w:pStyle w:val="BodyTextIndent"/>
        <w:widowControl w:val="0"/>
        <w:tabs>
          <w:tab w:val="left" w:pos="0"/>
          <w:tab w:val="left" w:pos="4680"/>
          <w:tab w:val="left" w:pos="5400"/>
          <w:tab w:val="left" w:pos="8640"/>
        </w:tabs>
        <w:spacing w:after="0"/>
        <w:ind w:left="0"/>
        <w:rPr>
          <w:u w:val="single"/>
        </w:rPr>
      </w:pPr>
    </w:p>
    <w:p w:rsidR="00A25463" w:rsidRPr="00FE3865" w:rsidRDefault="00A95918" w:rsidP="00A25463">
      <w:pPr>
        <w:pStyle w:val="BodyTextIndent"/>
        <w:widowControl w:val="0"/>
        <w:tabs>
          <w:tab w:val="left" w:pos="0"/>
          <w:tab w:val="left" w:pos="5400"/>
        </w:tabs>
        <w:spacing w:after="0"/>
        <w:ind w:left="0"/>
      </w:pPr>
      <w:r>
        <w:rPr>
          <w:i/>
        </w:rPr>
        <w:t>&gt;</w:t>
      </w:r>
      <w:r w:rsidR="00721099" w:rsidRPr="00163C0F">
        <w:rPr>
          <w:i/>
        </w:rPr>
        <w:t>Insert Name and Degree</w:t>
      </w:r>
      <w:r>
        <w:t>&lt;</w:t>
      </w:r>
    </w:p>
    <w:p w:rsidR="00A25463" w:rsidRDefault="00A25463" w:rsidP="00A25463">
      <w:pPr>
        <w:pStyle w:val="BodyTextIndent"/>
        <w:widowControl w:val="0"/>
        <w:tabs>
          <w:tab w:val="left" w:pos="0"/>
        </w:tabs>
        <w:spacing w:after="0"/>
        <w:ind w:left="0"/>
      </w:pPr>
      <w:r w:rsidRPr="00FE3865">
        <w:t>Committee Member</w:t>
      </w:r>
      <w:r w:rsidR="00230C7D">
        <w:t xml:space="preserve"> 1</w:t>
      </w:r>
    </w:p>
    <w:p w:rsidR="00230C7D" w:rsidRDefault="00230C7D" w:rsidP="00A25463">
      <w:pPr>
        <w:pStyle w:val="BodyTextIndent"/>
        <w:widowControl w:val="0"/>
        <w:tabs>
          <w:tab w:val="left" w:pos="0"/>
        </w:tabs>
        <w:spacing w:after="0"/>
        <w:ind w:left="0"/>
      </w:pPr>
    </w:p>
    <w:p w:rsidR="00230C7D" w:rsidRDefault="00230C7D" w:rsidP="00A25463">
      <w:pPr>
        <w:pStyle w:val="BodyTextIndent"/>
        <w:widowControl w:val="0"/>
        <w:tabs>
          <w:tab w:val="left" w:pos="0"/>
        </w:tabs>
        <w:spacing w:after="0"/>
        <w:ind w:left="0"/>
      </w:pPr>
      <w:r>
        <w:t>Committee Member 2</w:t>
      </w:r>
    </w:p>
    <w:p w:rsidR="006F49BD" w:rsidRDefault="006F49BD" w:rsidP="006F49BD">
      <w:pPr>
        <w:pStyle w:val="BodyTextIndent"/>
        <w:widowControl w:val="0"/>
        <w:tabs>
          <w:tab w:val="left" w:pos="0"/>
          <w:tab w:val="left" w:pos="4680"/>
          <w:tab w:val="left" w:pos="5400"/>
          <w:tab w:val="left" w:pos="8640"/>
        </w:tabs>
        <w:spacing w:after="0"/>
        <w:ind w:left="0"/>
        <w:rPr>
          <w:u w:val="single"/>
        </w:rPr>
      </w:pPr>
    </w:p>
    <w:p w:rsidR="00230C7D" w:rsidRDefault="00230C7D" w:rsidP="00230C7D">
      <w:r>
        <w:t>Program Director</w:t>
      </w:r>
    </w:p>
    <w:p w:rsidR="00230C7D" w:rsidRDefault="00230C7D" w:rsidP="00230C7D"/>
    <w:p w:rsidR="00634658" w:rsidRDefault="00230C7D" w:rsidP="00230C7D">
      <w:pPr>
        <w:rPr>
          <w:b/>
        </w:rPr>
      </w:pPr>
      <w:r>
        <w:t>Dean of the College and Vice President of Academic Affairs</w:t>
      </w:r>
      <w:r w:rsidR="00634658">
        <w:br w:type="page"/>
      </w:r>
      <w:r w:rsidR="00634658">
        <w:rPr>
          <w:b/>
        </w:rPr>
        <w:lastRenderedPageBreak/>
        <w:t>Statement of Original Work</w:t>
      </w:r>
    </w:p>
    <w:p w:rsidR="00634658" w:rsidRDefault="00634658" w:rsidP="00634658">
      <w:pPr>
        <w:jc w:val="center"/>
      </w:pPr>
    </w:p>
    <w:p w:rsidR="00634658" w:rsidRDefault="00634658" w:rsidP="00634658">
      <w:r>
        <w:t>I declare the following:</w:t>
      </w:r>
    </w:p>
    <w:p w:rsidR="00230C7D" w:rsidRDefault="00230C7D" w:rsidP="00634658"/>
    <w:p w:rsidR="00634658" w:rsidRDefault="00634658" w:rsidP="00634658">
      <w:r>
        <w:t xml:space="preserve"> This applied dissertation represents my original work, except where I have acknowledged the ideas, words, or material of other authors.</w:t>
      </w:r>
    </w:p>
    <w:p w:rsidR="00634658" w:rsidRDefault="00634658" w:rsidP="00634658"/>
    <w:p w:rsidR="00634658" w:rsidRDefault="00634658" w:rsidP="00634658">
      <w:r>
        <w:t xml:space="preserve">Where another author’s ideas have been presented in this applied dissertation, I have acknowledged the author’s ideas by citing them in the required style. </w:t>
      </w:r>
    </w:p>
    <w:p w:rsidR="00634658" w:rsidRDefault="00634658" w:rsidP="00634658"/>
    <w:p w:rsidR="00634658" w:rsidRDefault="00634658" w:rsidP="00634658">
      <w:r>
        <w:t xml:space="preserve">Where another author’s words have been presented in this applied dissertation, I have acknowledged the author’s words by using appropriate quotation devices and citations in the required style. </w:t>
      </w:r>
    </w:p>
    <w:p w:rsidR="00634658" w:rsidRDefault="00634658" w:rsidP="00634658"/>
    <w:p w:rsidR="00634658" w:rsidRDefault="00634658" w:rsidP="00634658">
      <w:r>
        <w:t xml:space="preserve">I have obtained permission from the author or publisher—in accordance with the required guidelines—to include any copyrighted material (e.g., tables, figures, survey instruments, large portions of text) in this applied dissertation manuscript. </w:t>
      </w:r>
    </w:p>
    <w:p w:rsidR="00634658" w:rsidRDefault="00634658" w:rsidP="00634658"/>
    <w:p w:rsidR="00634658" w:rsidRDefault="00634658" w:rsidP="00634658"/>
    <w:p w:rsidR="00634658" w:rsidRDefault="00634658" w:rsidP="00634658">
      <w:pPr>
        <w:rPr>
          <w:i/>
        </w:rPr>
      </w:pPr>
      <w:r>
        <w:rPr>
          <w:i/>
        </w:rPr>
        <w:t>___________________________</w:t>
      </w:r>
    </w:p>
    <w:p w:rsidR="00634658" w:rsidRDefault="00634658" w:rsidP="00634658">
      <w:r>
        <w:t xml:space="preserve">Name </w:t>
      </w:r>
      <w:r w:rsidR="00A95918">
        <w:rPr>
          <w:i/>
        </w:rPr>
        <w:t>&gt;above the rule</w:t>
      </w:r>
      <w:r>
        <w:rPr>
          <w:i/>
        </w:rPr>
        <w:t>, type your name&lt;</w:t>
      </w:r>
    </w:p>
    <w:p w:rsidR="00634658" w:rsidRDefault="00634658" w:rsidP="00634658"/>
    <w:p w:rsidR="00634658" w:rsidRDefault="00634658" w:rsidP="00634658"/>
    <w:p w:rsidR="00634658" w:rsidRDefault="00634658" w:rsidP="00634658">
      <w:pPr>
        <w:rPr>
          <w:rFonts w:ascii="Calibri" w:hAnsi="Calibri"/>
          <w:sz w:val="22"/>
          <w:szCs w:val="22"/>
        </w:rPr>
      </w:pPr>
      <w:r>
        <w:t>___________________________</w:t>
      </w:r>
    </w:p>
    <w:p w:rsidR="00634658" w:rsidRDefault="00634658" w:rsidP="00634658">
      <w:pPr>
        <w:rPr>
          <w:i/>
        </w:rPr>
      </w:pPr>
      <w:r>
        <w:t xml:space="preserve">Date </w:t>
      </w:r>
      <w:r w:rsidR="00A95918">
        <w:rPr>
          <w:i/>
        </w:rPr>
        <w:t>&gt;above the rule</w:t>
      </w:r>
      <w:r>
        <w:rPr>
          <w:i/>
        </w:rPr>
        <w:t xml:space="preserve">, type the </w:t>
      </w:r>
      <w:r w:rsidR="00A95918">
        <w:rPr>
          <w:i/>
        </w:rPr>
        <w:t>current date</w:t>
      </w:r>
      <w:r>
        <w:rPr>
          <w:i/>
        </w:rPr>
        <w:t>,</w:t>
      </w:r>
      <w:r>
        <w:t xml:space="preserve"> </w:t>
      </w:r>
      <w:r>
        <w:rPr>
          <w:i/>
        </w:rPr>
        <w:t>e.g.,</w:t>
      </w:r>
      <w:r w:rsidR="00A95918">
        <w:t xml:space="preserve"> May 31, 2016</w:t>
      </w:r>
      <w:r>
        <w:rPr>
          <w:i/>
        </w:rPr>
        <w:t>&lt;</w:t>
      </w:r>
    </w:p>
    <w:p w:rsidR="00A25463" w:rsidRPr="000C6767" w:rsidRDefault="00A25463" w:rsidP="00A25463">
      <w:pPr>
        <w:pStyle w:val="BodyTextIndent"/>
        <w:widowControl w:val="0"/>
        <w:tabs>
          <w:tab w:val="left" w:pos="0"/>
        </w:tabs>
        <w:spacing w:after="0"/>
        <w:ind w:left="0"/>
      </w:pPr>
    </w:p>
    <w:p w:rsidR="00A25463" w:rsidRPr="000C6767" w:rsidRDefault="00A25463" w:rsidP="00A25463">
      <w:pPr>
        <w:widowControl w:val="0"/>
      </w:pPr>
    </w:p>
    <w:p w:rsidR="00A25463" w:rsidRDefault="00A25463" w:rsidP="00A25463"/>
    <w:p w:rsidR="00A25463" w:rsidRDefault="00A25463" w:rsidP="00474B61">
      <w:pPr>
        <w:widowControl w:val="0"/>
        <w:jc w:val="center"/>
      </w:pPr>
    </w:p>
    <w:p w:rsidR="00A25463" w:rsidRDefault="00A25463" w:rsidP="00474B61">
      <w:pPr>
        <w:widowControl w:val="0"/>
        <w:jc w:val="center"/>
      </w:pPr>
    </w:p>
    <w:p w:rsidR="00A25463" w:rsidRDefault="00A25463" w:rsidP="00474B61">
      <w:pPr>
        <w:widowControl w:val="0"/>
        <w:jc w:val="center"/>
      </w:pPr>
    </w:p>
    <w:p w:rsidR="00A25463" w:rsidRDefault="00A25463" w:rsidP="00474B61">
      <w:pPr>
        <w:widowControl w:val="0"/>
        <w:jc w:val="center"/>
      </w:pPr>
    </w:p>
    <w:p w:rsidR="00A25463" w:rsidRDefault="00A25463" w:rsidP="00474B61">
      <w:pPr>
        <w:widowControl w:val="0"/>
        <w:jc w:val="center"/>
      </w:pPr>
    </w:p>
    <w:p w:rsidR="00A25463" w:rsidRDefault="00A25463" w:rsidP="00474B61">
      <w:pPr>
        <w:widowControl w:val="0"/>
        <w:jc w:val="center"/>
      </w:pPr>
    </w:p>
    <w:p w:rsidR="00A25463" w:rsidRDefault="00A25463" w:rsidP="00474B61">
      <w:pPr>
        <w:widowControl w:val="0"/>
        <w:jc w:val="center"/>
      </w:pPr>
    </w:p>
    <w:p w:rsidR="00A25463" w:rsidRDefault="00A25463" w:rsidP="00474B61">
      <w:pPr>
        <w:widowControl w:val="0"/>
        <w:jc w:val="center"/>
      </w:pPr>
    </w:p>
    <w:p w:rsidR="00A25463" w:rsidRDefault="00A25463" w:rsidP="00474B61">
      <w:pPr>
        <w:widowControl w:val="0"/>
        <w:jc w:val="center"/>
      </w:pPr>
    </w:p>
    <w:p w:rsidR="00A25463" w:rsidRDefault="00A25463" w:rsidP="00474B61">
      <w:pPr>
        <w:widowControl w:val="0"/>
        <w:jc w:val="center"/>
      </w:pPr>
    </w:p>
    <w:p w:rsidR="00F126E2" w:rsidRDefault="00F126E2" w:rsidP="00474B61">
      <w:pPr>
        <w:widowControl w:val="0"/>
        <w:jc w:val="center"/>
      </w:pPr>
    </w:p>
    <w:p w:rsidR="00A95918" w:rsidRDefault="00A95918" w:rsidP="00A25463">
      <w:pPr>
        <w:widowControl w:val="0"/>
        <w:spacing w:line="480" w:lineRule="auto"/>
        <w:jc w:val="center"/>
        <w:rPr>
          <w:b/>
        </w:rPr>
      </w:pPr>
    </w:p>
    <w:p w:rsidR="00A95918" w:rsidRDefault="00A95918" w:rsidP="00A25463">
      <w:pPr>
        <w:widowControl w:val="0"/>
        <w:spacing w:line="480" w:lineRule="auto"/>
        <w:jc w:val="center"/>
        <w:rPr>
          <w:b/>
        </w:rPr>
      </w:pPr>
    </w:p>
    <w:p w:rsidR="00A95918" w:rsidRDefault="00A95918" w:rsidP="00A25463">
      <w:pPr>
        <w:widowControl w:val="0"/>
        <w:spacing w:line="480" w:lineRule="auto"/>
        <w:jc w:val="center"/>
        <w:rPr>
          <w:b/>
        </w:rPr>
      </w:pPr>
    </w:p>
    <w:p w:rsidR="00230C7D" w:rsidRDefault="00230C7D" w:rsidP="00A25463">
      <w:pPr>
        <w:widowControl w:val="0"/>
        <w:spacing w:line="480" w:lineRule="auto"/>
        <w:jc w:val="center"/>
        <w:rPr>
          <w:b/>
        </w:rPr>
      </w:pPr>
    </w:p>
    <w:p w:rsidR="00A25463" w:rsidRPr="00866550" w:rsidRDefault="00A25463" w:rsidP="00A25463">
      <w:pPr>
        <w:widowControl w:val="0"/>
        <w:spacing w:line="480" w:lineRule="auto"/>
        <w:jc w:val="center"/>
        <w:rPr>
          <w:b/>
        </w:rPr>
      </w:pPr>
      <w:r w:rsidRPr="00866550">
        <w:rPr>
          <w:b/>
        </w:rPr>
        <w:lastRenderedPageBreak/>
        <w:t>Abstract</w:t>
      </w:r>
    </w:p>
    <w:p w:rsidR="00A95918" w:rsidRPr="005148F9" w:rsidRDefault="00A95918" w:rsidP="00A95918">
      <w:pPr>
        <w:tabs>
          <w:tab w:val="center" w:pos="4320"/>
        </w:tabs>
      </w:pPr>
      <w:r>
        <w:t>Xxxx xx Xxxxxx Xxxxxx xx</w:t>
      </w:r>
      <w:r w:rsidRPr="005148F9">
        <w:t xml:space="preserve"> </w:t>
      </w:r>
      <w:r>
        <w:t>Xxxxx</w:t>
      </w:r>
      <w:r w:rsidRPr="005148F9">
        <w:t xml:space="preserve"> </w:t>
      </w:r>
      <w:r>
        <w:t>Xxxxxxxx xxx</w:t>
      </w:r>
      <w:r w:rsidRPr="005148F9">
        <w:t xml:space="preserve"> </w:t>
      </w:r>
      <w:r>
        <w:t xml:space="preserve">xx Xxxxxxxxx Xxxx Xxxxxx. </w:t>
      </w:r>
      <w:r w:rsidRPr="00A05D7A">
        <w:rPr>
          <w:rFonts w:ascii="Arial" w:hAnsi="Arial" w:cs="Arial"/>
          <w:sz w:val="22"/>
          <w:szCs w:val="22"/>
        </w:rPr>
        <w:t>[</w:t>
      </w:r>
      <w:r w:rsidRPr="000B3D16">
        <w:rPr>
          <w:rFonts w:ascii="Arial" w:hAnsi="Arial" w:cs="Arial"/>
          <w:i/>
          <w:sz w:val="22"/>
          <w:szCs w:val="22"/>
        </w:rPr>
        <w:t>the first element is the applied dissertation title</w:t>
      </w:r>
      <w:r w:rsidRPr="00A05D7A">
        <w:rPr>
          <w:rFonts w:ascii="Arial" w:hAnsi="Arial" w:cs="Arial"/>
          <w:sz w:val="22"/>
          <w:szCs w:val="22"/>
        </w:rPr>
        <w:t>]</w:t>
      </w:r>
      <w:r w:rsidRPr="005148F9">
        <w:t xml:space="preserve"> </w:t>
      </w:r>
      <w:r>
        <w:t>Xxxxx Xxxxxxx [</w:t>
      </w:r>
      <w:r w:rsidRPr="00B616C0">
        <w:rPr>
          <w:rFonts w:ascii="Arial" w:hAnsi="Arial" w:cs="Arial"/>
          <w:i/>
          <w:sz w:val="22"/>
          <w:szCs w:val="22"/>
        </w:rPr>
        <w:t>student’s name</w:t>
      </w:r>
      <w:r>
        <w:t>]</w:t>
      </w:r>
      <w:r w:rsidRPr="005148F9">
        <w:t xml:space="preserve">, </w:t>
      </w:r>
      <w:r>
        <w:t>2016</w:t>
      </w:r>
      <w:r w:rsidRPr="005148F9">
        <w:t>: Applied Dissertation</w:t>
      </w:r>
      <w:r w:rsidR="00230C7D">
        <w:t>, Gratz College, Melrose Park, PA</w:t>
      </w:r>
      <w:r w:rsidRPr="005148F9">
        <w:t>.</w:t>
      </w:r>
      <w:r>
        <w:t xml:space="preserve"> </w:t>
      </w:r>
      <w:r w:rsidRPr="00974E69">
        <w:t>Keywords: xxxxxxx, xxx xxxxxx, xxxx xxxxxxx, xxxxxx</w:t>
      </w:r>
    </w:p>
    <w:p w:rsidR="00A95918" w:rsidRPr="005148F9" w:rsidRDefault="00A95918" w:rsidP="00A959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15"/>
      </w:pPr>
    </w:p>
    <w:p w:rsidR="00A95918" w:rsidRDefault="00A95918" w:rsidP="00A95918">
      <w:r w:rsidRPr="00956F6A">
        <w:t xml:space="preserve">The first paragraph must contain </w:t>
      </w:r>
      <w:r>
        <w:t>all of the elements shown in this</w:t>
      </w:r>
      <w:r w:rsidRPr="00956F6A">
        <w:t xml:space="preserve"> sample. The applied dissertation title, your name</w:t>
      </w:r>
      <w:r>
        <w:t xml:space="preserve"> (surname last)</w:t>
      </w:r>
      <w:r w:rsidRPr="00956F6A">
        <w:t xml:space="preserve">, and the year must be identical to the title, name, and year on the title page. </w:t>
      </w:r>
    </w:p>
    <w:p w:rsidR="00A95918" w:rsidRDefault="00A95918" w:rsidP="00A95918"/>
    <w:p w:rsidR="00A95918" w:rsidRDefault="00A95918" w:rsidP="00A95918">
      <w:pPr>
        <w:sectPr w:rsidR="00A95918" w:rsidSect="00C13D8C">
          <w:headerReference w:type="default" r:id="rId9"/>
          <w:footerReference w:type="default" r:id="rId10"/>
          <w:headerReference w:type="first" r:id="rId11"/>
          <w:footerReference w:type="first" r:id="rId12"/>
          <w:pgSz w:w="12240" w:h="15840" w:code="1"/>
          <w:pgMar w:top="1296" w:right="1440" w:bottom="1440" w:left="2160" w:header="720" w:footer="576" w:gutter="0"/>
          <w:pgNumType w:fmt="lowerRoman"/>
          <w:cols w:space="720"/>
          <w:noEndnote/>
          <w:titlePg/>
          <w:docGrid w:linePitch="326"/>
        </w:sectPr>
      </w:pPr>
      <w:r w:rsidRPr="00956F6A">
        <w:t>Single-space within each paragraph, but double-space between paragraphs. Do not indent the first lines of paragraphs. The narrative portion (i.e., after the informational first paragraph) of the abstract should be 220-270 words. The abstract must</w:t>
      </w:r>
      <w:r>
        <w:t xml:space="preserve"> not exceed one page in length. See section 2.04 of the APA manual for content guidelines.</w:t>
      </w:r>
    </w:p>
    <w:p w:rsidR="00A25463" w:rsidRDefault="00721099" w:rsidP="00721099">
      <w:pPr>
        <w:pStyle w:val="Heading1"/>
        <w:widowControl w:val="0"/>
        <w:tabs>
          <w:tab w:val="clear" w:pos="5760"/>
        </w:tabs>
        <w:spacing w:line="240" w:lineRule="auto"/>
        <w:jc w:val="center"/>
      </w:pPr>
      <w:r w:rsidRPr="005454D2">
        <w:rPr>
          <w:rFonts w:ascii="Times New Roman" w:hAnsi="Times New Roman" w:cs="Times New Roman"/>
          <w:b/>
          <w:i w:val="0"/>
        </w:rPr>
        <w:lastRenderedPageBreak/>
        <w:t>Table of Contents</w:t>
      </w:r>
    </w:p>
    <w:p w:rsidR="00A25463" w:rsidRPr="00FE3B6D" w:rsidRDefault="00A25463" w:rsidP="00A25463"/>
    <w:p w:rsidR="00A25463" w:rsidRPr="00FE3B6D" w:rsidRDefault="00A25463" w:rsidP="00A25463">
      <w:pPr>
        <w:widowControl w:val="0"/>
        <w:jc w:val="right"/>
      </w:pPr>
      <w:r w:rsidRPr="00FE3B6D">
        <w:tab/>
      </w:r>
      <w:r w:rsidRPr="00FE3B6D">
        <w:tab/>
      </w:r>
      <w:r w:rsidRPr="00FE3B6D">
        <w:tab/>
      </w:r>
      <w:r w:rsidRPr="00FE3B6D">
        <w:tab/>
      </w:r>
      <w:r w:rsidRPr="00FE3B6D">
        <w:tab/>
      </w:r>
      <w:r w:rsidRPr="00FE3B6D">
        <w:tab/>
      </w:r>
      <w:r w:rsidRPr="00FE3B6D">
        <w:tab/>
      </w:r>
      <w:r w:rsidRPr="00FE3B6D">
        <w:tab/>
      </w:r>
      <w:r w:rsidRPr="00FE3B6D">
        <w:tab/>
      </w:r>
      <w:r w:rsidRPr="00FE3B6D">
        <w:tab/>
      </w:r>
      <w:r w:rsidRPr="00FE3B6D">
        <w:tab/>
        <w:t xml:space="preserve">    Page</w:t>
      </w:r>
    </w:p>
    <w:p w:rsidR="00A25463" w:rsidRPr="00FE3B6D" w:rsidRDefault="00A25463" w:rsidP="00A25463">
      <w:pPr>
        <w:widowControl w:val="0"/>
        <w:tabs>
          <w:tab w:val="left" w:pos="720"/>
          <w:tab w:val="right" w:leader="dot" w:pos="8640"/>
        </w:tabs>
      </w:pPr>
      <w:r w:rsidRPr="00FE3B6D">
        <w:t xml:space="preserve">Chapter 1: </w:t>
      </w:r>
      <w:r w:rsidR="00977889">
        <w:t>Introduction</w:t>
      </w:r>
      <w:r w:rsidRPr="00FE3B6D">
        <w:tab/>
        <w:t>1</w:t>
      </w:r>
    </w:p>
    <w:p w:rsidR="00A25463" w:rsidRPr="00FE3B6D" w:rsidRDefault="00A25463" w:rsidP="00A25463">
      <w:pPr>
        <w:widowControl w:val="0"/>
        <w:tabs>
          <w:tab w:val="left" w:pos="720"/>
          <w:tab w:val="right" w:leader="dot" w:pos="8640"/>
        </w:tabs>
      </w:pPr>
      <w:r w:rsidRPr="00FE3B6D">
        <w:tab/>
      </w:r>
      <w:r>
        <w:t>Xxxxxxxxxxx xx Xxxxxxxxx</w:t>
      </w:r>
      <w:r w:rsidRPr="00FE3B6D">
        <w:tab/>
        <w:t>1</w:t>
      </w:r>
    </w:p>
    <w:p w:rsidR="00A25463" w:rsidRPr="00FE3B6D" w:rsidRDefault="00A25463" w:rsidP="00A25463">
      <w:pPr>
        <w:widowControl w:val="0"/>
        <w:tabs>
          <w:tab w:val="left" w:pos="720"/>
          <w:tab w:val="right" w:leader="dot" w:pos="8640"/>
        </w:tabs>
      </w:pPr>
      <w:r w:rsidRPr="00FE3B6D">
        <w:tab/>
      </w:r>
      <w:r>
        <w:t>Xxxxxxxx Xxxx Xxxxxx</w:t>
      </w:r>
      <w:r w:rsidRPr="00FE3B6D">
        <w:tab/>
        <w:t>2</w:t>
      </w:r>
    </w:p>
    <w:p w:rsidR="00A25463" w:rsidRPr="00FE3B6D" w:rsidRDefault="00A25463" w:rsidP="00A25463">
      <w:pPr>
        <w:widowControl w:val="0"/>
        <w:tabs>
          <w:tab w:val="left" w:pos="720"/>
          <w:tab w:val="right" w:leader="dot" w:pos="8640"/>
        </w:tabs>
      </w:pPr>
      <w:r w:rsidRPr="00FE3B6D">
        <w:tab/>
      </w:r>
      <w:r>
        <w:t>Xxxxxxxx Xxxxx</w:t>
      </w:r>
      <w:r w:rsidRPr="00FE3B6D">
        <w:tab/>
      </w:r>
      <w:r>
        <w:t>4</w:t>
      </w:r>
    </w:p>
    <w:p w:rsidR="00A25463" w:rsidRPr="00FE3B6D" w:rsidRDefault="00A25463" w:rsidP="00A25463">
      <w:pPr>
        <w:widowControl w:val="0"/>
        <w:tabs>
          <w:tab w:val="left" w:pos="720"/>
          <w:tab w:val="right" w:leader="dot" w:pos="8640"/>
        </w:tabs>
      </w:pPr>
    </w:p>
    <w:p w:rsidR="00A25463" w:rsidRPr="00FE3B6D" w:rsidRDefault="00A25463" w:rsidP="00A25463">
      <w:pPr>
        <w:widowControl w:val="0"/>
        <w:tabs>
          <w:tab w:val="left" w:pos="720"/>
          <w:tab w:val="right" w:leader="dot" w:pos="8640"/>
        </w:tabs>
      </w:pPr>
      <w:r w:rsidRPr="00FE3B6D">
        <w:t xml:space="preserve">Chapter 2: </w:t>
      </w:r>
      <w:r w:rsidR="00977889">
        <w:t>Literature Review</w:t>
      </w:r>
      <w:r w:rsidRPr="00FE3B6D">
        <w:tab/>
      </w:r>
      <w:r>
        <w:t>6</w:t>
      </w:r>
    </w:p>
    <w:p w:rsidR="00A25463" w:rsidRPr="00FE3B6D" w:rsidRDefault="00A25463" w:rsidP="00A25463">
      <w:pPr>
        <w:widowControl w:val="0"/>
        <w:tabs>
          <w:tab w:val="left" w:pos="720"/>
          <w:tab w:val="right" w:leader="dot" w:pos="8640"/>
        </w:tabs>
      </w:pPr>
      <w:r w:rsidRPr="00FE3B6D">
        <w:tab/>
      </w:r>
      <w:r>
        <w:t>Xxxxxxx Xxxxxxxxx</w:t>
      </w:r>
      <w:r w:rsidRPr="00FE3B6D">
        <w:tab/>
      </w:r>
      <w:r w:rsidR="001551E5">
        <w:t>7</w:t>
      </w:r>
      <w:r w:rsidRPr="00FE3B6D">
        <w:tab/>
      </w:r>
    </w:p>
    <w:p w:rsidR="00A25463" w:rsidRPr="00FE3B6D" w:rsidRDefault="00A25463" w:rsidP="00A25463">
      <w:pPr>
        <w:widowControl w:val="0"/>
        <w:tabs>
          <w:tab w:val="left" w:pos="720"/>
          <w:tab w:val="right" w:leader="dot" w:pos="8640"/>
        </w:tabs>
        <w:ind w:firstLine="720"/>
      </w:pPr>
      <w:r>
        <w:t>Xxxxxx Xxxxxxxxxxx</w:t>
      </w:r>
      <w:r w:rsidRPr="00FE3B6D">
        <w:tab/>
      </w:r>
      <w:r w:rsidR="001551E5">
        <w:t>15</w:t>
      </w:r>
    </w:p>
    <w:p w:rsidR="00A25463" w:rsidRPr="00FE3B6D" w:rsidRDefault="00A25463" w:rsidP="00A25463">
      <w:pPr>
        <w:widowControl w:val="0"/>
        <w:tabs>
          <w:tab w:val="left" w:pos="720"/>
          <w:tab w:val="right" w:leader="dot" w:pos="8640"/>
        </w:tabs>
      </w:pPr>
      <w:r w:rsidRPr="00FE3B6D">
        <w:tab/>
      </w:r>
      <w:r>
        <w:t>Xxxxxx xx xxx Xxxx</w:t>
      </w:r>
      <w:r w:rsidRPr="00FE3B6D">
        <w:tab/>
      </w:r>
      <w:r w:rsidR="001551E5">
        <w:t>24</w:t>
      </w:r>
    </w:p>
    <w:p w:rsidR="00A25463" w:rsidRPr="00FE3B6D" w:rsidRDefault="00A25463" w:rsidP="00A25463">
      <w:pPr>
        <w:widowControl w:val="0"/>
        <w:tabs>
          <w:tab w:val="left" w:pos="720"/>
          <w:tab w:val="right" w:leader="dot" w:pos="8640"/>
        </w:tabs>
      </w:pPr>
      <w:r w:rsidRPr="00FE3B6D">
        <w:tab/>
      </w:r>
      <w:r>
        <w:t>Xxxxxxxxxxxx xx xxx Xxxxxxx xx xxx Xxxxxxxx</w:t>
      </w:r>
      <w:r w:rsidR="001551E5">
        <w:tab/>
        <w:t>31</w:t>
      </w:r>
    </w:p>
    <w:p w:rsidR="00A25463" w:rsidRPr="00FE3B6D" w:rsidRDefault="00A25463" w:rsidP="00A25463">
      <w:pPr>
        <w:widowControl w:val="0"/>
        <w:tabs>
          <w:tab w:val="left" w:pos="720"/>
          <w:tab w:val="right" w:leader="dot" w:pos="8640"/>
        </w:tabs>
      </w:pPr>
    </w:p>
    <w:p w:rsidR="00A25463" w:rsidRPr="00FE3B6D" w:rsidRDefault="00A25463" w:rsidP="00A25463">
      <w:pPr>
        <w:widowControl w:val="0"/>
        <w:tabs>
          <w:tab w:val="left" w:pos="720"/>
          <w:tab w:val="right" w:leader="dot" w:pos="8640"/>
        </w:tabs>
      </w:pPr>
      <w:r w:rsidRPr="00FE3B6D">
        <w:t xml:space="preserve">Chapter 3: </w:t>
      </w:r>
      <w:r w:rsidR="00977889">
        <w:t>Methodology</w:t>
      </w:r>
      <w:r w:rsidR="001551E5">
        <w:tab/>
        <w:t>38</w:t>
      </w:r>
    </w:p>
    <w:p w:rsidR="00A25463" w:rsidRPr="00FE3B6D" w:rsidRDefault="00A25463" w:rsidP="00A25463">
      <w:pPr>
        <w:widowControl w:val="0"/>
        <w:tabs>
          <w:tab w:val="left" w:pos="720"/>
          <w:tab w:val="right" w:leader="dot" w:pos="8640"/>
        </w:tabs>
      </w:pPr>
      <w:r w:rsidRPr="00FE3B6D">
        <w:tab/>
      </w:r>
      <w:r>
        <w:t>Xxxxxx</w:t>
      </w:r>
      <w:r w:rsidR="001551E5">
        <w:tab/>
        <w:t>38</w:t>
      </w:r>
    </w:p>
    <w:p w:rsidR="00A25463" w:rsidRPr="00FE3B6D" w:rsidRDefault="00A25463" w:rsidP="00A25463">
      <w:pPr>
        <w:widowControl w:val="0"/>
        <w:tabs>
          <w:tab w:val="left" w:pos="720"/>
          <w:tab w:val="right" w:leader="dot" w:pos="8640"/>
        </w:tabs>
      </w:pPr>
      <w:r w:rsidRPr="00FE3B6D">
        <w:tab/>
      </w:r>
      <w:r>
        <w:t>Xxxxxxxx Xxxxxxxx</w:t>
      </w:r>
      <w:r w:rsidRPr="00FE3B6D">
        <w:tab/>
      </w:r>
      <w:r w:rsidR="001551E5">
        <w:t>41</w:t>
      </w:r>
    </w:p>
    <w:p w:rsidR="00A25463" w:rsidRPr="00FE3B6D" w:rsidRDefault="00A25463" w:rsidP="00A25463">
      <w:pPr>
        <w:widowControl w:val="0"/>
        <w:tabs>
          <w:tab w:val="left" w:pos="720"/>
          <w:tab w:val="right" w:leader="dot" w:pos="8640"/>
        </w:tabs>
      </w:pPr>
      <w:r w:rsidRPr="00FE3B6D">
        <w:tab/>
      </w:r>
      <w:r>
        <w:t>Xxxxxxxxxxx xx Xxxxxxxx</w:t>
      </w:r>
      <w:r w:rsidRPr="00FE3B6D">
        <w:tab/>
      </w:r>
      <w:r w:rsidR="001551E5">
        <w:t>43</w:t>
      </w:r>
    </w:p>
    <w:p w:rsidR="00A25463" w:rsidRPr="00FE3B6D" w:rsidRDefault="00A25463" w:rsidP="00A25463">
      <w:pPr>
        <w:widowControl w:val="0"/>
        <w:tabs>
          <w:tab w:val="left" w:pos="720"/>
          <w:tab w:val="right" w:leader="dot" w:pos="8640"/>
        </w:tabs>
      </w:pPr>
      <w:r w:rsidRPr="00FE3B6D">
        <w:tab/>
      </w:r>
    </w:p>
    <w:p w:rsidR="00A25463" w:rsidRPr="00FE3B6D" w:rsidRDefault="00A25463" w:rsidP="00A25463">
      <w:pPr>
        <w:widowControl w:val="0"/>
        <w:tabs>
          <w:tab w:val="left" w:pos="720"/>
          <w:tab w:val="right" w:leader="dot" w:pos="8640"/>
        </w:tabs>
      </w:pPr>
      <w:r w:rsidRPr="00FE3B6D">
        <w:t xml:space="preserve">Chapter 4: </w:t>
      </w:r>
      <w:r w:rsidR="00977889">
        <w:t>Results</w:t>
      </w:r>
      <w:r w:rsidRPr="00FE3B6D">
        <w:tab/>
      </w:r>
      <w:r w:rsidR="001551E5">
        <w:t>46</w:t>
      </w:r>
    </w:p>
    <w:p w:rsidR="00A25463" w:rsidRPr="00FE3B6D" w:rsidRDefault="00A25463" w:rsidP="00A25463">
      <w:pPr>
        <w:widowControl w:val="0"/>
        <w:tabs>
          <w:tab w:val="left" w:pos="720"/>
          <w:tab w:val="right" w:leader="dot" w:pos="8640"/>
        </w:tabs>
      </w:pPr>
      <w:r w:rsidRPr="00FE3B6D">
        <w:tab/>
      </w:r>
      <w:r>
        <w:t>Xxxxxxxxxx xxx Xxxxxxxxx xx Xxxxxxxxx</w:t>
      </w:r>
      <w:r w:rsidRPr="00FE3B6D">
        <w:tab/>
      </w:r>
      <w:r w:rsidR="001551E5">
        <w:t>46</w:t>
      </w:r>
    </w:p>
    <w:p w:rsidR="00A25463" w:rsidRDefault="00A25463" w:rsidP="00A25463">
      <w:pPr>
        <w:widowControl w:val="0"/>
        <w:tabs>
          <w:tab w:val="left" w:pos="720"/>
          <w:tab w:val="right" w:leader="dot" w:pos="8640"/>
        </w:tabs>
      </w:pPr>
      <w:r w:rsidRPr="00FE3B6D">
        <w:tab/>
      </w:r>
      <w:r>
        <w:t>Xxxxxxxxxxx xx Xxxxxxx Xxxxxxxxx</w:t>
      </w:r>
      <w:r w:rsidRPr="00FE3B6D">
        <w:tab/>
      </w:r>
      <w:r w:rsidR="001551E5">
        <w:t>50</w:t>
      </w:r>
      <w:r w:rsidRPr="00FE3B6D">
        <w:tab/>
      </w:r>
    </w:p>
    <w:p w:rsidR="00A25463" w:rsidRPr="00FE3B6D" w:rsidRDefault="00A25463" w:rsidP="00A25463">
      <w:pPr>
        <w:widowControl w:val="0"/>
        <w:tabs>
          <w:tab w:val="left" w:pos="720"/>
          <w:tab w:val="right" w:leader="dot" w:pos="8640"/>
        </w:tabs>
      </w:pPr>
      <w:r>
        <w:tab/>
        <w:t>Xxxxxx xx Xxxxxx Xxxxxx</w:t>
      </w:r>
      <w:r w:rsidRPr="00FE3B6D">
        <w:tab/>
        <w:t xml:space="preserve"> </w:t>
      </w:r>
      <w:r w:rsidR="001551E5">
        <w:t>53</w:t>
      </w:r>
    </w:p>
    <w:p w:rsidR="00A25463" w:rsidRPr="00FE3B6D" w:rsidRDefault="00A25463" w:rsidP="00A25463">
      <w:pPr>
        <w:widowControl w:val="0"/>
        <w:tabs>
          <w:tab w:val="left" w:pos="720"/>
          <w:tab w:val="right" w:leader="dot" w:pos="8640"/>
        </w:tabs>
      </w:pPr>
    </w:p>
    <w:p w:rsidR="00A25463" w:rsidRPr="00FE3B6D" w:rsidRDefault="00A25463" w:rsidP="00A25463">
      <w:pPr>
        <w:widowControl w:val="0"/>
        <w:tabs>
          <w:tab w:val="left" w:pos="720"/>
          <w:tab w:val="right" w:leader="dot" w:pos="8640"/>
        </w:tabs>
      </w:pPr>
      <w:r w:rsidRPr="00FE3B6D">
        <w:t xml:space="preserve">Chapter 5: </w:t>
      </w:r>
      <w:r w:rsidR="00977889">
        <w:t>Discussion</w:t>
      </w:r>
      <w:r w:rsidRPr="00FE3B6D">
        <w:tab/>
      </w:r>
      <w:r w:rsidR="001551E5">
        <w:t>57</w:t>
      </w:r>
    </w:p>
    <w:p w:rsidR="00A25463" w:rsidRPr="00FE3B6D" w:rsidRDefault="00A25463" w:rsidP="00A25463">
      <w:pPr>
        <w:widowControl w:val="0"/>
        <w:tabs>
          <w:tab w:val="left" w:pos="720"/>
          <w:tab w:val="right" w:leader="dot" w:pos="8640"/>
        </w:tabs>
        <w:ind w:firstLine="720"/>
      </w:pPr>
      <w:r>
        <w:t>Xxxxxxxx</w:t>
      </w:r>
      <w:r w:rsidRPr="00FE3B6D">
        <w:tab/>
      </w:r>
      <w:r w:rsidR="001551E5">
        <w:t>58</w:t>
      </w:r>
    </w:p>
    <w:p w:rsidR="00A25463" w:rsidRPr="00FE3B6D" w:rsidRDefault="00A25463" w:rsidP="00A25463">
      <w:pPr>
        <w:widowControl w:val="0"/>
        <w:tabs>
          <w:tab w:val="left" w:pos="720"/>
          <w:tab w:val="right" w:leader="dot" w:pos="8640"/>
        </w:tabs>
        <w:ind w:firstLine="720"/>
      </w:pPr>
      <w:r>
        <w:t>Xxxxxxxxxx</w:t>
      </w:r>
      <w:r w:rsidR="001551E5">
        <w:tab/>
        <w:t>64</w:t>
      </w:r>
    </w:p>
    <w:p w:rsidR="00A25463" w:rsidRPr="00FE3B6D" w:rsidRDefault="00A25463" w:rsidP="00A25463">
      <w:pPr>
        <w:widowControl w:val="0"/>
        <w:tabs>
          <w:tab w:val="left" w:pos="720"/>
          <w:tab w:val="right" w:leader="dot" w:pos="8640"/>
        </w:tabs>
        <w:ind w:firstLine="720"/>
      </w:pPr>
      <w:r>
        <w:t>Xxxxxx</w:t>
      </w:r>
      <w:r w:rsidR="001551E5">
        <w:t>xxxxxxxxx</w:t>
      </w:r>
      <w:r w:rsidR="001551E5">
        <w:tab/>
        <w:t>69</w:t>
      </w:r>
    </w:p>
    <w:p w:rsidR="00A25463" w:rsidRPr="00FE3B6D" w:rsidRDefault="001551E5" w:rsidP="00A25463">
      <w:pPr>
        <w:widowControl w:val="0"/>
        <w:tabs>
          <w:tab w:val="left" w:pos="720"/>
          <w:tab w:val="right" w:leader="dot" w:pos="8640"/>
        </w:tabs>
        <w:ind w:firstLine="720"/>
      </w:pPr>
      <w:r>
        <w:t>Xxxxxxxx xx Xxxx</w:t>
      </w:r>
      <w:r>
        <w:tab/>
        <w:t>71</w:t>
      </w:r>
    </w:p>
    <w:p w:rsidR="00A25463" w:rsidRPr="00FE3B6D" w:rsidRDefault="00A25463" w:rsidP="00A25463">
      <w:pPr>
        <w:widowControl w:val="0"/>
        <w:tabs>
          <w:tab w:val="left" w:pos="720"/>
          <w:tab w:val="right" w:leader="dot" w:pos="8640"/>
        </w:tabs>
      </w:pPr>
    </w:p>
    <w:p w:rsidR="00A25463" w:rsidRPr="00FE3B6D" w:rsidRDefault="00A25463" w:rsidP="00A25463">
      <w:pPr>
        <w:widowControl w:val="0"/>
        <w:tabs>
          <w:tab w:val="left" w:pos="720"/>
          <w:tab w:val="right" w:leader="dot" w:pos="8640"/>
        </w:tabs>
      </w:pPr>
      <w:r w:rsidRPr="00FE3B6D">
        <w:t>References</w:t>
      </w:r>
      <w:r w:rsidR="001551E5">
        <w:tab/>
        <w:t>74</w:t>
      </w:r>
    </w:p>
    <w:p w:rsidR="00A25463" w:rsidRPr="00FE3B6D" w:rsidRDefault="00A25463" w:rsidP="00A25463">
      <w:pPr>
        <w:widowControl w:val="0"/>
        <w:tabs>
          <w:tab w:val="right" w:leader="dot" w:pos="8640"/>
        </w:tabs>
      </w:pPr>
    </w:p>
    <w:p w:rsidR="00A25463" w:rsidRPr="00FE3B6D" w:rsidRDefault="005454D2" w:rsidP="00A25463">
      <w:pPr>
        <w:widowControl w:val="0"/>
        <w:tabs>
          <w:tab w:val="left" w:pos="720"/>
          <w:tab w:val="left" w:pos="1152"/>
          <w:tab w:val="right" w:leader="dot" w:pos="8640"/>
        </w:tabs>
      </w:pPr>
      <w:r>
        <w:t>Appendice</w:t>
      </w:r>
      <w:r w:rsidRPr="00FE3B6D">
        <w:t>s</w:t>
      </w:r>
    </w:p>
    <w:p w:rsidR="00A25463" w:rsidRPr="00FE3B6D" w:rsidRDefault="00A25463" w:rsidP="00A25463">
      <w:pPr>
        <w:widowControl w:val="0"/>
        <w:tabs>
          <w:tab w:val="left" w:pos="720"/>
          <w:tab w:val="left" w:pos="1152"/>
          <w:tab w:val="right" w:leader="dot" w:pos="8640"/>
        </w:tabs>
        <w:ind w:left="1152" w:hanging="432"/>
      </w:pPr>
      <w:r w:rsidRPr="00FE3B6D">
        <w:t>A</w:t>
      </w:r>
      <w:r w:rsidRPr="00FE3B6D">
        <w:tab/>
      </w:r>
      <w:r>
        <w:t>Title in Initial Caps and Lower Case—Begin a Second Line Directly Below  the First Line</w:t>
      </w:r>
      <w:r w:rsidRPr="00FE3B6D">
        <w:tab/>
      </w:r>
      <w:r w:rsidR="001551E5">
        <w:t>81</w:t>
      </w:r>
    </w:p>
    <w:p w:rsidR="00A25463" w:rsidRPr="00FE3B6D" w:rsidRDefault="00A25463" w:rsidP="00A25463">
      <w:pPr>
        <w:widowControl w:val="0"/>
        <w:tabs>
          <w:tab w:val="left" w:pos="720"/>
          <w:tab w:val="left" w:pos="1152"/>
          <w:tab w:val="right" w:leader="dot" w:pos="8640"/>
        </w:tabs>
      </w:pPr>
      <w:r w:rsidRPr="00FE3B6D">
        <w:tab/>
        <w:t>B</w:t>
      </w:r>
      <w:r w:rsidRPr="00FE3B6D">
        <w:tab/>
      </w:r>
      <w:r>
        <w:t>Title in Initial Caps and Lower Case</w:t>
      </w:r>
      <w:r w:rsidRPr="00FE3B6D">
        <w:t xml:space="preserve"> </w:t>
      </w:r>
      <w:r w:rsidRPr="00FE3B6D">
        <w:tab/>
      </w:r>
      <w:r w:rsidR="001551E5">
        <w:t>83</w:t>
      </w:r>
    </w:p>
    <w:p w:rsidR="00A25463" w:rsidRPr="00FE3B6D" w:rsidRDefault="00A25463" w:rsidP="00A25463">
      <w:pPr>
        <w:pStyle w:val="Header"/>
        <w:widowControl w:val="0"/>
        <w:tabs>
          <w:tab w:val="clear" w:pos="4320"/>
          <w:tab w:val="left" w:pos="720"/>
          <w:tab w:val="left" w:pos="1152"/>
          <w:tab w:val="right" w:leader="dot" w:pos="8640"/>
        </w:tabs>
      </w:pPr>
    </w:p>
    <w:p w:rsidR="00A25463" w:rsidRPr="00FE3B6D" w:rsidRDefault="00A25463" w:rsidP="00A25463">
      <w:pPr>
        <w:widowControl w:val="0"/>
        <w:tabs>
          <w:tab w:val="left" w:pos="720"/>
          <w:tab w:val="left" w:pos="1152"/>
          <w:tab w:val="right" w:leader="dot" w:pos="8640"/>
        </w:tabs>
      </w:pPr>
      <w:r w:rsidRPr="00FE3B6D">
        <w:t>Tables</w:t>
      </w:r>
    </w:p>
    <w:p w:rsidR="00A25463" w:rsidRPr="00FE3B6D" w:rsidRDefault="00A25463" w:rsidP="00A25463">
      <w:pPr>
        <w:widowControl w:val="0"/>
        <w:tabs>
          <w:tab w:val="left" w:pos="720"/>
          <w:tab w:val="left" w:pos="1152"/>
          <w:tab w:val="right" w:leader="dot" w:pos="8640"/>
        </w:tabs>
        <w:ind w:left="1152" w:hanging="1152"/>
      </w:pPr>
      <w:r w:rsidRPr="00FE3B6D">
        <w:tab/>
        <w:t xml:space="preserve">1 </w:t>
      </w:r>
      <w:r w:rsidRPr="00FE3B6D">
        <w:tab/>
      </w:r>
      <w:r>
        <w:t>Title in Initial Caps and Lower Case</w:t>
      </w:r>
      <w:r w:rsidRPr="00FE3B6D">
        <w:tab/>
      </w:r>
      <w:r w:rsidR="001551E5">
        <w:t>47</w:t>
      </w:r>
    </w:p>
    <w:p w:rsidR="00A25463" w:rsidRDefault="00A25463" w:rsidP="00A25463">
      <w:pPr>
        <w:widowControl w:val="0"/>
        <w:tabs>
          <w:tab w:val="left" w:pos="720"/>
          <w:tab w:val="left" w:pos="1152"/>
          <w:tab w:val="right" w:leader="dot" w:pos="8640"/>
        </w:tabs>
        <w:ind w:left="1152" w:hanging="1152"/>
      </w:pPr>
      <w:r w:rsidRPr="00FE3B6D">
        <w:tab/>
        <w:t>2</w:t>
      </w:r>
      <w:r w:rsidRPr="00FE3B6D">
        <w:tab/>
      </w:r>
      <w:r>
        <w:t>Title in Initial Caps and Lower Case</w:t>
      </w:r>
      <w:r w:rsidRPr="00FE3B6D">
        <w:tab/>
      </w:r>
      <w:r w:rsidR="001551E5">
        <w:t>51</w:t>
      </w:r>
    </w:p>
    <w:p w:rsidR="00A25463" w:rsidRDefault="00A25463" w:rsidP="00A25463">
      <w:pPr>
        <w:widowControl w:val="0"/>
        <w:tabs>
          <w:tab w:val="left" w:pos="720"/>
          <w:tab w:val="left" w:pos="1152"/>
          <w:tab w:val="right" w:leader="dot" w:pos="8640"/>
        </w:tabs>
        <w:ind w:left="1152" w:hanging="1152"/>
      </w:pPr>
    </w:p>
    <w:p w:rsidR="00A25463" w:rsidRDefault="00A25463" w:rsidP="00A25463">
      <w:pPr>
        <w:widowControl w:val="0"/>
        <w:tabs>
          <w:tab w:val="left" w:pos="720"/>
          <w:tab w:val="left" w:pos="1152"/>
          <w:tab w:val="right" w:leader="dot" w:pos="8640"/>
        </w:tabs>
        <w:ind w:left="1152" w:hanging="1152"/>
      </w:pPr>
      <w:r>
        <w:t>Figure</w:t>
      </w:r>
    </w:p>
    <w:p w:rsidR="00A25463" w:rsidRDefault="00A25463" w:rsidP="00A25463">
      <w:pPr>
        <w:widowControl w:val="0"/>
        <w:tabs>
          <w:tab w:val="left" w:pos="720"/>
          <w:tab w:val="left" w:pos="1152"/>
          <w:tab w:val="right" w:leader="dot" w:pos="8640"/>
        </w:tabs>
        <w:ind w:left="1152" w:hanging="1152"/>
      </w:pPr>
      <w:r>
        <w:tab/>
        <w:t>Title in Initial Caps and Lower Case</w:t>
      </w:r>
      <w:r w:rsidRPr="00FE3B6D">
        <w:tab/>
      </w:r>
      <w:r>
        <w:t>4</w:t>
      </w:r>
      <w:r w:rsidR="001551E5">
        <w:t>9</w:t>
      </w:r>
    </w:p>
    <w:p w:rsidR="00A25463" w:rsidRPr="00FE3B6D" w:rsidRDefault="00A25463" w:rsidP="00A25463">
      <w:pPr>
        <w:widowControl w:val="0"/>
        <w:tabs>
          <w:tab w:val="left" w:pos="720"/>
          <w:tab w:val="left" w:pos="1152"/>
          <w:tab w:val="right" w:leader="dot" w:pos="8640"/>
        </w:tabs>
        <w:ind w:left="1152" w:hanging="1152"/>
      </w:pPr>
    </w:p>
    <w:p w:rsidR="00CB5620" w:rsidRDefault="00CB5620" w:rsidP="00A25463">
      <w:pPr>
        <w:tabs>
          <w:tab w:val="right" w:leader="dot" w:pos="8640"/>
        </w:tabs>
        <w:sectPr w:rsidR="00CB5620" w:rsidSect="00C13D8C">
          <w:headerReference w:type="default" r:id="rId13"/>
          <w:footerReference w:type="default" r:id="rId14"/>
          <w:pgSz w:w="12240" w:h="15840"/>
          <w:pgMar w:top="1440" w:right="1440" w:bottom="1440" w:left="2160" w:header="720" w:footer="720" w:gutter="0"/>
          <w:pgNumType w:fmt="lowerRoman"/>
          <w:cols w:space="720"/>
          <w:docGrid w:linePitch="360"/>
        </w:sectPr>
      </w:pPr>
    </w:p>
    <w:p w:rsidR="00090258" w:rsidRPr="00B83B9E" w:rsidRDefault="00090258" w:rsidP="008E0BE4">
      <w:pPr>
        <w:spacing w:line="480" w:lineRule="auto"/>
        <w:contextualSpacing/>
        <w:jc w:val="center"/>
        <w:rPr>
          <w:b/>
        </w:rPr>
      </w:pPr>
      <w:r w:rsidRPr="00B83B9E">
        <w:rPr>
          <w:b/>
        </w:rPr>
        <w:lastRenderedPageBreak/>
        <w:t xml:space="preserve">Chapter 1: </w:t>
      </w:r>
      <w:r w:rsidR="00864892" w:rsidRPr="00B83B9E">
        <w:rPr>
          <w:b/>
        </w:rPr>
        <w:t>Introduction</w:t>
      </w:r>
    </w:p>
    <w:p w:rsidR="004E23FA" w:rsidRPr="004E23FA" w:rsidRDefault="004E23FA" w:rsidP="008E0BE4">
      <w:pPr>
        <w:spacing w:line="480" w:lineRule="auto"/>
        <w:contextualSpacing/>
      </w:pPr>
      <w:r>
        <w:tab/>
        <w:t>Introduce the proposed area (topic) of study.</w:t>
      </w:r>
    </w:p>
    <w:p w:rsidR="00030CB4" w:rsidRDefault="006A3120" w:rsidP="008E0BE4">
      <w:pPr>
        <w:spacing w:line="480" w:lineRule="auto"/>
        <w:contextualSpacing/>
        <w:rPr>
          <w:i/>
        </w:rPr>
      </w:pPr>
      <w:r w:rsidRPr="00B83B9E">
        <w:rPr>
          <w:b/>
        </w:rPr>
        <w:t xml:space="preserve">Background and </w:t>
      </w:r>
      <w:r w:rsidR="00786F21">
        <w:rPr>
          <w:b/>
        </w:rPr>
        <w:t>Justification</w:t>
      </w:r>
    </w:p>
    <w:p w:rsidR="00787611" w:rsidRPr="00B83B9E" w:rsidRDefault="00134E58" w:rsidP="00030CB4">
      <w:pPr>
        <w:spacing w:line="480" w:lineRule="auto"/>
        <w:ind w:firstLine="720"/>
        <w:contextualSpacing/>
        <w:rPr>
          <w:i/>
        </w:rPr>
      </w:pPr>
      <w:r>
        <w:t>Provide</w:t>
      </w:r>
      <w:r w:rsidR="00787611" w:rsidRPr="00B83B9E">
        <w:t xml:space="preserve"> evidence from</w:t>
      </w:r>
      <w:r w:rsidR="00BD4145" w:rsidRPr="00B83B9E">
        <w:t xml:space="preserve"> the</w:t>
      </w:r>
      <w:r w:rsidR="00787611" w:rsidRPr="00B83B9E">
        <w:t xml:space="preserve"> literature an</w:t>
      </w:r>
      <w:r w:rsidR="00BD4145" w:rsidRPr="00B83B9E">
        <w:t>d</w:t>
      </w:r>
      <w:r w:rsidR="00787611" w:rsidRPr="00B83B9E">
        <w:t xml:space="preserve"> experience showing </w:t>
      </w:r>
      <w:r w:rsidR="006A3120" w:rsidRPr="00B83B9E">
        <w:t xml:space="preserve">that </w:t>
      </w:r>
      <w:r w:rsidR="00787611" w:rsidRPr="00B83B9E">
        <w:t>the problem exists and the relevance. Include at least two references.</w:t>
      </w:r>
    </w:p>
    <w:p w:rsidR="00030CB4" w:rsidRPr="00030CB4" w:rsidRDefault="00787611" w:rsidP="008E0BE4">
      <w:pPr>
        <w:spacing w:line="480" w:lineRule="auto"/>
        <w:contextualSpacing/>
      </w:pPr>
      <w:r w:rsidRPr="00B83B9E">
        <w:rPr>
          <w:i/>
        </w:rPr>
        <w:tab/>
      </w:r>
      <w:r w:rsidR="00030CB4" w:rsidRPr="00B83B9E">
        <w:rPr>
          <w:b/>
        </w:rPr>
        <w:t>The research problem.</w:t>
      </w:r>
      <w:r w:rsidR="00030CB4" w:rsidRPr="00B83B9E">
        <w:rPr>
          <w:i/>
        </w:rPr>
        <w:t xml:space="preserve"> </w:t>
      </w:r>
      <w:r w:rsidR="00030CB4" w:rsidRPr="00B83B9E">
        <w:t>This is an area of conflict, concern, or controversy (a gap between what is wanted and what is observed).</w:t>
      </w:r>
    </w:p>
    <w:p w:rsidR="00787611" w:rsidRPr="00B83B9E" w:rsidRDefault="00BD4145" w:rsidP="00786F21">
      <w:pPr>
        <w:spacing w:line="480" w:lineRule="auto"/>
        <w:ind w:firstLine="720"/>
        <w:contextualSpacing/>
        <w:rPr>
          <w:i/>
        </w:rPr>
      </w:pPr>
      <w:r w:rsidRPr="00B83B9E">
        <w:rPr>
          <w:b/>
        </w:rPr>
        <w:t>Deficiencies in the e</w:t>
      </w:r>
      <w:r w:rsidR="00787611" w:rsidRPr="00B83B9E">
        <w:rPr>
          <w:b/>
        </w:rPr>
        <w:t>vidence.</w:t>
      </w:r>
      <w:r w:rsidR="00787611" w:rsidRPr="00B83B9E">
        <w:rPr>
          <w:i/>
        </w:rPr>
        <w:t xml:space="preserve"> </w:t>
      </w:r>
      <w:r w:rsidR="00787611" w:rsidRPr="00B83B9E">
        <w:t>Include a brief discu</w:t>
      </w:r>
      <w:r w:rsidRPr="00B83B9E">
        <w:t xml:space="preserve">ssion that details the area of need </w:t>
      </w:r>
      <w:r w:rsidR="00787611" w:rsidRPr="00B83B9E">
        <w:t>in relation to the problem</w:t>
      </w:r>
      <w:r w:rsidRPr="00B83B9E">
        <w:t xml:space="preserve"> and the deficiency or lack of evidence in the literature</w:t>
      </w:r>
      <w:r w:rsidR="00787611" w:rsidRPr="00B83B9E">
        <w:t>.</w:t>
      </w:r>
    </w:p>
    <w:p w:rsidR="00030CB4" w:rsidRDefault="00786F21" w:rsidP="008E0BE4">
      <w:pPr>
        <w:spacing w:line="480" w:lineRule="auto"/>
        <w:contextualSpacing/>
        <w:rPr>
          <w:i/>
        </w:rPr>
      </w:pPr>
      <w:r>
        <w:rPr>
          <w:b/>
        </w:rPr>
        <w:t>Audience</w:t>
      </w:r>
    </w:p>
    <w:p w:rsidR="00090258" w:rsidRPr="00B83B9E" w:rsidRDefault="00787611" w:rsidP="00030CB4">
      <w:pPr>
        <w:spacing w:line="480" w:lineRule="auto"/>
        <w:ind w:firstLine="720"/>
        <w:contextualSpacing/>
        <w:rPr>
          <w:i/>
        </w:rPr>
      </w:pPr>
      <w:r w:rsidRPr="00B83B9E">
        <w:t>Discuss who is affected and who benefits.</w:t>
      </w:r>
    </w:p>
    <w:p w:rsidR="00F27461" w:rsidRDefault="00F27461" w:rsidP="008E0BE4">
      <w:pPr>
        <w:spacing w:line="480" w:lineRule="auto"/>
        <w:contextualSpacing/>
        <w:rPr>
          <w:b/>
        </w:rPr>
      </w:pPr>
      <w:r>
        <w:rPr>
          <w:b/>
        </w:rPr>
        <w:t>Definition of Terms</w:t>
      </w:r>
    </w:p>
    <w:p w:rsidR="00F27461" w:rsidRPr="00F27461" w:rsidRDefault="00F27461" w:rsidP="008E0BE4">
      <w:pPr>
        <w:spacing w:line="480" w:lineRule="auto"/>
        <w:contextualSpacing/>
      </w:pPr>
      <w:r>
        <w:rPr>
          <w:b/>
        </w:rPr>
        <w:tab/>
      </w:r>
      <w:r w:rsidR="00D922A9">
        <w:t xml:space="preserve">Provide </w:t>
      </w:r>
      <w:r>
        <w:t>complete scientific definition</w:t>
      </w:r>
      <w:r w:rsidR="00D922A9">
        <w:t xml:space="preserve">s </w:t>
      </w:r>
      <w:r>
        <w:t>and appropriate reference</w:t>
      </w:r>
      <w:r w:rsidR="00D922A9">
        <w:t>s</w:t>
      </w:r>
      <w:r w:rsidR="004E23FA">
        <w:t>,</w:t>
      </w:r>
      <w:r>
        <w:t xml:space="preserve"> if necessary. Include as many terms or variables as needed.</w:t>
      </w:r>
    </w:p>
    <w:p w:rsidR="00F27461" w:rsidRDefault="002C72EC" w:rsidP="00F27461">
      <w:pPr>
        <w:spacing w:line="480" w:lineRule="auto"/>
        <w:contextualSpacing/>
        <w:rPr>
          <w:b/>
        </w:rPr>
      </w:pPr>
      <w:r w:rsidRPr="00B83B9E">
        <w:rPr>
          <w:b/>
        </w:rPr>
        <w:t>Purpose of the Study</w:t>
      </w:r>
    </w:p>
    <w:p w:rsidR="002C72EC" w:rsidRPr="00F27461" w:rsidRDefault="00CB5620" w:rsidP="00F27461">
      <w:pPr>
        <w:spacing w:line="480" w:lineRule="auto"/>
        <w:ind w:firstLine="720"/>
        <w:contextualSpacing/>
        <w:rPr>
          <w:b/>
        </w:rPr>
      </w:pPr>
      <w:r>
        <w:t>Locke, Spirduso, and Silverman (1987) stated,</w:t>
      </w:r>
      <w:r w:rsidR="002C72EC" w:rsidRPr="00B83B9E">
        <w:t xml:space="preserve"> “The purpose statement should provide a specific and accurate synopsis of the ove</w:t>
      </w:r>
      <w:r>
        <w:t>rall purpose of the study” (</w:t>
      </w:r>
      <w:r w:rsidR="002C72EC" w:rsidRPr="00B83B9E">
        <w:t>p. 5).</w:t>
      </w:r>
      <w:r>
        <w:t xml:space="preserve"> </w:t>
      </w:r>
      <w:r w:rsidR="002C72EC" w:rsidRPr="00B83B9E">
        <w:t>Key points to keep in mind when preparing a purpose statement</w:t>
      </w:r>
      <w:r w:rsidR="007265BF" w:rsidRPr="00B83B9E">
        <w:t xml:space="preserve"> are as follows</w:t>
      </w:r>
      <w:r w:rsidR="002C72EC" w:rsidRPr="00B83B9E">
        <w:t>:</w:t>
      </w:r>
    </w:p>
    <w:p w:rsidR="002C72EC" w:rsidRPr="00B83B9E" w:rsidRDefault="00721099" w:rsidP="00721099">
      <w:pPr>
        <w:pStyle w:val="MediumShading1-Accent11"/>
        <w:tabs>
          <w:tab w:val="left" w:pos="1080"/>
        </w:tabs>
        <w:spacing w:line="480" w:lineRule="auto"/>
        <w:ind w:left="720"/>
        <w:contextualSpacing/>
        <w:rPr>
          <w:szCs w:val="24"/>
        </w:rPr>
      </w:pPr>
      <w:r>
        <w:rPr>
          <w:szCs w:val="24"/>
        </w:rPr>
        <w:t xml:space="preserve">1. </w:t>
      </w:r>
      <w:r w:rsidR="002C72EC" w:rsidRPr="00B83B9E">
        <w:rPr>
          <w:szCs w:val="24"/>
        </w:rPr>
        <w:t>Create a sentence that begins with “The p</w:t>
      </w:r>
      <w:r w:rsidR="00B83B9E">
        <w:rPr>
          <w:szCs w:val="24"/>
        </w:rPr>
        <w:t>urpose of this study is . . .”</w:t>
      </w:r>
    </w:p>
    <w:p w:rsidR="002C72EC" w:rsidRDefault="00721099" w:rsidP="00721099">
      <w:pPr>
        <w:pStyle w:val="MediumShading1-Accent11"/>
        <w:tabs>
          <w:tab w:val="left" w:pos="1080"/>
        </w:tabs>
        <w:spacing w:line="480" w:lineRule="auto"/>
        <w:ind w:left="720"/>
        <w:contextualSpacing/>
        <w:rPr>
          <w:szCs w:val="24"/>
        </w:rPr>
      </w:pPr>
      <w:r>
        <w:rPr>
          <w:szCs w:val="24"/>
        </w:rPr>
        <w:t xml:space="preserve">2. </w:t>
      </w:r>
      <w:r w:rsidR="002C72EC" w:rsidRPr="00B83B9E">
        <w:rPr>
          <w:szCs w:val="24"/>
        </w:rPr>
        <w:t>Clearly identify and define the central concepts or ideas of the study.</w:t>
      </w:r>
    </w:p>
    <w:p w:rsidR="00786F21" w:rsidRPr="00B83B9E" w:rsidRDefault="00786F21" w:rsidP="00721099">
      <w:pPr>
        <w:pStyle w:val="MediumShading1-Accent11"/>
        <w:tabs>
          <w:tab w:val="left" w:pos="1080"/>
        </w:tabs>
        <w:spacing w:line="480" w:lineRule="auto"/>
        <w:ind w:left="720"/>
        <w:contextualSpacing/>
        <w:rPr>
          <w:szCs w:val="24"/>
        </w:rPr>
      </w:pPr>
    </w:p>
    <w:p w:rsidR="008430E0" w:rsidRDefault="008430E0" w:rsidP="008E0BE4">
      <w:pPr>
        <w:spacing w:line="480" w:lineRule="auto"/>
        <w:contextualSpacing/>
        <w:rPr>
          <w:b/>
        </w:rPr>
      </w:pPr>
    </w:p>
    <w:p w:rsidR="00030CB4" w:rsidRDefault="00030CB4" w:rsidP="00030CB4">
      <w:pPr>
        <w:spacing w:line="480" w:lineRule="auto"/>
        <w:contextualSpacing/>
        <w:rPr>
          <w:b/>
        </w:rPr>
      </w:pPr>
    </w:p>
    <w:p w:rsidR="00B149FB" w:rsidRPr="00B83B9E" w:rsidRDefault="00B149FB" w:rsidP="00030CB4">
      <w:pPr>
        <w:spacing w:line="480" w:lineRule="auto"/>
        <w:contextualSpacing/>
        <w:jc w:val="center"/>
        <w:rPr>
          <w:b/>
        </w:rPr>
      </w:pPr>
      <w:r w:rsidRPr="00B83B9E">
        <w:rPr>
          <w:b/>
        </w:rPr>
        <w:lastRenderedPageBreak/>
        <w:t xml:space="preserve">Chapter </w:t>
      </w:r>
      <w:r w:rsidR="00864892" w:rsidRPr="00B83B9E">
        <w:rPr>
          <w:b/>
        </w:rPr>
        <w:t>2: Literature Review</w:t>
      </w:r>
    </w:p>
    <w:p w:rsidR="00B149FB" w:rsidRPr="00B83B9E" w:rsidRDefault="00B149FB" w:rsidP="008E0BE4">
      <w:pPr>
        <w:spacing w:line="480" w:lineRule="auto"/>
        <w:ind w:firstLine="720"/>
        <w:contextualSpacing/>
      </w:pPr>
      <w:r w:rsidRPr="00B83B9E">
        <w:t>The literature r</w:t>
      </w:r>
      <w:r w:rsidR="00134E58">
        <w:t xml:space="preserve">eview should be built from the </w:t>
      </w:r>
      <w:r w:rsidR="00134E58" w:rsidRPr="00134E58">
        <w:t>annotated b</w:t>
      </w:r>
      <w:r w:rsidRPr="00134E58">
        <w:t>ibliography</w:t>
      </w:r>
      <w:r w:rsidR="000B335D">
        <w:t xml:space="preserve"> assignment from EDD 705 </w:t>
      </w:r>
      <w:r w:rsidRPr="00B83B9E">
        <w:t xml:space="preserve"> and should contain the </w:t>
      </w:r>
      <w:r w:rsidR="007265BF" w:rsidRPr="00B83B9E">
        <w:t xml:space="preserve">following elements: (a) </w:t>
      </w:r>
      <w:r w:rsidRPr="00B83B9E">
        <w:t>a discussion of the theoretical or conceptual framework within w</w:t>
      </w:r>
      <w:r w:rsidR="006A3120" w:rsidRPr="00B83B9E">
        <w:t>hich the study will be grounded;</w:t>
      </w:r>
      <w:r w:rsidR="007265BF" w:rsidRPr="00B83B9E">
        <w:t xml:space="preserve"> (b) </w:t>
      </w:r>
      <w:r w:rsidRPr="00B83B9E">
        <w:t xml:space="preserve">a synthesis of the findings in a “state-of-knowledge” summary in regard to the problem area, including additional </w:t>
      </w:r>
      <w:r w:rsidR="007265BF" w:rsidRPr="00B83B9E">
        <w:t>evidence as to the nature an</w:t>
      </w:r>
      <w:r w:rsidR="006A3120" w:rsidRPr="00B83B9E">
        <w:t>d the importance of the problem;</w:t>
      </w:r>
      <w:r w:rsidR="007265BF" w:rsidRPr="00B83B9E">
        <w:t xml:space="preserve"> (c) a clear discussion of </w:t>
      </w:r>
      <w:r w:rsidRPr="00B83B9E">
        <w:t xml:space="preserve"> how further research should extend, differ from, or replicate past studies, including the identification of critica</w:t>
      </w:r>
      <w:r w:rsidR="006A3120" w:rsidRPr="00B83B9E">
        <w:t>l variables in the problem area</w:t>
      </w:r>
      <w:r w:rsidRPr="00B83B9E">
        <w:t xml:space="preserve"> and i</w:t>
      </w:r>
      <w:r w:rsidR="006A3120" w:rsidRPr="00B83B9E">
        <w:t>mportant questions to be tested;</w:t>
      </w:r>
      <w:r w:rsidR="007265BF" w:rsidRPr="00B83B9E">
        <w:t xml:space="preserve"> (d) an indication of</w:t>
      </w:r>
      <w:r w:rsidRPr="00B83B9E">
        <w:t xml:space="preserve"> shortcomings </w:t>
      </w:r>
      <w:r w:rsidR="006A3120" w:rsidRPr="00B83B9E">
        <w:t xml:space="preserve">that should be avoided </w:t>
      </w:r>
      <w:r w:rsidRPr="00B83B9E">
        <w:t>in the design of prior research</w:t>
      </w:r>
      <w:r w:rsidR="007265BF" w:rsidRPr="00B83B9E">
        <w:t>, as well as</w:t>
      </w:r>
      <w:r w:rsidRPr="00B83B9E">
        <w:t xml:space="preserve"> strengths to be repeat</w:t>
      </w:r>
      <w:r w:rsidR="006A3120" w:rsidRPr="00B83B9E">
        <w:t>ed</w:t>
      </w:r>
      <w:r w:rsidR="007265BF" w:rsidRPr="00B83B9E">
        <w:t xml:space="preserve"> in conducting another stu</w:t>
      </w:r>
      <w:r w:rsidR="002D4C35" w:rsidRPr="00B83B9E">
        <w:t>dy</w:t>
      </w:r>
      <w:r w:rsidR="006A3120" w:rsidRPr="00B83B9E">
        <w:t>;</w:t>
      </w:r>
      <w:r w:rsidR="007265BF" w:rsidRPr="00B83B9E">
        <w:t xml:space="preserve"> and (e) </w:t>
      </w:r>
      <w:r w:rsidRPr="00B83B9E">
        <w:t>a critique of the literature as a basis for any controversial methodological decisions to be presented in the proposal.</w:t>
      </w:r>
    </w:p>
    <w:p w:rsidR="00B149FB" w:rsidRPr="00B83B9E" w:rsidRDefault="00B149FB" w:rsidP="008E0BE4">
      <w:pPr>
        <w:spacing w:line="480" w:lineRule="auto"/>
        <w:contextualSpacing/>
        <w:rPr>
          <w:b/>
        </w:rPr>
      </w:pPr>
      <w:r w:rsidRPr="00B83B9E">
        <w:rPr>
          <w:b/>
        </w:rPr>
        <w:t>Research Questions</w:t>
      </w:r>
    </w:p>
    <w:p w:rsidR="00B149FB" w:rsidRPr="00B83B9E" w:rsidRDefault="00B149FB" w:rsidP="008E0BE4">
      <w:pPr>
        <w:spacing w:line="480" w:lineRule="auto"/>
        <w:ind w:firstLine="720"/>
        <w:contextualSpacing/>
      </w:pPr>
      <w:r w:rsidRPr="00B83B9E">
        <w:t>The research questions are based on the problem or area of need and on the research reviewed. The research questions should adhere to the following guidelines: (a) formati</w:t>
      </w:r>
      <w:r w:rsidR="006A3120" w:rsidRPr="00B83B9E">
        <w:t xml:space="preserve">on of question or questions </w:t>
      </w:r>
      <w:r w:rsidRPr="00B83B9E">
        <w:t>based on theory, previous research (i.e., the lit</w:t>
      </w:r>
      <w:r w:rsidR="006A3120" w:rsidRPr="00B83B9E">
        <w:t>erature review), and experience;</w:t>
      </w:r>
      <w:r w:rsidRPr="00B83B9E">
        <w:t xml:space="preserve"> (b) s</w:t>
      </w:r>
      <w:r w:rsidR="002D4C35" w:rsidRPr="00B83B9E">
        <w:t>tated in the form of a question</w:t>
      </w:r>
      <w:r w:rsidR="006A3120" w:rsidRPr="00B83B9E">
        <w:t>;</w:t>
      </w:r>
      <w:r w:rsidR="007265BF" w:rsidRPr="00B83B9E">
        <w:t xml:space="preserve"> and (c) </w:t>
      </w:r>
      <w:r w:rsidRPr="00B83B9E">
        <w:t>focused</w:t>
      </w:r>
      <w:r w:rsidR="00392C34" w:rsidRPr="00B83B9E">
        <w:t xml:space="preserve"> and clear (i.e., specific, f</w:t>
      </w:r>
      <w:r w:rsidRPr="00B83B9E">
        <w:t>easible</w:t>
      </w:r>
      <w:r w:rsidR="00392C34" w:rsidRPr="00B83B9E">
        <w:t>, and measurable</w:t>
      </w:r>
      <w:r w:rsidRPr="00B83B9E">
        <w:t>).</w:t>
      </w:r>
    </w:p>
    <w:p w:rsidR="00B149FB" w:rsidRPr="00B83B9E" w:rsidRDefault="00B149FB" w:rsidP="008E0BE4">
      <w:pPr>
        <w:spacing w:line="480" w:lineRule="auto"/>
        <w:contextualSpacing/>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Default="008430E0" w:rsidP="008E0BE4">
      <w:pPr>
        <w:spacing w:line="480" w:lineRule="auto"/>
        <w:contextualSpacing/>
        <w:jc w:val="center"/>
        <w:rPr>
          <w:b/>
        </w:rPr>
      </w:pPr>
    </w:p>
    <w:p w:rsidR="00786F21" w:rsidRPr="00B83B9E" w:rsidRDefault="00786F21" w:rsidP="008E0BE4">
      <w:pPr>
        <w:spacing w:line="480" w:lineRule="auto"/>
        <w:contextualSpacing/>
        <w:jc w:val="center"/>
        <w:rPr>
          <w:b/>
        </w:rPr>
      </w:pPr>
    </w:p>
    <w:p w:rsidR="00864892" w:rsidRPr="00B83B9E" w:rsidRDefault="00864892" w:rsidP="008E0BE4">
      <w:pPr>
        <w:spacing w:line="480" w:lineRule="auto"/>
        <w:contextualSpacing/>
        <w:jc w:val="center"/>
        <w:rPr>
          <w:b/>
        </w:rPr>
      </w:pPr>
      <w:r w:rsidRPr="00B83B9E">
        <w:rPr>
          <w:b/>
        </w:rPr>
        <w:lastRenderedPageBreak/>
        <w:t>Chapter 3: Methodology</w:t>
      </w:r>
    </w:p>
    <w:p w:rsidR="002C72EC" w:rsidRPr="00B83B9E" w:rsidRDefault="00864892" w:rsidP="008E0BE4">
      <w:pPr>
        <w:spacing w:line="480" w:lineRule="auto"/>
        <w:contextualSpacing/>
        <w:rPr>
          <w:b/>
        </w:rPr>
      </w:pPr>
      <w:r w:rsidRPr="00B83B9E">
        <w:rPr>
          <w:b/>
        </w:rPr>
        <w:t>Participants</w:t>
      </w:r>
    </w:p>
    <w:p w:rsidR="00864892" w:rsidRPr="00B83B9E" w:rsidRDefault="00864892" w:rsidP="008E0BE4">
      <w:pPr>
        <w:widowControl w:val="0"/>
        <w:autoSpaceDE w:val="0"/>
        <w:autoSpaceDN w:val="0"/>
        <w:adjustRightInd w:val="0"/>
        <w:spacing w:line="480" w:lineRule="auto"/>
        <w:ind w:right="259" w:firstLine="720"/>
        <w:contextualSpacing/>
        <w:rPr>
          <w:spacing w:val="-4"/>
          <w:w w:val="102"/>
        </w:rPr>
      </w:pPr>
      <w:r w:rsidRPr="00B83B9E">
        <w:t xml:space="preserve">This section should include the following elements: (a) the target population or sample </w:t>
      </w:r>
      <w:r w:rsidR="00E92E61" w:rsidRPr="00B83B9E">
        <w:t>(</w:t>
      </w:r>
      <w:r w:rsidRPr="00B83B9E">
        <w:t>to which it is hoped the findings will be applicable</w:t>
      </w:r>
      <w:r w:rsidR="00E92E61" w:rsidRPr="00B83B9E">
        <w:t>)</w:t>
      </w:r>
      <w:r w:rsidRPr="00B83B9E">
        <w:t xml:space="preserve"> should be defined, consistent with the </w:t>
      </w:r>
      <w:r w:rsidRPr="00134E58">
        <w:t xml:space="preserve">Statement of </w:t>
      </w:r>
      <w:r w:rsidR="007265BF" w:rsidRPr="00134E58">
        <w:t xml:space="preserve">the </w:t>
      </w:r>
      <w:r w:rsidRPr="00134E58">
        <w:t>Problem and the Research Question</w:t>
      </w:r>
      <w:r w:rsidR="00ED3367">
        <w:t>s</w:t>
      </w:r>
      <w:r w:rsidR="00134E58">
        <w:t xml:space="preserve"> sections</w:t>
      </w:r>
      <w:r w:rsidR="00E92E61" w:rsidRPr="00B83B9E">
        <w:t>;</w:t>
      </w:r>
      <w:r w:rsidRPr="00B83B9E">
        <w:t xml:space="preserve"> (b) the population from which the sample will actually</w:t>
      </w:r>
      <w:r w:rsidR="00134E58">
        <w:t xml:space="preserve"> be drawn should be specified (t</w:t>
      </w:r>
      <w:r w:rsidRPr="00B83B9E">
        <w:t>his should also include demographic information such</w:t>
      </w:r>
      <w:r w:rsidR="00E92E61" w:rsidRPr="00B83B9E">
        <w:t xml:space="preserve"> as age, gender, </w:t>
      </w:r>
      <w:r w:rsidR="00134E58">
        <w:t xml:space="preserve">and </w:t>
      </w:r>
      <w:r w:rsidR="00E92E61" w:rsidRPr="00B83B9E">
        <w:t>ethnicity</w:t>
      </w:r>
      <w:r w:rsidR="00134E58">
        <w:t>)</w:t>
      </w:r>
      <w:r w:rsidR="00E92E61" w:rsidRPr="00B83B9E">
        <w:t>; and</w:t>
      </w:r>
      <w:r w:rsidRPr="00B83B9E">
        <w:t xml:space="preserve"> (c) procedures for selecting the sample should be outlined, including justification for the sampling method</w:t>
      </w:r>
      <w:r w:rsidR="00B83B9E">
        <w:t xml:space="preserve"> (i.e., sampling procedure).</w:t>
      </w:r>
    </w:p>
    <w:p w:rsidR="00632D6C" w:rsidRPr="00B83B9E" w:rsidRDefault="00632D6C" w:rsidP="008E0BE4">
      <w:pPr>
        <w:spacing w:line="480" w:lineRule="auto"/>
        <w:contextualSpacing/>
        <w:rPr>
          <w:b/>
        </w:rPr>
      </w:pPr>
      <w:r w:rsidRPr="00B83B9E">
        <w:rPr>
          <w:b/>
        </w:rPr>
        <w:t>Instruments</w:t>
      </w:r>
      <w:r w:rsidR="00864892" w:rsidRPr="00B83B9E">
        <w:rPr>
          <w:b/>
        </w:rPr>
        <w:t xml:space="preserve"> </w:t>
      </w:r>
    </w:p>
    <w:p w:rsidR="00864892" w:rsidRPr="00B83B9E" w:rsidRDefault="00864892" w:rsidP="008E0BE4">
      <w:pPr>
        <w:spacing w:line="480" w:lineRule="auto"/>
        <w:ind w:firstLine="720"/>
        <w:contextualSpacing/>
      </w:pPr>
      <w:r w:rsidRPr="00B83B9E">
        <w:t>Thi</w:t>
      </w:r>
      <w:r w:rsidR="007265BF" w:rsidRPr="00B83B9E">
        <w:t>s section will detail each data-</w:t>
      </w:r>
      <w:r w:rsidRPr="00B83B9E">
        <w:t>collection instrument. The relevant information pertaining to</w:t>
      </w:r>
      <w:r w:rsidR="007265BF" w:rsidRPr="00B83B9E">
        <w:t xml:space="preserve"> each instrument should include</w:t>
      </w:r>
      <w:r w:rsidRPr="00B83B9E">
        <w:t xml:space="preserve"> (a) the source </w:t>
      </w:r>
      <w:r w:rsidR="002D4C35" w:rsidRPr="00B83B9E">
        <w:t>or developers of the instrument,</w:t>
      </w:r>
      <w:r w:rsidRPr="00B83B9E">
        <w:t xml:space="preserve"> (b) valid</w:t>
      </w:r>
      <w:r w:rsidR="002D4C35" w:rsidRPr="00B83B9E">
        <w:t>ity and reliability information</w:t>
      </w:r>
      <w:r w:rsidR="00534A70" w:rsidRPr="00B83B9E">
        <w:t>,</w:t>
      </w:r>
      <w:r w:rsidR="007265BF" w:rsidRPr="00B83B9E">
        <w:t xml:space="preserve"> and</w:t>
      </w:r>
      <w:r w:rsidRPr="00B83B9E">
        <w:t xml:space="preserve"> (c</w:t>
      </w:r>
      <w:r w:rsidR="007265BF" w:rsidRPr="00B83B9E">
        <w:t>) other salient information (e.g</w:t>
      </w:r>
      <w:r w:rsidRPr="00B83B9E">
        <w:t>., number of items in each scale, subscales).</w:t>
      </w:r>
    </w:p>
    <w:p w:rsidR="00632D6C" w:rsidRPr="008E0BE4" w:rsidRDefault="00864892" w:rsidP="008E0BE4">
      <w:pPr>
        <w:spacing w:line="480" w:lineRule="auto"/>
        <w:contextualSpacing/>
        <w:rPr>
          <w:b/>
        </w:rPr>
      </w:pPr>
      <w:r w:rsidRPr="008E0BE4">
        <w:rPr>
          <w:b/>
        </w:rPr>
        <w:t>Procedure</w:t>
      </w:r>
      <w:r w:rsidR="00632D6C" w:rsidRPr="008E0BE4">
        <w:rPr>
          <w:b/>
        </w:rPr>
        <w:t>s</w:t>
      </w:r>
      <w:r w:rsidRPr="008E0BE4">
        <w:rPr>
          <w:b/>
        </w:rPr>
        <w:t xml:space="preserve"> </w:t>
      </w:r>
    </w:p>
    <w:p w:rsidR="00864892" w:rsidRPr="008E0BE4" w:rsidRDefault="00CB2125" w:rsidP="00A95918">
      <w:pPr>
        <w:widowControl w:val="0"/>
        <w:spacing w:line="480" w:lineRule="auto"/>
        <w:ind w:firstLine="720"/>
        <w:contextualSpacing/>
      </w:pPr>
      <w:r w:rsidRPr="008E0BE4">
        <w:rPr>
          <w:b/>
          <w:spacing w:val="-4"/>
          <w:w w:val="102"/>
        </w:rPr>
        <w:t>Design.</w:t>
      </w:r>
      <w:r w:rsidRPr="008E0BE4">
        <w:rPr>
          <w:spacing w:val="-4"/>
          <w:w w:val="102"/>
        </w:rPr>
        <w:t xml:space="preserve"> </w:t>
      </w:r>
      <w:r w:rsidRPr="008E0BE4">
        <w:t xml:space="preserve">The </w:t>
      </w:r>
      <w:r w:rsidRPr="008E0BE4">
        <w:rPr>
          <w:i/>
        </w:rPr>
        <w:t>design</w:t>
      </w:r>
      <w:r w:rsidRPr="008E0BE4">
        <w:t xml:space="preserve"> is the act</w:t>
      </w:r>
      <w:r w:rsidR="00134E58">
        <w:t>ual structure or framework that</w:t>
      </w:r>
      <w:r w:rsidRPr="008E0BE4">
        <w:t xml:space="preserve"> provides the “when,” or time in which data will be collected (e.g., correlational approach with a predictive design). The </w:t>
      </w:r>
      <w:r w:rsidR="00E862CD" w:rsidRPr="008E0BE4">
        <w:t xml:space="preserve">specific </w:t>
      </w:r>
      <w:r w:rsidRPr="008E0BE4">
        <w:t>type of design should be written in the first sentences of this section</w:t>
      </w:r>
      <w:r w:rsidR="00134E58">
        <w:t>,</w:t>
      </w:r>
      <w:r w:rsidRPr="008E0BE4">
        <w:t xml:space="preserve"> then followed up by the details of how the data will be collected</w:t>
      </w:r>
      <w:r w:rsidR="00E862CD" w:rsidRPr="008E0BE4">
        <w:t xml:space="preserve"> (i.e., the methodological steps)</w:t>
      </w:r>
      <w:r w:rsidRPr="008E0BE4">
        <w:t>.</w:t>
      </w:r>
      <w:r w:rsidRPr="008E0BE4">
        <w:rPr>
          <w:spacing w:val="-4"/>
          <w:w w:val="102"/>
        </w:rPr>
        <w:t xml:space="preserve"> </w:t>
      </w:r>
      <w:r w:rsidR="00B83B9E" w:rsidRPr="008E0BE4">
        <w:rPr>
          <w:spacing w:val="-4"/>
          <w:w w:val="102"/>
        </w:rPr>
        <w:t xml:space="preserve">Write this section in </w:t>
      </w:r>
      <w:r w:rsidR="00B83B9E" w:rsidRPr="00134E58">
        <w:rPr>
          <w:spacing w:val="-4"/>
          <w:w w:val="102"/>
        </w:rPr>
        <w:t>future tense. Convert to past tense</w:t>
      </w:r>
      <w:r w:rsidR="00B83B9E" w:rsidRPr="008E0BE4">
        <w:rPr>
          <w:spacing w:val="-4"/>
          <w:w w:val="102"/>
        </w:rPr>
        <w:t xml:space="preserve"> where appropriate once data have been collected. </w:t>
      </w:r>
      <w:r w:rsidR="007265BF" w:rsidRPr="008E0BE4">
        <w:t xml:space="preserve">The </w:t>
      </w:r>
      <w:r w:rsidR="007265BF" w:rsidRPr="00134E58">
        <w:t>P</w:t>
      </w:r>
      <w:r w:rsidR="00864892" w:rsidRPr="00134E58">
        <w:t>rocedures</w:t>
      </w:r>
      <w:r w:rsidR="00864892" w:rsidRPr="008E0BE4">
        <w:rPr>
          <w:i/>
        </w:rPr>
        <w:t xml:space="preserve"> </w:t>
      </w:r>
      <w:r w:rsidRPr="008E0BE4">
        <w:t>section is</w:t>
      </w:r>
      <w:r w:rsidR="00864892" w:rsidRPr="008E0BE4">
        <w:t xml:space="preserve"> based directly on the research questions</w:t>
      </w:r>
      <w:r w:rsidRPr="008E0BE4">
        <w:t xml:space="preserve"> and the design of choice (i.e., </w:t>
      </w:r>
      <w:r w:rsidR="00864892" w:rsidRPr="008E0BE4">
        <w:t>this is the “</w:t>
      </w:r>
      <w:r w:rsidR="00E92E61" w:rsidRPr="00134E58">
        <w:t xml:space="preserve">how </w:t>
      </w:r>
      <w:r w:rsidR="00864892" w:rsidRPr="00134E58">
        <w:t>to</w:t>
      </w:r>
      <w:r w:rsidR="00864892" w:rsidRPr="008E0BE4">
        <w:t>” section</w:t>
      </w:r>
      <w:r w:rsidRPr="008E0BE4">
        <w:t xml:space="preserve"> of the examination)</w:t>
      </w:r>
      <w:r w:rsidR="00134E58">
        <w:t xml:space="preserve"> and should be written step by </w:t>
      </w:r>
      <w:r w:rsidR="00E862CD" w:rsidRPr="008E0BE4">
        <w:t xml:space="preserve">step in a </w:t>
      </w:r>
      <w:r w:rsidR="00134E58">
        <w:t>linear fashion with a time</w:t>
      </w:r>
      <w:r w:rsidR="00E862CD" w:rsidRPr="008E0BE4">
        <w:t>line.</w:t>
      </w:r>
      <w:r w:rsidRPr="008E0BE4">
        <w:t xml:space="preserve"> </w:t>
      </w:r>
      <w:r w:rsidR="00E862CD" w:rsidRPr="008E0BE4">
        <w:t xml:space="preserve">Steps </w:t>
      </w:r>
      <w:r w:rsidR="00E862CD" w:rsidRPr="008E0BE4">
        <w:lastRenderedPageBreak/>
        <w:t xml:space="preserve">pertaining to the </w:t>
      </w:r>
      <w:r w:rsidR="00E862CD" w:rsidRPr="008E0BE4">
        <w:rPr>
          <w:i/>
        </w:rPr>
        <w:t>control</w:t>
      </w:r>
      <w:r w:rsidR="00E862CD" w:rsidRPr="008E0BE4">
        <w:t xml:space="preserve"> of issues related to internal and external validity should be discussed here.</w:t>
      </w:r>
    </w:p>
    <w:p w:rsidR="00E862CD" w:rsidRPr="008E0BE4" w:rsidRDefault="00E862CD" w:rsidP="00982A2E">
      <w:pPr>
        <w:spacing w:line="480" w:lineRule="auto"/>
        <w:contextualSpacing/>
      </w:pPr>
      <w:r w:rsidRPr="008E0BE4">
        <w:rPr>
          <w:b/>
        </w:rPr>
        <w:tab/>
      </w:r>
      <w:r w:rsidR="00982A2E">
        <w:rPr>
          <w:b/>
          <w:bCs/>
        </w:rPr>
        <w:t xml:space="preserve">Data analysis. </w:t>
      </w:r>
      <w:r w:rsidR="00982A2E">
        <w:t>Indicate the appropriate data analyses that will be used in the investigation. These data analyses should be based on the research questions and the research design selected for the study. Specify the procedures for reducin</w:t>
      </w:r>
      <w:r w:rsidR="00786F21">
        <w:t>g and coding the data. S</w:t>
      </w:r>
      <w:r w:rsidR="00982A2E">
        <w:t>ubsequent data analyses should include summary descriptive statistics and inferential statistical tests (e</w:t>
      </w:r>
      <w:r w:rsidR="00134E58">
        <w:t xml:space="preserve">.g., independent or dependent </w:t>
      </w:r>
      <w:r w:rsidR="00134E58" w:rsidRPr="00134E58">
        <w:rPr>
          <w:i/>
        </w:rPr>
        <w:t>t</w:t>
      </w:r>
      <w:r w:rsidR="00134E58">
        <w:t xml:space="preserve"> </w:t>
      </w:r>
      <w:r w:rsidR="00982A2E">
        <w:t xml:space="preserve">test, ANOVA, and chi-square). </w:t>
      </w:r>
    </w:p>
    <w:p w:rsidR="00632D6C" w:rsidRPr="00B83B9E" w:rsidRDefault="00632D6C" w:rsidP="00982A2E">
      <w:pPr>
        <w:spacing w:line="480" w:lineRule="auto"/>
        <w:contextualSpacing/>
        <w:rPr>
          <w:b/>
        </w:rPr>
      </w:pPr>
      <w:r w:rsidRPr="00B83B9E">
        <w:rPr>
          <w:b/>
        </w:rPr>
        <w:t>Limitations</w:t>
      </w:r>
    </w:p>
    <w:p w:rsidR="00632D6C" w:rsidRPr="00B83B9E" w:rsidRDefault="00632D6C" w:rsidP="008E0BE4">
      <w:pPr>
        <w:spacing w:line="480" w:lineRule="auto"/>
        <w:ind w:firstLine="720"/>
        <w:contextualSpacing/>
      </w:pPr>
      <w:r w:rsidRPr="00B83B9E">
        <w:t>Include any limitations, restrictions, or constraints that may affect the validity</w:t>
      </w:r>
      <w:r w:rsidR="00E862CD">
        <w:t xml:space="preserve"> (i.e., internal or external)</w:t>
      </w:r>
      <w:r w:rsidRPr="00B83B9E">
        <w:t xml:space="preserve"> of the dissertation’s outcome. </w:t>
      </w:r>
    </w:p>
    <w:p w:rsidR="00632D6C" w:rsidRPr="00B83B9E" w:rsidRDefault="00632D6C" w:rsidP="008E0BE4">
      <w:pPr>
        <w:spacing w:line="480" w:lineRule="auto"/>
        <w:contextualSpacing/>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Default="008430E0" w:rsidP="008E0BE4">
      <w:pPr>
        <w:spacing w:line="480" w:lineRule="auto"/>
        <w:contextualSpacing/>
        <w:jc w:val="center"/>
        <w:rPr>
          <w:b/>
        </w:rPr>
      </w:pPr>
    </w:p>
    <w:p w:rsidR="00B83B9E" w:rsidRDefault="00B83B9E" w:rsidP="008E0BE4">
      <w:pPr>
        <w:spacing w:line="480" w:lineRule="auto"/>
        <w:contextualSpacing/>
        <w:jc w:val="center"/>
        <w:rPr>
          <w:b/>
        </w:rPr>
      </w:pPr>
    </w:p>
    <w:p w:rsidR="00B83B9E" w:rsidRDefault="00B83B9E" w:rsidP="008E0BE4">
      <w:pPr>
        <w:spacing w:line="480" w:lineRule="auto"/>
        <w:contextualSpacing/>
        <w:jc w:val="center"/>
        <w:rPr>
          <w:b/>
        </w:rPr>
      </w:pPr>
    </w:p>
    <w:p w:rsidR="008E0BE4" w:rsidRDefault="008E0BE4" w:rsidP="008E0BE4">
      <w:pPr>
        <w:spacing w:line="480" w:lineRule="auto"/>
        <w:contextualSpacing/>
        <w:rPr>
          <w:b/>
        </w:rPr>
      </w:pPr>
    </w:p>
    <w:p w:rsidR="00786F21" w:rsidRPr="00B83B9E" w:rsidRDefault="00786F21" w:rsidP="008E0BE4">
      <w:pPr>
        <w:spacing w:line="480" w:lineRule="auto"/>
        <w:contextualSpacing/>
        <w:rPr>
          <w:b/>
        </w:rPr>
      </w:pPr>
    </w:p>
    <w:p w:rsidR="00632D6C" w:rsidRPr="00B83B9E" w:rsidRDefault="00632D6C" w:rsidP="008E0BE4">
      <w:pPr>
        <w:spacing w:line="480" w:lineRule="auto"/>
        <w:contextualSpacing/>
        <w:jc w:val="center"/>
        <w:rPr>
          <w:b/>
        </w:rPr>
      </w:pPr>
      <w:r w:rsidRPr="00B83B9E">
        <w:rPr>
          <w:b/>
        </w:rPr>
        <w:lastRenderedPageBreak/>
        <w:t>Chapter 4: Results</w:t>
      </w:r>
    </w:p>
    <w:p w:rsidR="00392C34" w:rsidRPr="00B83B9E" w:rsidRDefault="00392C34" w:rsidP="008E0BE4">
      <w:pPr>
        <w:pStyle w:val="MediumShading1-Accent11"/>
        <w:numPr>
          <w:ilvl w:val="0"/>
          <w:numId w:val="5"/>
        </w:numPr>
        <w:spacing w:line="480" w:lineRule="auto"/>
        <w:contextualSpacing/>
        <w:rPr>
          <w:szCs w:val="24"/>
        </w:rPr>
      </w:pPr>
      <w:r w:rsidRPr="00B83B9E">
        <w:rPr>
          <w:szCs w:val="24"/>
        </w:rPr>
        <w:t>results presented in sequence and relative to each research question</w:t>
      </w:r>
    </w:p>
    <w:p w:rsidR="00392C34" w:rsidRPr="00B83B9E" w:rsidRDefault="00392C34" w:rsidP="008E0BE4">
      <w:pPr>
        <w:pStyle w:val="MediumShading1-Accent11"/>
        <w:numPr>
          <w:ilvl w:val="0"/>
          <w:numId w:val="5"/>
        </w:numPr>
        <w:spacing w:line="480" w:lineRule="auto"/>
        <w:contextualSpacing/>
        <w:rPr>
          <w:szCs w:val="24"/>
        </w:rPr>
      </w:pPr>
      <w:r w:rsidRPr="00B83B9E">
        <w:rPr>
          <w:szCs w:val="24"/>
        </w:rPr>
        <w:t>only the results are presented without a rationale or discussion</w:t>
      </w:r>
    </w:p>
    <w:p w:rsidR="00392C34" w:rsidRPr="00B83B9E" w:rsidRDefault="00392C34" w:rsidP="008E0BE4">
      <w:pPr>
        <w:pStyle w:val="MediumShading1-Accent11"/>
        <w:numPr>
          <w:ilvl w:val="0"/>
          <w:numId w:val="5"/>
        </w:numPr>
        <w:spacing w:line="480" w:lineRule="auto"/>
        <w:contextualSpacing/>
        <w:rPr>
          <w:szCs w:val="24"/>
        </w:rPr>
      </w:pPr>
      <w:r w:rsidRPr="00B83B9E">
        <w:rPr>
          <w:szCs w:val="24"/>
        </w:rPr>
        <w:t>includes relevant tables and figures</w:t>
      </w:r>
    </w:p>
    <w:p w:rsidR="00392C34" w:rsidRPr="00B83B9E" w:rsidRDefault="00392C34" w:rsidP="008E0BE4">
      <w:pPr>
        <w:pStyle w:val="MediumShading1-Accent11"/>
        <w:numPr>
          <w:ilvl w:val="0"/>
          <w:numId w:val="5"/>
        </w:numPr>
        <w:spacing w:line="480" w:lineRule="auto"/>
        <w:contextualSpacing/>
        <w:rPr>
          <w:szCs w:val="24"/>
        </w:rPr>
      </w:pPr>
      <w:r w:rsidRPr="00B83B9E">
        <w:rPr>
          <w:szCs w:val="24"/>
        </w:rPr>
        <w:t>appropriate use of statistical or qualitative language to present data</w:t>
      </w:r>
    </w:p>
    <w:p w:rsidR="00392C34" w:rsidRPr="00B83B9E" w:rsidRDefault="00392C34" w:rsidP="008E0BE4">
      <w:pPr>
        <w:spacing w:line="480" w:lineRule="auto"/>
        <w:contextualSpacing/>
        <w:jc w:val="cente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Default="008430E0" w:rsidP="008E0BE4">
      <w:pPr>
        <w:spacing w:line="480" w:lineRule="auto"/>
        <w:contextualSpacing/>
        <w:rPr>
          <w:b/>
        </w:rPr>
      </w:pPr>
    </w:p>
    <w:p w:rsidR="00B83B9E" w:rsidRPr="00B83B9E" w:rsidRDefault="00B83B9E" w:rsidP="008E0BE4">
      <w:pPr>
        <w:spacing w:line="480" w:lineRule="auto"/>
        <w:contextualSpacing/>
        <w:rPr>
          <w:b/>
        </w:rPr>
      </w:pPr>
    </w:p>
    <w:p w:rsidR="00632D6C" w:rsidRPr="00B83B9E" w:rsidRDefault="00632D6C" w:rsidP="008E0BE4">
      <w:pPr>
        <w:spacing w:line="480" w:lineRule="auto"/>
        <w:contextualSpacing/>
        <w:jc w:val="center"/>
        <w:rPr>
          <w:b/>
        </w:rPr>
      </w:pPr>
      <w:r w:rsidRPr="00B83B9E">
        <w:rPr>
          <w:b/>
        </w:rPr>
        <w:lastRenderedPageBreak/>
        <w:t>Chapter 5: Discussion</w:t>
      </w:r>
    </w:p>
    <w:p w:rsidR="00392C34" w:rsidRPr="00B83B9E" w:rsidRDefault="00392C34" w:rsidP="008E0BE4">
      <w:pPr>
        <w:pStyle w:val="MediumShading1-Accent11"/>
        <w:numPr>
          <w:ilvl w:val="0"/>
          <w:numId w:val="7"/>
        </w:numPr>
        <w:spacing w:line="480" w:lineRule="auto"/>
        <w:contextualSpacing/>
        <w:rPr>
          <w:szCs w:val="24"/>
        </w:rPr>
      </w:pPr>
      <w:r w:rsidRPr="00B83B9E">
        <w:rPr>
          <w:szCs w:val="24"/>
        </w:rPr>
        <w:t>introductory paragraphs provide overview of the study</w:t>
      </w:r>
    </w:p>
    <w:p w:rsidR="00392C34" w:rsidRPr="00B83B9E" w:rsidRDefault="00E92E61" w:rsidP="008E0BE4">
      <w:pPr>
        <w:pStyle w:val="MediumShading1-Accent11"/>
        <w:numPr>
          <w:ilvl w:val="0"/>
          <w:numId w:val="7"/>
        </w:numPr>
        <w:spacing w:line="480" w:lineRule="auto"/>
        <w:contextualSpacing/>
        <w:rPr>
          <w:szCs w:val="24"/>
        </w:rPr>
      </w:pPr>
      <w:r w:rsidRPr="00B83B9E">
        <w:rPr>
          <w:szCs w:val="24"/>
        </w:rPr>
        <w:t xml:space="preserve">results are </w:t>
      </w:r>
      <w:r w:rsidR="00392C34" w:rsidRPr="00B83B9E">
        <w:rPr>
          <w:szCs w:val="24"/>
        </w:rPr>
        <w:t>elaborate</w:t>
      </w:r>
      <w:r w:rsidRPr="00B83B9E">
        <w:rPr>
          <w:szCs w:val="24"/>
        </w:rPr>
        <w:t>d</w:t>
      </w:r>
      <w:r w:rsidR="00392C34" w:rsidRPr="00B83B9E">
        <w:rPr>
          <w:szCs w:val="24"/>
        </w:rPr>
        <w:t xml:space="preserve"> and interpret</w:t>
      </w:r>
      <w:r w:rsidRPr="00B83B9E">
        <w:rPr>
          <w:szCs w:val="24"/>
        </w:rPr>
        <w:t xml:space="preserve">ed </w:t>
      </w:r>
      <w:r w:rsidR="00392C34" w:rsidRPr="00B83B9E">
        <w:rPr>
          <w:szCs w:val="24"/>
        </w:rPr>
        <w:t>in sequence and relative to each research question</w:t>
      </w:r>
    </w:p>
    <w:p w:rsidR="00392C34" w:rsidRPr="00B83B9E" w:rsidRDefault="00392C34" w:rsidP="008E0BE4">
      <w:pPr>
        <w:pStyle w:val="MediumShading1-Accent11"/>
        <w:numPr>
          <w:ilvl w:val="0"/>
          <w:numId w:val="7"/>
        </w:numPr>
        <w:spacing w:line="480" w:lineRule="auto"/>
        <w:contextualSpacing/>
        <w:rPr>
          <w:szCs w:val="24"/>
        </w:rPr>
      </w:pPr>
      <w:r w:rsidRPr="00B83B9E">
        <w:rPr>
          <w:szCs w:val="24"/>
        </w:rPr>
        <w:t>conclusions and summaries regarding the findings are offered</w:t>
      </w:r>
    </w:p>
    <w:p w:rsidR="00392C34" w:rsidRPr="00B83B9E" w:rsidRDefault="00392C34" w:rsidP="008E0BE4">
      <w:pPr>
        <w:pStyle w:val="MediumShading1-Accent11"/>
        <w:numPr>
          <w:ilvl w:val="0"/>
          <w:numId w:val="7"/>
        </w:numPr>
        <w:spacing w:line="480" w:lineRule="auto"/>
        <w:contextualSpacing/>
        <w:rPr>
          <w:szCs w:val="24"/>
        </w:rPr>
      </w:pPr>
      <w:r w:rsidRPr="00B83B9E">
        <w:rPr>
          <w:szCs w:val="24"/>
        </w:rPr>
        <w:t>findings are linked to relevant research</w:t>
      </w:r>
    </w:p>
    <w:p w:rsidR="00392C34" w:rsidRPr="00B83B9E" w:rsidRDefault="00392C34" w:rsidP="008E0BE4">
      <w:pPr>
        <w:pStyle w:val="MediumShading1-Accent11"/>
        <w:numPr>
          <w:ilvl w:val="0"/>
          <w:numId w:val="7"/>
        </w:numPr>
        <w:spacing w:line="480" w:lineRule="auto"/>
        <w:contextualSpacing/>
        <w:rPr>
          <w:szCs w:val="24"/>
        </w:rPr>
      </w:pPr>
      <w:r w:rsidRPr="00B83B9E">
        <w:rPr>
          <w:szCs w:val="24"/>
        </w:rPr>
        <w:t>implications of findings are discussed</w:t>
      </w:r>
    </w:p>
    <w:p w:rsidR="00392C34" w:rsidRPr="00B83B9E" w:rsidRDefault="00392C34" w:rsidP="008E0BE4">
      <w:pPr>
        <w:pStyle w:val="MediumShading1-Accent11"/>
        <w:numPr>
          <w:ilvl w:val="0"/>
          <w:numId w:val="7"/>
        </w:numPr>
        <w:spacing w:line="480" w:lineRule="auto"/>
        <w:contextualSpacing/>
        <w:rPr>
          <w:szCs w:val="24"/>
        </w:rPr>
      </w:pPr>
      <w:r w:rsidRPr="00B83B9E">
        <w:rPr>
          <w:szCs w:val="24"/>
        </w:rPr>
        <w:t>limitations are indicated</w:t>
      </w:r>
    </w:p>
    <w:p w:rsidR="00392C34" w:rsidRPr="00B83B9E" w:rsidRDefault="00392C34" w:rsidP="008E0BE4">
      <w:pPr>
        <w:pStyle w:val="MediumShading1-Accent11"/>
        <w:numPr>
          <w:ilvl w:val="0"/>
          <w:numId w:val="7"/>
        </w:numPr>
        <w:spacing w:line="480" w:lineRule="auto"/>
        <w:contextualSpacing/>
        <w:rPr>
          <w:szCs w:val="24"/>
        </w:rPr>
      </w:pPr>
      <w:r w:rsidRPr="00B83B9E">
        <w:rPr>
          <w:szCs w:val="24"/>
        </w:rPr>
        <w:t>recommendations for future research are offered</w:t>
      </w:r>
    </w:p>
    <w:p w:rsidR="00392C34" w:rsidRPr="00B83B9E" w:rsidRDefault="00392C34" w:rsidP="008E0BE4">
      <w:pPr>
        <w:spacing w:line="480" w:lineRule="auto"/>
        <w:contextualSpacing/>
        <w:jc w:val="cente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Pr="00B83B9E" w:rsidRDefault="008430E0" w:rsidP="008E0BE4">
      <w:pPr>
        <w:spacing w:line="480" w:lineRule="auto"/>
        <w:contextualSpacing/>
        <w:jc w:val="center"/>
        <w:rPr>
          <w:b/>
        </w:rPr>
      </w:pPr>
    </w:p>
    <w:p w:rsidR="008430E0" w:rsidRDefault="008430E0" w:rsidP="008E0BE4">
      <w:pPr>
        <w:contextualSpacing/>
        <w:rPr>
          <w:b/>
        </w:rPr>
      </w:pPr>
    </w:p>
    <w:p w:rsidR="008430E0" w:rsidRDefault="008430E0" w:rsidP="008E0BE4">
      <w:pPr>
        <w:contextualSpacing/>
        <w:jc w:val="center"/>
        <w:rPr>
          <w:b/>
        </w:rPr>
      </w:pPr>
    </w:p>
    <w:p w:rsidR="00632D6C" w:rsidRPr="00961882" w:rsidRDefault="00632D6C" w:rsidP="008E0BE4">
      <w:pPr>
        <w:contextualSpacing/>
        <w:jc w:val="center"/>
        <w:rPr>
          <w:b/>
        </w:rPr>
      </w:pPr>
      <w:r w:rsidRPr="00961882">
        <w:rPr>
          <w:b/>
        </w:rPr>
        <w:lastRenderedPageBreak/>
        <w:t>References</w:t>
      </w:r>
    </w:p>
    <w:sectPr w:rsidR="00632D6C" w:rsidRPr="00961882" w:rsidSect="00CB5620">
      <w:headerReference w:type="default" r:id="rId15"/>
      <w:footerReference w:type="default" r:id="rId16"/>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59BF" w:rsidRDefault="00C759BF" w:rsidP="00CB5620">
      <w:r>
        <w:separator/>
      </w:r>
    </w:p>
  </w:endnote>
  <w:endnote w:type="continuationSeparator" w:id="0">
    <w:p w:rsidR="00C759BF" w:rsidRDefault="00C759BF" w:rsidP="00CB5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D8C" w:rsidRDefault="00C13D8C">
    <w:pPr>
      <w:pStyle w:val="Footer"/>
      <w:jc w:val="center"/>
    </w:pPr>
  </w:p>
  <w:p w:rsidR="00C13D8C" w:rsidRDefault="00C13D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D8C" w:rsidRDefault="00C13D8C">
    <w:pPr>
      <w:pStyle w:val="Footer"/>
      <w:jc w:val="center"/>
    </w:pPr>
    <w:r>
      <w:fldChar w:fldCharType="begin"/>
    </w:r>
    <w:r>
      <w:instrText xml:space="preserve"> PAGE   \* MERGEFORMAT </w:instrText>
    </w:r>
    <w:r>
      <w:fldChar w:fldCharType="separate"/>
    </w:r>
    <w:r w:rsidR="00D43A63">
      <w:rPr>
        <w:noProof/>
      </w:rPr>
      <w:t>iii</w:t>
    </w:r>
    <w:r>
      <w:rPr>
        <w:noProof/>
      </w:rPr>
      <w:fldChar w:fldCharType="end"/>
    </w:r>
  </w:p>
  <w:p w:rsidR="00A95918" w:rsidRPr="00C13D8C" w:rsidRDefault="00A95918" w:rsidP="00C13D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D8C" w:rsidRDefault="00C13D8C">
    <w:pPr>
      <w:pStyle w:val="Footer"/>
      <w:jc w:val="center"/>
    </w:pPr>
    <w:r>
      <w:fldChar w:fldCharType="begin"/>
    </w:r>
    <w:r>
      <w:instrText xml:space="preserve"> PAGE   \* MERGEFORMAT </w:instrText>
    </w:r>
    <w:r>
      <w:fldChar w:fldCharType="separate"/>
    </w:r>
    <w:r w:rsidR="00D43A63">
      <w:rPr>
        <w:noProof/>
      </w:rPr>
      <w:t>ii</w:t>
    </w:r>
    <w:r>
      <w:rPr>
        <w:noProof/>
      </w:rPr>
      <w:fldChar w:fldCharType="end"/>
    </w:r>
  </w:p>
  <w:p w:rsidR="00C13D8C" w:rsidRDefault="00C13D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D8C" w:rsidRDefault="00C13D8C">
    <w:pPr>
      <w:pStyle w:val="Footer"/>
      <w:jc w:val="center"/>
    </w:pPr>
    <w:r>
      <w:fldChar w:fldCharType="begin"/>
    </w:r>
    <w:r>
      <w:instrText xml:space="preserve"> PAGE   \* MERGEFORMAT </w:instrText>
    </w:r>
    <w:r>
      <w:fldChar w:fldCharType="separate"/>
    </w:r>
    <w:r w:rsidR="00D43A63">
      <w:rPr>
        <w:noProof/>
      </w:rPr>
      <w:t>v</w:t>
    </w:r>
    <w:r>
      <w:rPr>
        <w:noProof/>
      </w:rPr>
      <w:fldChar w:fldCharType="end"/>
    </w:r>
  </w:p>
  <w:p w:rsidR="00CB5620" w:rsidRDefault="00CB562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5620" w:rsidRDefault="00CB5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59BF" w:rsidRDefault="00C759BF" w:rsidP="00CB5620">
      <w:r>
        <w:separator/>
      </w:r>
    </w:p>
  </w:footnote>
  <w:footnote w:type="continuationSeparator" w:id="0">
    <w:p w:rsidR="00C759BF" w:rsidRDefault="00C759BF" w:rsidP="00CB56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5918" w:rsidRDefault="00A95918" w:rsidP="00EA2FDE">
    <w:pPr>
      <w:tabs>
        <w:tab w:val="left" w:pos="2430"/>
      </w:tabs>
      <w:ind w:left="-720"/>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D8C" w:rsidRDefault="00C13D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5620" w:rsidRDefault="00CB562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5620" w:rsidRDefault="00CB5620">
    <w:pPr>
      <w:pStyle w:val="Header"/>
      <w:jc w:val="right"/>
    </w:pPr>
    <w:r>
      <w:fldChar w:fldCharType="begin"/>
    </w:r>
    <w:r>
      <w:instrText xml:space="preserve"> PAGE   \* MERGEFORMAT </w:instrText>
    </w:r>
    <w:r>
      <w:fldChar w:fldCharType="separate"/>
    </w:r>
    <w:r w:rsidR="00D43A63">
      <w:rPr>
        <w:noProof/>
      </w:rPr>
      <w:t>7</w:t>
    </w:r>
    <w:r>
      <w:fldChar w:fldCharType="end"/>
    </w:r>
  </w:p>
  <w:p w:rsidR="00CB5620" w:rsidRDefault="00CB56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410D0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AF62FCC"/>
    <w:multiLevelType w:val="hybridMultilevel"/>
    <w:tmpl w:val="AA621DA4"/>
    <w:lvl w:ilvl="0" w:tplc="76F0440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5764A7"/>
    <w:multiLevelType w:val="hybridMultilevel"/>
    <w:tmpl w:val="28DA8C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6183B34"/>
    <w:multiLevelType w:val="hybridMultilevel"/>
    <w:tmpl w:val="F6E07A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B98081B"/>
    <w:multiLevelType w:val="hybridMultilevel"/>
    <w:tmpl w:val="0FE2B4C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D0059E"/>
    <w:multiLevelType w:val="hybridMultilevel"/>
    <w:tmpl w:val="A1C8FBC0"/>
    <w:lvl w:ilvl="0" w:tplc="0ABE6DB2">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6EB5F3E"/>
    <w:multiLevelType w:val="hybridMultilevel"/>
    <w:tmpl w:val="B5C82E98"/>
    <w:lvl w:ilvl="0" w:tplc="01F0C6D0">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8B41D7"/>
    <w:multiLevelType w:val="hybridMultilevel"/>
    <w:tmpl w:val="453CA3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F23261F"/>
    <w:multiLevelType w:val="hybridMultilevel"/>
    <w:tmpl w:val="539AB418"/>
    <w:lvl w:ilvl="0" w:tplc="50706474">
      <w:numFmt w:val="bullet"/>
      <w:lvlText w:val=""/>
      <w:lvlJc w:val="left"/>
      <w:pPr>
        <w:ind w:left="1440" w:hanging="360"/>
      </w:pPr>
      <w:rPr>
        <w:rFonts w:ascii="Wingdings" w:eastAsia="Times New Roman" w:hAnsi="Wingdings" w:cs="Times New Roman" w:hint="default"/>
        <w: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A762EE7"/>
    <w:multiLevelType w:val="hybridMultilevel"/>
    <w:tmpl w:val="2592A9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EE6942"/>
    <w:multiLevelType w:val="hybridMultilevel"/>
    <w:tmpl w:val="E28C9562"/>
    <w:lvl w:ilvl="0" w:tplc="7C74FD44">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0AC69C7"/>
    <w:multiLevelType w:val="hybridMultilevel"/>
    <w:tmpl w:val="0E8A2A78"/>
    <w:lvl w:ilvl="0" w:tplc="AFA606EE">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B50A81"/>
    <w:multiLevelType w:val="hybridMultilevel"/>
    <w:tmpl w:val="3294C2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0910A8"/>
    <w:multiLevelType w:val="hybridMultilevel"/>
    <w:tmpl w:val="40206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12"/>
  </w:num>
  <w:num w:numId="4">
    <w:abstractNumId w:val="7"/>
  </w:num>
  <w:num w:numId="5">
    <w:abstractNumId w:val="2"/>
  </w:num>
  <w:num w:numId="6">
    <w:abstractNumId w:val="9"/>
  </w:num>
  <w:num w:numId="7">
    <w:abstractNumId w:val="3"/>
  </w:num>
  <w:num w:numId="8">
    <w:abstractNumId w:val="6"/>
  </w:num>
  <w:num w:numId="9">
    <w:abstractNumId w:val="1"/>
  </w:num>
  <w:num w:numId="10">
    <w:abstractNumId w:val="5"/>
  </w:num>
  <w:num w:numId="11">
    <w:abstractNumId w:val="4"/>
  </w:num>
  <w:num w:numId="12">
    <w:abstractNumId w:val="0"/>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B12"/>
    <w:rsid w:val="000007DF"/>
    <w:rsid w:val="00030CB4"/>
    <w:rsid w:val="000508A1"/>
    <w:rsid w:val="00052C65"/>
    <w:rsid w:val="000630EF"/>
    <w:rsid w:val="00090258"/>
    <w:rsid w:val="000A049F"/>
    <w:rsid w:val="000B335D"/>
    <w:rsid w:val="000B73A9"/>
    <w:rsid w:val="00113EC5"/>
    <w:rsid w:val="00122781"/>
    <w:rsid w:val="00134E58"/>
    <w:rsid w:val="001551E5"/>
    <w:rsid w:val="00163C0F"/>
    <w:rsid w:val="00164383"/>
    <w:rsid w:val="0016729E"/>
    <w:rsid w:val="00170ECB"/>
    <w:rsid w:val="00180AF4"/>
    <w:rsid w:val="001E2B37"/>
    <w:rsid w:val="001E591B"/>
    <w:rsid w:val="001E70F8"/>
    <w:rsid w:val="00230C7D"/>
    <w:rsid w:val="00234EBB"/>
    <w:rsid w:val="0028023B"/>
    <w:rsid w:val="002C5213"/>
    <w:rsid w:val="002C72EC"/>
    <w:rsid w:val="002D4C35"/>
    <w:rsid w:val="00306C05"/>
    <w:rsid w:val="00312F8F"/>
    <w:rsid w:val="00316B48"/>
    <w:rsid w:val="003559E8"/>
    <w:rsid w:val="00380C95"/>
    <w:rsid w:val="00392C34"/>
    <w:rsid w:val="003F3CD9"/>
    <w:rsid w:val="00415C41"/>
    <w:rsid w:val="0043472A"/>
    <w:rsid w:val="00454941"/>
    <w:rsid w:val="00474B61"/>
    <w:rsid w:val="0049039F"/>
    <w:rsid w:val="004A083D"/>
    <w:rsid w:val="004B23D4"/>
    <w:rsid w:val="004E23FA"/>
    <w:rsid w:val="004F06D1"/>
    <w:rsid w:val="00506130"/>
    <w:rsid w:val="00512B06"/>
    <w:rsid w:val="00513743"/>
    <w:rsid w:val="00520A72"/>
    <w:rsid w:val="00534A70"/>
    <w:rsid w:val="00535EA0"/>
    <w:rsid w:val="005415D9"/>
    <w:rsid w:val="005454D2"/>
    <w:rsid w:val="00572DD0"/>
    <w:rsid w:val="005863CB"/>
    <w:rsid w:val="005B23EB"/>
    <w:rsid w:val="005F0EF7"/>
    <w:rsid w:val="00600828"/>
    <w:rsid w:val="006321F1"/>
    <w:rsid w:val="00632D6C"/>
    <w:rsid w:val="00634658"/>
    <w:rsid w:val="00652D64"/>
    <w:rsid w:val="00657927"/>
    <w:rsid w:val="0068070A"/>
    <w:rsid w:val="006938DB"/>
    <w:rsid w:val="006A3120"/>
    <w:rsid w:val="006B2F4C"/>
    <w:rsid w:val="006B6E02"/>
    <w:rsid w:val="006C13E1"/>
    <w:rsid w:val="006C476B"/>
    <w:rsid w:val="006D7025"/>
    <w:rsid w:val="006F49BD"/>
    <w:rsid w:val="006F64C7"/>
    <w:rsid w:val="00704300"/>
    <w:rsid w:val="00721099"/>
    <w:rsid w:val="007265BF"/>
    <w:rsid w:val="00727D0A"/>
    <w:rsid w:val="0074471F"/>
    <w:rsid w:val="00750F79"/>
    <w:rsid w:val="00786F21"/>
    <w:rsid w:val="00787611"/>
    <w:rsid w:val="007E1F74"/>
    <w:rsid w:val="008430E0"/>
    <w:rsid w:val="00864892"/>
    <w:rsid w:val="0086517D"/>
    <w:rsid w:val="00866550"/>
    <w:rsid w:val="0086684E"/>
    <w:rsid w:val="00884328"/>
    <w:rsid w:val="008C7A01"/>
    <w:rsid w:val="008E0BE4"/>
    <w:rsid w:val="008F66A4"/>
    <w:rsid w:val="0093336C"/>
    <w:rsid w:val="0095253F"/>
    <w:rsid w:val="00952AC2"/>
    <w:rsid w:val="00961882"/>
    <w:rsid w:val="00973099"/>
    <w:rsid w:val="00977889"/>
    <w:rsid w:val="00977E28"/>
    <w:rsid w:val="00982A2E"/>
    <w:rsid w:val="00992041"/>
    <w:rsid w:val="009A48EB"/>
    <w:rsid w:val="009D11A8"/>
    <w:rsid w:val="009E4B08"/>
    <w:rsid w:val="00A25463"/>
    <w:rsid w:val="00A26F3A"/>
    <w:rsid w:val="00A3746B"/>
    <w:rsid w:val="00A375CE"/>
    <w:rsid w:val="00A95918"/>
    <w:rsid w:val="00AB7BD9"/>
    <w:rsid w:val="00AE0DB8"/>
    <w:rsid w:val="00AF39A7"/>
    <w:rsid w:val="00AF7B12"/>
    <w:rsid w:val="00B149FB"/>
    <w:rsid w:val="00B3122D"/>
    <w:rsid w:val="00B35718"/>
    <w:rsid w:val="00B53899"/>
    <w:rsid w:val="00B5738C"/>
    <w:rsid w:val="00B83B9E"/>
    <w:rsid w:val="00BC761F"/>
    <w:rsid w:val="00BD4145"/>
    <w:rsid w:val="00C13D8C"/>
    <w:rsid w:val="00C210FF"/>
    <w:rsid w:val="00C33192"/>
    <w:rsid w:val="00C759BF"/>
    <w:rsid w:val="00C762CC"/>
    <w:rsid w:val="00C9049F"/>
    <w:rsid w:val="00CA3EB2"/>
    <w:rsid w:val="00CA788D"/>
    <w:rsid w:val="00CB2125"/>
    <w:rsid w:val="00CB5620"/>
    <w:rsid w:val="00CC2726"/>
    <w:rsid w:val="00CF5AD8"/>
    <w:rsid w:val="00D313AB"/>
    <w:rsid w:val="00D43A63"/>
    <w:rsid w:val="00D91866"/>
    <w:rsid w:val="00D922A9"/>
    <w:rsid w:val="00DB043B"/>
    <w:rsid w:val="00DC6CFF"/>
    <w:rsid w:val="00E00D96"/>
    <w:rsid w:val="00E31A8A"/>
    <w:rsid w:val="00E36757"/>
    <w:rsid w:val="00E63E82"/>
    <w:rsid w:val="00E82091"/>
    <w:rsid w:val="00E862CD"/>
    <w:rsid w:val="00E92E61"/>
    <w:rsid w:val="00EA2FDE"/>
    <w:rsid w:val="00EA4A98"/>
    <w:rsid w:val="00EB41BD"/>
    <w:rsid w:val="00EB473C"/>
    <w:rsid w:val="00ED3367"/>
    <w:rsid w:val="00F126E2"/>
    <w:rsid w:val="00F13B03"/>
    <w:rsid w:val="00F27461"/>
    <w:rsid w:val="00F82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00"/>
  <w15:docId w15:val="{FCE9DD21-824B-491A-9DD8-B1F34B944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New" w:eastAsia="Calibri" w:hAnsi="Courier New"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4B61"/>
    <w:rPr>
      <w:rFonts w:ascii="Times New Roman" w:eastAsia="Times New Roman" w:hAnsi="Times New Roman"/>
      <w:sz w:val="24"/>
      <w:szCs w:val="24"/>
    </w:rPr>
  </w:style>
  <w:style w:type="paragraph" w:styleId="Heading1">
    <w:name w:val="heading 1"/>
    <w:basedOn w:val="Normal"/>
    <w:next w:val="Normal"/>
    <w:link w:val="Heading1Char"/>
    <w:qFormat/>
    <w:rsid w:val="00A25463"/>
    <w:pPr>
      <w:keepNext/>
      <w:tabs>
        <w:tab w:val="left" w:pos="5760"/>
      </w:tabs>
      <w:spacing w:line="480" w:lineRule="auto"/>
      <w:outlineLvl w:val="0"/>
    </w:pPr>
    <w:rPr>
      <w:rFonts w:ascii="Arial" w:hAnsi="Arial"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Page">
    <w:name w:val="TitlePage"/>
    <w:basedOn w:val="Normal"/>
    <w:rsid w:val="00474B61"/>
    <w:pPr>
      <w:tabs>
        <w:tab w:val="left" w:pos="576"/>
      </w:tabs>
      <w:overflowPunct w:val="0"/>
      <w:autoSpaceDE w:val="0"/>
      <w:autoSpaceDN w:val="0"/>
      <w:adjustRightInd w:val="0"/>
      <w:spacing w:line="480" w:lineRule="atLeast"/>
      <w:jc w:val="center"/>
      <w:textAlignment w:val="baseline"/>
    </w:pPr>
    <w:rPr>
      <w:szCs w:val="20"/>
    </w:rPr>
  </w:style>
  <w:style w:type="paragraph" w:styleId="BodyText3">
    <w:name w:val="Body Text 3"/>
    <w:basedOn w:val="Normal"/>
    <w:link w:val="BodyText3Char"/>
    <w:rsid w:val="00A25463"/>
    <w:pPr>
      <w:jc w:val="center"/>
    </w:pPr>
    <w:rPr>
      <w:rFonts w:ascii="Arial" w:hAnsi="Arial" w:cs="Arial"/>
    </w:rPr>
  </w:style>
  <w:style w:type="character" w:customStyle="1" w:styleId="BodyText3Char">
    <w:name w:val="Body Text 3 Char"/>
    <w:link w:val="BodyText3"/>
    <w:rsid w:val="00A25463"/>
    <w:rPr>
      <w:rFonts w:ascii="Arial" w:eastAsia="Times New Roman" w:hAnsi="Arial" w:cs="Arial"/>
      <w:sz w:val="24"/>
      <w:szCs w:val="24"/>
    </w:rPr>
  </w:style>
  <w:style w:type="paragraph" w:styleId="BodyTextIndent">
    <w:name w:val="Body Text Indent"/>
    <w:basedOn w:val="Normal"/>
    <w:link w:val="BodyTextIndentChar"/>
    <w:rsid w:val="00A25463"/>
    <w:pPr>
      <w:spacing w:after="120"/>
      <w:ind w:left="360"/>
    </w:pPr>
  </w:style>
  <w:style w:type="character" w:customStyle="1" w:styleId="BodyTextIndentChar">
    <w:name w:val="Body Text Indent Char"/>
    <w:link w:val="BodyTextIndent"/>
    <w:rsid w:val="00A25463"/>
    <w:rPr>
      <w:rFonts w:ascii="Times New Roman" w:eastAsia="Times New Roman" w:hAnsi="Times New Roman"/>
      <w:sz w:val="24"/>
      <w:szCs w:val="24"/>
    </w:rPr>
  </w:style>
  <w:style w:type="character" w:customStyle="1" w:styleId="Heading1Char">
    <w:name w:val="Heading 1 Char"/>
    <w:link w:val="Heading1"/>
    <w:rsid w:val="00A25463"/>
    <w:rPr>
      <w:rFonts w:ascii="Arial" w:eastAsia="Times New Roman" w:hAnsi="Arial" w:cs="Arial"/>
      <w:i/>
      <w:iCs/>
      <w:sz w:val="24"/>
      <w:szCs w:val="24"/>
    </w:rPr>
  </w:style>
  <w:style w:type="paragraph" w:styleId="Header">
    <w:name w:val="header"/>
    <w:basedOn w:val="Normal"/>
    <w:link w:val="HeaderChar"/>
    <w:uiPriority w:val="99"/>
    <w:rsid w:val="00A25463"/>
    <w:pPr>
      <w:tabs>
        <w:tab w:val="center" w:pos="4320"/>
        <w:tab w:val="right" w:pos="8640"/>
      </w:tabs>
    </w:pPr>
  </w:style>
  <w:style w:type="character" w:customStyle="1" w:styleId="HeaderChar">
    <w:name w:val="Header Char"/>
    <w:link w:val="Header"/>
    <w:uiPriority w:val="99"/>
    <w:rsid w:val="00A25463"/>
    <w:rPr>
      <w:rFonts w:ascii="Times New Roman" w:eastAsia="Times New Roman" w:hAnsi="Times New Roman"/>
      <w:sz w:val="24"/>
      <w:szCs w:val="24"/>
    </w:rPr>
  </w:style>
  <w:style w:type="paragraph" w:customStyle="1" w:styleId="Normal1">
    <w:name w:val="Normal1"/>
    <w:basedOn w:val="Normal"/>
    <w:rsid w:val="00A25463"/>
    <w:pPr>
      <w:spacing w:before="100" w:beforeAutospacing="1" w:after="100" w:afterAutospacing="1"/>
    </w:pPr>
  </w:style>
  <w:style w:type="character" w:customStyle="1" w:styleId="normalchar">
    <w:name w:val="normal__char"/>
    <w:basedOn w:val="DefaultParagraphFont"/>
    <w:rsid w:val="00A25463"/>
  </w:style>
  <w:style w:type="paragraph" w:customStyle="1" w:styleId="MediumShading1-Accent11">
    <w:name w:val="Medium Shading 1 - Accent 11"/>
    <w:uiPriority w:val="1"/>
    <w:qFormat/>
    <w:rsid w:val="002C72EC"/>
    <w:rPr>
      <w:rFonts w:ascii="Times New Roman" w:hAnsi="Times New Roman"/>
      <w:sz w:val="24"/>
      <w:szCs w:val="22"/>
    </w:rPr>
  </w:style>
  <w:style w:type="character" w:styleId="CommentReference">
    <w:name w:val="annotation reference"/>
    <w:uiPriority w:val="99"/>
    <w:semiHidden/>
    <w:unhideWhenUsed/>
    <w:rsid w:val="00977889"/>
    <w:rPr>
      <w:sz w:val="16"/>
      <w:szCs w:val="16"/>
    </w:rPr>
  </w:style>
  <w:style w:type="paragraph" w:styleId="CommentText">
    <w:name w:val="annotation text"/>
    <w:basedOn w:val="Normal"/>
    <w:link w:val="CommentTextChar"/>
    <w:uiPriority w:val="99"/>
    <w:semiHidden/>
    <w:unhideWhenUsed/>
    <w:rsid w:val="00977889"/>
    <w:rPr>
      <w:sz w:val="20"/>
      <w:szCs w:val="20"/>
    </w:rPr>
  </w:style>
  <w:style w:type="character" w:customStyle="1" w:styleId="CommentTextChar">
    <w:name w:val="Comment Text Char"/>
    <w:link w:val="CommentText"/>
    <w:uiPriority w:val="99"/>
    <w:semiHidden/>
    <w:rsid w:val="0097788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977889"/>
    <w:rPr>
      <w:b/>
      <w:bCs/>
    </w:rPr>
  </w:style>
  <w:style w:type="character" w:customStyle="1" w:styleId="CommentSubjectChar">
    <w:name w:val="Comment Subject Char"/>
    <w:link w:val="CommentSubject"/>
    <w:uiPriority w:val="99"/>
    <w:semiHidden/>
    <w:rsid w:val="00977889"/>
    <w:rPr>
      <w:rFonts w:ascii="Times New Roman" w:eastAsia="Times New Roman" w:hAnsi="Times New Roman"/>
      <w:b/>
      <w:bCs/>
    </w:rPr>
  </w:style>
  <w:style w:type="paragraph" w:styleId="BalloonText">
    <w:name w:val="Balloon Text"/>
    <w:basedOn w:val="Normal"/>
    <w:link w:val="BalloonTextChar"/>
    <w:uiPriority w:val="99"/>
    <w:semiHidden/>
    <w:unhideWhenUsed/>
    <w:rsid w:val="00977889"/>
    <w:rPr>
      <w:rFonts w:ascii="Tahoma" w:hAnsi="Tahoma" w:cs="Tahoma"/>
      <w:sz w:val="16"/>
      <w:szCs w:val="16"/>
    </w:rPr>
  </w:style>
  <w:style w:type="character" w:customStyle="1" w:styleId="BalloonTextChar">
    <w:name w:val="Balloon Text Char"/>
    <w:link w:val="BalloonText"/>
    <w:uiPriority w:val="99"/>
    <w:semiHidden/>
    <w:rsid w:val="00977889"/>
    <w:rPr>
      <w:rFonts w:ascii="Tahoma" w:eastAsia="Times New Roman" w:hAnsi="Tahoma" w:cs="Tahoma"/>
      <w:sz w:val="16"/>
      <w:szCs w:val="16"/>
    </w:rPr>
  </w:style>
  <w:style w:type="paragraph" w:styleId="Footer">
    <w:name w:val="footer"/>
    <w:basedOn w:val="Normal"/>
    <w:link w:val="FooterChar"/>
    <w:uiPriority w:val="99"/>
    <w:unhideWhenUsed/>
    <w:rsid w:val="00CB5620"/>
    <w:pPr>
      <w:tabs>
        <w:tab w:val="center" w:pos="4680"/>
        <w:tab w:val="right" w:pos="9360"/>
      </w:tabs>
    </w:pPr>
  </w:style>
  <w:style w:type="character" w:customStyle="1" w:styleId="FooterChar">
    <w:name w:val="Footer Char"/>
    <w:link w:val="Footer"/>
    <w:uiPriority w:val="99"/>
    <w:rsid w:val="00CB5620"/>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376917">
      <w:bodyDiv w:val="1"/>
      <w:marLeft w:val="0"/>
      <w:marRight w:val="0"/>
      <w:marTop w:val="0"/>
      <w:marBottom w:val="0"/>
      <w:divBdr>
        <w:top w:val="none" w:sz="0" w:space="0" w:color="auto"/>
        <w:left w:val="none" w:sz="0" w:space="0" w:color="auto"/>
        <w:bottom w:val="none" w:sz="0" w:space="0" w:color="auto"/>
        <w:right w:val="none" w:sz="0" w:space="0" w:color="auto"/>
      </w:divBdr>
    </w:div>
    <w:div w:id="183903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edmondsw\LOCALS~1\Temp\Temporary%20Directory%205%20for%20Templates.zip\Title%20page%20(TN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AB5A3-45EF-409D-BF36-A9639761E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Title page (TNR)</Template>
  <TotalTime>1</TotalTime>
  <Pages>12</Pages>
  <Words>1334</Words>
  <Characters>7605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TSS-FSEHS</Company>
  <LinksUpToDate>false</LinksUpToDate>
  <CharactersWithSpaces>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 (updated Oct. '09)</dc:creator>
  <cp:lastModifiedBy>Vicki Brace</cp:lastModifiedBy>
  <cp:revision>2</cp:revision>
  <cp:lastPrinted>2016-05-16T15:34:00Z</cp:lastPrinted>
  <dcterms:created xsi:type="dcterms:W3CDTF">2017-10-04T16:23:00Z</dcterms:created>
  <dcterms:modified xsi:type="dcterms:W3CDTF">2017-10-04T16:23:00Z</dcterms:modified>
</cp:coreProperties>
</file>