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B7FD" w14:textId="28257F53" w:rsidR="00165B74" w:rsidRDefault="00954355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5B0465D" wp14:editId="6051D9F2">
                <wp:simplePos x="0" y="0"/>
                <wp:positionH relativeFrom="page">
                  <wp:posOffset>154940</wp:posOffset>
                </wp:positionH>
                <wp:positionV relativeFrom="page">
                  <wp:posOffset>4354651</wp:posOffset>
                </wp:positionV>
                <wp:extent cx="1977390" cy="157607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390" cy="15760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CFED16" w14:textId="74543B9A" w:rsidR="00165B74" w:rsidRPr="00AC691A" w:rsidRDefault="00AC691A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RELEVANT COURSEWORK</w:t>
                            </w:r>
                          </w:p>
                          <w:p w14:paraId="31C73E62" w14:textId="77777777" w:rsidR="00291821" w:rsidRPr="00AC691A" w:rsidRDefault="00291821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78ECA7C4" w14:textId="4AC1B2C3" w:rsidR="00165B74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29ECFC8C" w14:textId="2DD6893C" w:rsidR="00833997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03A14188" w14:textId="7F769E6B" w:rsidR="00833997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5C5BBA7F" w14:textId="23489789" w:rsidR="00833997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460E8DE7" w14:textId="79B32A8A" w:rsidR="00833997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0E4D2138" w14:textId="77777777" w:rsidR="00165B74" w:rsidRPr="00AC691A" w:rsidRDefault="00165B74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0465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12.2pt;margin-top:342.9pt;width:155.7pt;height:124.1pt;z-index:2516654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0 -9 21600 -9 21600 21591 0 21591 0 -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" filled="f" stroked="f" strokeweight="1pt">
                <v:stroke miterlimit="4"/>
                <v:textbox inset="4pt,4pt,4pt,4pt">
                  <w:txbxContent>
                    <w:p w14:paraId="46CFED16" w14:textId="74543B9A" w:rsidR="00165B74" w:rsidRPr="00AC691A" w:rsidRDefault="00AC691A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 w:rsidRPr="00AC691A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RELEVANT COURSEWORK</w:t>
                      </w:r>
                    </w:p>
                    <w:p w14:paraId="31C73E62" w14:textId="77777777" w:rsidR="00291821" w:rsidRPr="00AC691A" w:rsidRDefault="00291821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78ECA7C4" w14:textId="4AC1B2C3" w:rsidR="00165B74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29ECFC8C" w14:textId="2DD6893C" w:rsidR="00833997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03A14188" w14:textId="7F769E6B" w:rsidR="00833997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5C5BBA7F" w14:textId="23489789" w:rsidR="00833997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460E8DE7" w14:textId="79B32A8A" w:rsidR="00833997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0E4D2138" w14:textId="77777777" w:rsidR="00165B74" w:rsidRPr="00AC691A" w:rsidRDefault="00165B74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7177960E" wp14:editId="41926041">
                <wp:simplePos x="0" y="0"/>
                <wp:positionH relativeFrom="page">
                  <wp:posOffset>141668</wp:posOffset>
                </wp:positionH>
                <wp:positionV relativeFrom="page">
                  <wp:posOffset>1880314</wp:posOffset>
                </wp:positionV>
                <wp:extent cx="2049780" cy="2369713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780" cy="236971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67F6BF" w14:textId="77777777" w:rsidR="00F47FBE" w:rsidRPr="00AC691A" w:rsidRDefault="008877A6" w:rsidP="00C6355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EDUCATION</w:t>
                            </w:r>
                          </w:p>
                          <w:p w14:paraId="5571DBA5" w14:textId="71237B79" w:rsidR="00165B74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Degree Program</w:t>
                            </w:r>
                          </w:p>
                          <w:p w14:paraId="0C04361E" w14:textId="4A9F1BBE" w:rsidR="00165B74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College/University</w:t>
                            </w:r>
                          </w:p>
                          <w:p w14:paraId="3120C66B" w14:textId="77777777" w:rsidR="00954355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Expected Graduation</w:t>
                            </w:r>
                          </w:p>
                          <w:p w14:paraId="62ED16DF" w14:textId="461B30DA" w:rsidR="00447E8E" w:rsidRPr="00AC691A" w:rsidRDefault="00447E8E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Enter </w:t>
                            </w:r>
                            <w:r w:rsidR="00954355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Date </w:t>
                            </w: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Here</w:t>
                            </w:r>
                          </w:p>
                          <w:p w14:paraId="189CC2F7" w14:textId="3E91300C" w:rsidR="008877A6" w:rsidRPr="00AC691A" w:rsidRDefault="008877A6" w:rsidP="00F47FBE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GPA</w:t>
                            </w:r>
                            <w:r w:rsidR="00447E8E"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 (optional)</w:t>
                            </w:r>
                          </w:p>
                          <w:p w14:paraId="44CC392E" w14:textId="665BC641" w:rsidR="0075026C" w:rsidRPr="00AC691A" w:rsidRDefault="0075026C" w:rsidP="00833997">
                            <w:pPr>
                              <w:pStyle w:val="Body"/>
                              <w:spacing w:before="0" w:after="6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69BA7605" w14:textId="77777777" w:rsidR="00165B74" w:rsidRPr="00AC691A" w:rsidRDefault="00165B74" w:rsidP="00833997">
                            <w:pPr>
                              <w:pStyle w:val="Body"/>
                              <w:spacing w:before="0" w:after="6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314E95A1" w14:textId="77777777" w:rsidR="00165B74" w:rsidRPr="00AC691A" w:rsidRDefault="00165B74" w:rsidP="00833997">
                            <w:pPr>
                              <w:pStyle w:val="Body"/>
                              <w:spacing w:before="0" w:after="60" w:line="240" w:lineRule="auto"/>
                              <w:jc w:val="center"/>
                              <w:rPr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7960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1.15pt;margin-top:148.05pt;width:161.4pt;height:186.6pt;z-index:25166848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0 0 21600 0 21600 21594 0 21594 0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" filled="f" stroked="f" strokeweight="1pt">
                <v:stroke miterlimit="4"/>
                <v:textbox inset="4pt,4pt,4pt,4pt">
                  <w:txbxContent>
                    <w:p w14:paraId="5E67F6BF" w14:textId="77777777" w:rsidR="00F47FBE" w:rsidRPr="00AC691A" w:rsidRDefault="008877A6" w:rsidP="00C6355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 w:rsidRPr="00AC691A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EDUCATION</w:t>
                      </w:r>
                    </w:p>
                    <w:p w14:paraId="5571DBA5" w14:textId="71237B79" w:rsidR="00165B74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Degree Program</w:t>
                      </w:r>
                    </w:p>
                    <w:p w14:paraId="0C04361E" w14:textId="4A9F1BBE" w:rsidR="00165B74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  <w:t>College/University</w:t>
                      </w:r>
                    </w:p>
                    <w:p w14:paraId="3120C66B" w14:textId="77777777" w:rsidR="00954355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Expected Graduation</w:t>
                      </w:r>
                    </w:p>
                    <w:p w14:paraId="62ED16DF" w14:textId="461B30DA" w:rsidR="00447E8E" w:rsidRPr="00AC691A" w:rsidRDefault="00447E8E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Enter </w:t>
                      </w:r>
                      <w:r w:rsidR="00954355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Date </w:t>
                      </w: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Here</w:t>
                      </w:r>
                    </w:p>
                    <w:p w14:paraId="189CC2F7" w14:textId="3E91300C" w:rsidR="008877A6" w:rsidRPr="00AC691A" w:rsidRDefault="008877A6" w:rsidP="00F47FBE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GPA</w:t>
                      </w:r>
                      <w:r w:rsidR="00447E8E"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 (optional)</w:t>
                      </w:r>
                    </w:p>
                    <w:p w14:paraId="44CC392E" w14:textId="665BC641" w:rsidR="0075026C" w:rsidRPr="00AC691A" w:rsidRDefault="0075026C" w:rsidP="00833997">
                      <w:pPr>
                        <w:pStyle w:val="Body"/>
                        <w:spacing w:before="0" w:after="6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69BA7605" w14:textId="77777777" w:rsidR="00165B74" w:rsidRPr="00AC691A" w:rsidRDefault="00165B74" w:rsidP="00833997">
                      <w:pPr>
                        <w:pStyle w:val="Body"/>
                        <w:spacing w:before="0" w:after="6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314E95A1" w14:textId="77777777" w:rsidR="00165B74" w:rsidRPr="00AC691A" w:rsidRDefault="00165B74" w:rsidP="00833997">
                      <w:pPr>
                        <w:pStyle w:val="Body"/>
                        <w:spacing w:before="0" w:after="60" w:line="240" w:lineRule="auto"/>
                        <w:jc w:val="center"/>
                        <w:rPr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C0DA1">
        <w:rPr>
          <w:noProof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 wp14:anchorId="422E5222" wp14:editId="3FAC7C46">
                <wp:simplePos x="0" y="0"/>
                <wp:positionH relativeFrom="page">
                  <wp:posOffset>2181225</wp:posOffset>
                </wp:positionH>
                <wp:positionV relativeFrom="page">
                  <wp:posOffset>5801181</wp:posOffset>
                </wp:positionV>
                <wp:extent cx="5551170" cy="2997200"/>
                <wp:effectExtent l="0" t="0" r="0" b="0"/>
                <wp:wrapTopAndBottom distT="152400" distB="152400"/>
                <wp:docPr id="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1170" cy="2997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C1F2185" w14:textId="4811121A" w:rsidR="002B6BC5" w:rsidRPr="009D6F84" w:rsidRDefault="002B6BC5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COMMUNITY SERVICE</w:t>
                            </w:r>
                          </w:p>
                          <w:p w14:paraId="6155D424" w14:textId="77777777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</w:p>
                          <w:p w14:paraId="34B84757" w14:textId="77777777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Position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  <w:t>Enter Date Here</w:t>
                            </w:r>
                          </w:p>
                          <w:p w14:paraId="1C959B6A" w14:textId="63EEFE10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>Organization Name</w:t>
                            </w:r>
                          </w:p>
                          <w:p w14:paraId="3277FDF0" w14:textId="77777777" w:rsidR="002B6BC5" w:rsidRPr="009D6F84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City, State</w:t>
                            </w:r>
                          </w:p>
                          <w:p w14:paraId="40559E27" w14:textId="3EFE941C" w:rsidR="002B6BC5" w:rsidRPr="00F616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2FA12053" w14:textId="10301CE6" w:rsidR="002B6BC5" w:rsidRPr="001C3C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5361E80B" w14:textId="1DFAEDA6" w:rsidR="002B6BC5" w:rsidRPr="009D6F84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</w:t>
                            </w:r>
                          </w:p>
                          <w:p w14:paraId="7AD6896A" w14:textId="77777777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  <w:p w14:paraId="13629B5A" w14:textId="77777777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Position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  <w:t>Enter Date Here</w:t>
                            </w:r>
                          </w:p>
                          <w:p w14:paraId="48EE7847" w14:textId="462BB6EA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>Organization Name</w:t>
                            </w:r>
                          </w:p>
                          <w:p w14:paraId="7F89188D" w14:textId="77777777" w:rsidR="002B6BC5" w:rsidRPr="009D6F84" w:rsidRDefault="002B6BC5" w:rsidP="002B6BC5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City, State</w:t>
                            </w:r>
                          </w:p>
                          <w:p w14:paraId="497FD47B" w14:textId="4FFE544D" w:rsidR="002B6BC5" w:rsidRPr="00F616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480744E1" w14:textId="39642590" w:rsidR="002B6BC5" w:rsidRPr="001C3C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59EA4F8B" w14:textId="71F8A410" w:rsidR="002B6BC5" w:rsidRPr="009D6F84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</w:t>
                            </w:r>
                          </w:p>
                          <w:p w14:paraId="1DBDE276" w14:textId="77777777" w:rsidR="002B6BC5" w:rsidRPr="00B13B88" w:rsidRDefault="002B6BC5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E522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171.75pt;margin-top:456.8pt;width:437.1pt;height:236pt;z-index:25167462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" filled="f" stroked="f" strokeweight="1pt">
                <v:stroke miterlimit="4"/>
                <v:textbox inset="4pt,4pt,4pt,4pt">
                  <w:txbxContent>
                    <w:p w14:paraId="4C1F2185" w14:textId="4811121A" w:rsidR="002B6BC5" w:rsidRPr="009D6F84" w:rsidRDefault="002B6BC5" w:rsidP="002B6BC5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COMMUNITY SERVICE</w:t>
                      </w:r>
                    </w:p>
                    <w:p w14:paraId="6155D424" w14:textId="77777777" w:rsidR="002B6BC5" w:rsidRDefault="002B6BC5" w:rsidP="002B6BC5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</w:p>
                    <w:p w14:paraId="34B84757" w14:textId="77777777" w:rsidR="002B6BC5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Position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  <w:t>Enter Date Here</w:t>
                      </w:r>
                    </w:p>
                    <w:p w14:paraId="1C959B6A" w14:textId="63EEFE10" w:rsidR="002B6BC5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>Organization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 xml:space="preserve"> Name</w:t>
                      </w:r>
                    </w:p>
                    <w:p w14:paraId="3277FDF0" w14:textId="77777777" w:rsidR="002B6BC5" w:rsidRPr="009D6F84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City, State</w:t>
                      </w:r>
                    </w:p>
                    <w:p w14:paraId="40559E27" w14:textId="3EFE941C" w:rsidR="002B6BC5" w:rsidRPr="00F616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Here.</w:t>
                      </w:r>
                    </w:p>
                    <w:p w14:paraId="2FA12053" w14:textId="10301CE6" w:rsidR="002B6BC5" w:rsidRPr="001C3C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Enter 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Here.</w:t>
                      </w:r>
                    </w:p>
                    <w:p w14:paraId="5361E80B" w14:textId="1DFAEDA6" w:rsidR="002B6BC5" w:rsidRPr="009D6F84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Enter 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</w:t>
                      </w:r>
                    </w:p>
                    <w:p w14:paraId="7AD6896A" w14:textId="77777777" w:rsidR="002B6BC5" w:rsidRDefault="002B6BC5" w:rsidP="002B6BC5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  <w:p w14:paraId="13629B5A" w14:textId="77777777" w:rsidR="002B6BC5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Position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  <w:t>Enter Date Here</w:t>
                      </w:r>
                    </w:p>
                    <w:p w14:paraId="48EE7847" w14:textId="462BB6EA" w:rsidR="002B6BC5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>Organization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 xml:space="preserve"> Name</w:t>
                      </w:r>
                    </w:p>
                    <w:p w14:paraId="7F89188D" w14:textId="77777777" w:rsidR="002B6BC5" w:rsidRPr="009D6F84" w:rsidRDefault="002B6BC5" w:rsidP="002B6BC5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City, State</w:t>
                      </w:r>
                    </w:p>
                    <w:p w14:paraId="497FD47B" w14:textId="4FFE544D" w:rsidR="002B6BC5" w:rsidRPr="00F616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Enter 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Here.</w:t>
                      </w:r>
                    </w:p>
                    <w:p w14:paraId="480744E1" w14:textId="39642590" w:rsidR="002B6BC5" w:rsidRPr="001C3C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Enter 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Here.</w:t>
                      </w:r>
                    </w:p>
                    <w:p w14:paraId="59EA4F8B" w14:textId="71F8A410" w:rsidR="002B6BC5" w:rsidRPr="009D6F84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Enter 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Volunteer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 xml:space="preserve"> Responsibility Here</w:t>
                      </w:r>
                    </w:p>
                    <w:p w14:paraId="1DBDE276" w14:textId="77777777" w:rsidR="002B6BC5" w:rsidRPr="00B13B88" w:rsidRDefault="002B6BC5" w:rsidP="002B6BC5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C0DA1">
        <w:rPr>
          <w:noProof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3C55CDDE" wp14:editId="4920CE15">
                <wp:simplePos x="0" y="0"/>
                <wp:positionH relativeFrom="page">
                  <wp:posOffset>2194560</wp:posOffset>
                </wp:positionH>
                <wp:positionV relativeFrom="page">
                  <wp:posOffset>1810206</wp:posOffset>
                </wp:positionV>
                <wp:extent cx="5551170" cy="4145280"/>
                <wp:effectExtent l="0" t="0" r="0" b="0"/>
                <wp:wrapTopAndBottom distT="152400" distB="152400"/>
                <wp:docPr id="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1170" cy="4145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10AE0FBB" w14:textId="77777777" w:rsidR="009D6F84" w:rsidRPr="009D6F84" w:rsidRDefault="009D6F84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D6F84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WORK EXPERIENCE</w:t>
                            </w:r>
                          </w:p>
                          <w:p w14:paraId="009E2F30" w14:textId="77777777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</w:p>
                          <w:p w14:paraId="4F84E508" w14:textId="51D721E7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Position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  <w:t>Enter Date Here</w:t>
                            </w:r>
                          </w:p>
                          <w:p w14:paraId="68FDD4A9" w14:textId="4A19354D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>Company Name</w:t>
                            </w:r>
                          </w:p>
                          <w:p w14:paraId="441E9500" w14:textId="4045AE6B" w:rsidR="009D6F84" w:rsidRP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City, State</w:t>
                            </w:r>
                          </w:p>
                          <w:p w14:paraId="38533E46" w14:textId="1B63CC84" w:rsidR="009D6F84" w:rsidRPr="00F61688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6C88C49D" w14:textId="2439CFCE" w:rsidR="009D6F84" w:rsidRPr="001C3C88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02124283" w14:textId="77777777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</w:t>
                            </w:r>
                          </w:p>
                          <w:p w14:paraId="55EBBC49" w14:textId="47DC91AC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73CD5E67" w14:textId="49233EAF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68289451" w14:textId="3573646F" w:rsidR="009D6F84" w:rsidRPr="00B13B88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4FA32319" w14:textId="08031A4F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  <w:p w14:paraId="14E12795" w14:textId="77777777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Position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ab/>
                              <w:t>Enter Date Here</w:t>
                            </w:r>
                          </w:p>
                          <w:p w14:paraId="1CB82C77" w14:textId="77777777" w:rsid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  <w:t>Company Name</w:t>
                            </w:r>
                          </w:p>
                          <w:p w14:paraId="608E8095" w14:textId="77777777" w:rsidR="009D6F84" w:rsidRP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ind w:right="-135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City, State</w:t>
                            </w:r>
                          </w:p>
                          <w:p w14:paraId="55E7CC8A" w14:textId="77777777" w:rsidR="009D6F84" w:rsidRPr="00F61688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389EA000" w14:textId="77777777" w:rsidR="009D6F84" w:rsidRPr="001C3C88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386CFFFC" w14:textId="77777777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</w:t>
                            </w:r>
                          </w:p>
                          <w:p w14:paraId="48A5342C" w14:textId="77777777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04CF5CB9" w14:textId="77777777" w:rsidR="009D6F84" w:rsidRPr="009D6F84" w:rsidRDefault="009D6F84" w:rsidP="009D6F84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Job Responsibility Here.</w:t>
                            </w:r>
                          </w:p>
                          <w:p w14:paraId="7A150EAE" w14:textId="77777777" w:rsidR="009D6F84" w:rsidRPr="00B13B88" w:rsidRDefault="009D6F84" w:rsidP="009D6F84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5CDDE" id="_x0000_s1027" type="#_x0000_t202" style="position:absolute;margin-left:172.8pt;margin-top:142.55pt;width:437.1pt;height:326.4pt;z-index:25167257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" filled="f" stroked="f" strokeweight="1pt">
                <v:stroke miterlimit="4"/>
                <v:textbox inset="4pt,4pt,4pt,4pt">
                  <w:txbxContent>
                    <w:p w14:paraId="10AE0FBB" w14:textId="77777777" w:rsidR="009D6F84" w:rsidRPr="009D6F84" w:rsidRDefault="009D6F84" w:rsidP="002B6BC5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 w:rsidRPr="009D6F84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WORK EXPERIENCE</w:t>
                      </w:r>
                    </w:p>
                    <w:p w14:paraId="009E2F30" w14:textId="77777777" w:rsidR="009D6F84" w:rsidRDefault="009D6F84" w:rsidP="009D6F84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</w:p>
                    <w:p w14:paraId="4F84E508" w14:textId="51D721E7" w:rsid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Position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  <w:t>Enter Date Here</w:t>
                      </w:r>
                    </w:p>
                    <w:p w14:paraId="68FDD4A9" w14:textId="4A19354D" w:rsid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>Company Name</w:t>
                      </w:r>
                    </w:p>
                    <w:p w14:paraId="441E9500" w14:textId="4045AE6B" w:rsidR="009D6F84" w:rsidRP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City, State</w:t>
                      </w:r>
                    </w:p>
                    <w:p w14:paraId="38533E46" w14:textId="1B63CC84" w:rsidR="009D6F84" w:rsidRPr="00F61688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.</w:t>
                      </w:r>
                    </w:p>
                    <w:p w14:paraId="6C88C49D" w14:textId="2439CFCE" w:rsidR="009D6F84" w:rsidRPr="001C3C88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.</w:t>
                      </w:r>
                    </w:p>
                    <w:p w14:paraId="02124283" w14:textId="77777777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</w:t>
                      </w:r>
                    </w:p>
                    <w:p w14:paraId="55EBBC49" w14:textId="47DC91AC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</w:t>
                      </w: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.</w:t>
                      </w:r>
                    </w:p>
                    <w:p w14:paraId="73CD5E67" w14:textId="49233EAF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68289451" w14:textId="3573646F" w:rsidR="009D6F84" w:rsidRPr="00B13B88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4FA32319" w14:textId="08031A4F" w:rsidR="009D6F84" w:rsidRDefault="009D6F84" w:rsidP="009D6F84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  <w:p w14:paraId="14E12795" w14:textId="77777777" w:rsid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Position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ab/>
                        <w:t>Enter Date Here</w:t>
                      </w:r>
                    </w:p>
                    <w:p w14:paraId="1CB82C77" w14:textId="77777777" w:rsid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  <w:t>Company Name</w:t>
                      </w:r>
                    </w:p>
                    <w:p w14:paraId="608E8095" w14:textId="77777777" w:rsidR="009D6F84" w:rsidRPr="009D6F84" w:rsidRDefault="009D6F84" w:rsidP="009D6F84">
                      <w:pPr>
                        <w:pStyle w:val="Body"/>
                        <w:spacing w:before="0" w:after="0" w:line="240" w:lineRule="auto"/>
                        <w:ind w:right="-135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City, State</w:t>
                      </w:r>
                    </w:p>
                    <w:p w14:paraId="55E7CC8A" w14:textId="77777777" w:rsidR="009D6F84" w:rsidRPr="00F61688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389EA000" w14:textId="77777777" w:rsidR="009D6F84" w:rsidRPr="001C3C88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386CFFFC" w14:textId="77777777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</w:t>
                      </w:r>
                    </w:p>
                    <w:p w14:paraId="48A5342C" w14:textId="77777777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04CF5CB9" w14:textId="77777777" w:rsidR="009D6F84" w:rsidRPr="009D6F84" w:rsidRDefault="009D6F84" w:rsidP="009D6F84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Job Responsibility Here.</w:t>
                      </w:r>
                    </w:p>
                    <w:p w14:paraId="7A150EAE" w14:textId="77777777" w:rsidR="009D6F84" w:rsidRPr="00B13B88" w:rsidRDefault="009D6F84" w:rsidP="009D6F84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2B6BC5">
        <w:rPr>
          <w:noProof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19292B9D" wp14:editId="549D552E">
                <wp:simplePos x="0" y="0"/>
                <wp:positionH relativeFrom="page">
                  <wp:posOffset>2181726</wp:posOffset>
                </wp:positionH>
                <wp:positionV relativeFrom="page">
                  <wp:posOffset>8750969</wp:posOffset>
                </wp:positionV>
                <wp:extent cx="5551170" cy="1142566"/>
                <wp:effectExtent l="0" t="0" r="0" b="0"/>
                <wp:wrapTopAndBottom distT="152400" distB="152400"/>
                <wp:docPr id="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1170" cy="114256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E8E9013" w14:textId="6BB8F4A1" w:rsidR="002B6BC5" w:rsidRPr="009D6F84" w:rsidRDefault="002B6BC5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ACCOMPLISHMENTS</w:t>
                            </w:r>
                          </w:p>
                          <w:p w14:paraId="2E39EAC4" w14:textId="77777777" w:rsidR="002B6BC5" w:rsidRDefault="002B6BC5" w:rsidP="002B6BC5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</w:p>
                          <w:p w14:paraId="7280A79B" w14:textId="77777777" w:rsidR="002B6BC5" w:rsidRPr="00F616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4CAACEBB" w14:textId="77777777" w:rsidR="002B6BC5" w:rsidRPr="001C3C88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Here.</w:t>
                            </w:r>
                          </w:p>
                          <w:p w14:paraId="4FC9CBA7" w14:textId="77777777" w:rsidR="002B6BC5" w:rsidRPr="009D6F84" w:rsidRDefault="002B6BC5" w:rsidP="002B6BC5">
                            <w:pPr>
                              <w:pStyle w:val="Body"/>
                              <w:numPr>
                                <w:ilvl w:val="0"/>
                                <w:numId w:val="4"/>
                              </w:numPr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  <w:t>Enter Volunteer Responsibility Here</w:t>
                            </w:r>
                          </w:p>
                          <w:p w14:paraId="431142EA" w14:textId="77777777" w:rsidR="002B6BC5" w:rsidRPr="00B13B88" w:rsidRDefault="002B6BC5" w:rsidP="002B6BC5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92B9D" id="_x0000_s1030" type="#_x0000_t202" style="position:absolute;margin-left:171.8pt;margin-top:689.05pt;width:437.1pt;height:89.95pt;z-index:251676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" filled="f" stroked="f" strokeweight="1pt">
                <v:stroke miterlimit="4"/>
                <v:textbox inset="4pt,4pt,4pt,4pt">
                  <w:txbxContent>
                    <w:p w14:paraId="2E8E9013" w14:textId="6BB8F4A1" w:rsidR="002B6BC5" w:rsidRPr="009D6F84" w:rsidRDefault="002B6BC5" w:rsidP="002B6BC5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ACCOMPLISHMENTS</w:t>
                      </w:r>
                    </w:p>
                    <w:p w14:paraId="2E39EAC4" w14:textId="77777777" w:rsidR="002B6BC5" w:rsidRDefault="002B6BC5" w:rsidP="002B6BC5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</w:p>
                    <w:p w14:paraId="7280A79B" w14:textId="77777777" w:rsidR="002B6BC5" w:rsidRPr="00F616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Volunteer Responsibility Here.</w:t>
                      </w:r>
                    </w:p>
                    <w:p w14:paraId="4CAACEBB" w14:textId="77777777" w:rsidR="002B6BC5" w:rsidRPr="001C3C88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Volunteer Responsibility Here.</w:t>
                      </w:r>
                    </w:p>
                    <w:p w14:paraId="4FC9CBA7" w14:textId="77777777" w:rsidR="002B6BC5" w:rsidRPr="009D6F84" w:rsidRDefault="002B6BC5" w:rsidP="002B6BC5">
                      <w:pPr>
                        <w:pStyle w:val="Body"/>
                        <w:numPr>
                          <w:ilvl w:val="0"/>
                          <w:numId w:val="4"/>
                        </w:numPr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</w:rPr>
                        <w:t>Enter Volunteer Responsibility Here</w:t>
                      </w:r>
                    </w:p>
                    <w:p w14:paraId="431142EA" w14:textId="77777777" w:rsidR="002B6BC5" w:rsidRPr="00B13B88" w:rsidRDefault="002B6BC5" w:rsidP="002B6BC5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9D6F84"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02D659E1" wp14:editId="5FDF2509">
                <wp:simplePos x="0" y="0"/>
                <wp:positionH relativeFrom="page">
                  <wp:posOffset>2238375</wp:posOffset>
                </wp:positionH>
                <wp:positionV relativeFrom="page">
                  <wp:posOffset>933450</wp:posOffset>
                </wp:positionV>
                <wp:extent cx="5419725" cy="1076325"/>
                <wp:effectExtent l="0" t="0" r="0" b="0"/>
                <wp:wrapTopAndBottom distT="152400" distB="152400"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9725" cy="1076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2941901" w14:textId="655B27F1" w:rsidR="001C3C88" w:rsidRPr="009D6F84" w:rsidRDefault="009D6F84" w:rsidP="001C3C88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D6F84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8"/>
                                <w:szCs w:val="28"/>
                                <w:u w:val="single"/>
                              </w:rPr>
                              <w:t>PROFESSIONAL SUMMARY OR CAREER OBJECTIVE</w:t>
                            </w:r>
                          </w:p>
                          <w:p w14:paraId="36903400" w14:textId="77777777" w:rsidR="00F61688" w:rsidRDefault="00F61688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color w:val="3A3A3A" w:themeColor="background2" w:themeShade="40"/>
                              </w:rPr>
                            </w:pPr>
                          </w:p>
                          <w:p w14:paraId="5527A88F" w14:textId="08811E89" w:rsidR="00165B74" w:rsidRPr="009D6F84" w:rsidRDefault="009D6F84" w:rsidP="009D6F84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171BBF4E" w14:textId="77777777" w:rsidR="00FB1CAD" w:rsidRPr="00B13B88" w:rsidRDefault="00FB1CAD" w:rsidP="000F6FEC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</w:p>
                          <w:p w14:paraId="24D18079" w14:textId="77777777" w:rsidR="00B13B88" w:rsidRPr="00B13B88" w:rsidRDefault="00B13B88" w:rsidP="00706F73">
                            <w:pPr>
                              <w:pStyle w:val="Body"/>
                              <w:spacing w:before="0"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</w:rPr>
                            </w:pPr>
                          </w:p>
                          <w:p w14:paraId="54AC94E5" w14:textId="77777777" w:rsidR="00B13B88" w:rsidRPr="00B13B88" w:rsidRDefault="00B13B88" w:rsidP="00B13B88">
                            <w:pPr>
                              <w:pStyle w:val="Body"/>
                              <w:spacing w:before="0"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659E1" id="_x0000_s1031" type="#_x0000_t202" style="position:absolute;margin-left:176.25pt;margin-top:73.5pt;width:426.75pt;height:84.75pt;z-index:2516674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" filled="f" stroked="f" strokeweight="1pt">
                <v:stroke miterlimit="4"/>
                <v:textbox inset="4pt,4pt,4pt,4pt">
                  <w:txbxContent>
                    <w:p w14:paraId="72941901" w14:textId="655B27F1" w:rsidR="001C3C88" w:rsidRPr="009D6F84" w:rsidRDefault="009D6F84" w:rsidP="001C3C88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</w:pPr>
                      <w:r w:rsidRPr="009D6F84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8"/>
                          <w:szCs w:val="28"/>
                          <w:u w:val="single"/>
                        </w:rPr>
                        <w:t>PROFESSIONAL SUMMARY OR CAREER OBJECTIVE</w:t>
                      </w:r>
                    </w:p>
                    <w:p w14:paraId="36903400" w14:textId="77777777" w:rsidR="00F61688" w:rsidRDefault="00F61688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color w:val="3A3A3A" w:themeColor="background2" w:themeShade="40"/>
                        </w:rPr>
                      </w:pPr>
                    </w:p>
                    <w:p w14:paraId="5527A88F" w14:textId="08811E89" w:rsidR="00165B74" w:rsidRPr="009D6F84" w:rsidRDefault="009D6F84" w:rsidP="009D6F84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171BBF4E" w14:textId="77777777" w:rsidR="00FB1CAD" w:rsidRPr="00B13B88" w:rsidRDefault="00FB1CAD" w:rsidP="000F6FEC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</w:p>
                    <w:p w14:paraId="24D18079" w14:textId="77777777" w:rsidR="00B13B88" w:rsidRPr="00B13B88" w:rsidRDefault="00B13B88" w:rsidP="00706F73">
                      <w:pPr>
                        <w:pStyle w:val="Body"/>
                        <w:spacing w:before="0" w:after="0" w:line="240" w:lineRule="auto"/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</w:rPr>
                      </w:pPr>
                    </w:p>
                    <w:p w14:paraId="54AC94E5" w14:textId="77777777" w:rsidR="00B13B88" w:rsidRPr="00B13B88" w:rsidRDefault="00B13B88" w:rsidP="00B13B88">
                      <w:pPr>
                        <w:pStyle w:val="Body"/>
                        <w:spacing w:before="0" w:after="0" w:line="240" w:lineRule="auto"/>
                        <w:jc w:val="center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AC691A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6B09A244" wp14:editId="2ADDB461">
                <wp:simplePos x="0" y="0"/>
                <wp:positionH relativeFrom="page">
                  <wp:posOffset>92075</wp:posOffset>
                </wp:positionH>
                <wp:positionV relativeFrom="page">
                  <wp:posOffset>6223179</wp:posOffset>
                </wp:positionV>
                <wp:extent cx="2045970" cy="19304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970" cy="1930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7EE72E" w14:textId="1CC85305" w:rsidR="00165B74" w:rsidRPr="00AC691A" w:rsidRDefault="00AC691A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pacing w:val="-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pacing w:val="-5"/>
                                <w:sz w:val="28"/>
                                <w:szCs w:val="28"/>
                                <w:u w:val="single"/>
                              </w:rPr>
                              <w:t>SKILLS</w:t>
                            </w:r>
                          </w:p>
                          <w:p w14:paraId="3F77970B" w14:textId="77777777" w:rsidR="00291821" w:rsidRPr="00AC691A" w:rsidRDefault="00291821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5E389A96" w14:textId="0D8D69CF" w:rsidR="00291821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612DA9AB" w14:textId="09FE69E8" w:rsidR="00F47FB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0031B20A" w14:textId="5E870275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7C76299A" w14:textId="7DCE86D9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77182F6F" w14:textId="0AB61AB5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072B39C5" w14:textId="50F5CD6F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00D6FA7D" w14:textId="27986517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1C6AFC5F" w14:textId="6C35D192" w:rsidR="00447E8E" w:rsidRPr="00AC691A" w:rsidRDefault="00447E8E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Here</w:t>
                            </w:r>
                          </w:p>
                          <w:p w14:paraId="779D8154" w14:textId="77777777" w:rsidR="00291821" w:rsidRPr="00AC691A" w:rsidRDefault="00291821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pacing w:val="-9"/>
                                <w:sz w:val="24"/>
                                <w:szCs w:val="24"/>
                              </w:rPr>
                            </w:pPr>
                          </w:p>
                          <w:p w14:paraId="16CA4CD6" w14:textId="3D0E2F95" w:rsidR="00C6355A" w:rsidRPr="00AC691A" w:rsidRDefault="00C6355A" w:rsidP="00291821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9A244" id="_x0000_s1032" type="#_x0000_t202" style="position:absolute;margin-left:7.25pt;margin-top:490pt;width:161.1pt;height:15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" filled="f" stroked="f" strokeweight="1pt">
                <v:stroke miterlimit="4"/>
                <v:textbox inset="4pt,4pt,4pt,4pt">
                  <w:txbxContent>
                    <w:p w14:paraId="207EE72E" w14:textId="1CC85305" w:rsidR="00165B74" w:rsidRPr="00AC691A" w:rsidRDefault="00AC691A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pacing w:val="-5"/>
                          <w:sz w:val="28"/>
                          <w:szCs w:val="28"/>
                          <w:u w:val="single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b/>
                          <w:bCs/>
                          <w:color w:val="3A3A3A" w:themeColor="background2" w:themeShade="40"/>
                          <w:spacing w:val="-5"/>
                          <w:sz w:val="28"/>
                          <w:szCs w:val="28"/>
                          <w:u w:val="single"/>
                        </w:rPr>
                        <w:t>SKILLS</w:t>
                      </w:r>
                    </w:p>
                    <w:p w14:paraId="3F77970B" w14:textId="77777777" w:rsidR="00291821" w:rsidRPr="00AC691A" w:rsidRDefault="00291821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5E389A96" w14:textId="0D8D69CF" w:rsidR="00291821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612DA9AB" w14:textId="09FE69E8" w:rsidR="00F47FB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0031B20A" w14:textId="5E870275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7C76299A" w14:textId="7DCE86D9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77182F6F" w14:textId="0AB61AB5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072B39C5" w14:textId="50F5CD6F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00D6FA7D" w14:textId="27986517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1C6AFC5F" w14:textId="6C35D192" w:rsidR="00447E8E" w:rsidRPr="00AC691A" w:rsidRDefault="00447E8E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Enter Here</w:t>
                      </w:r>
                    </w:p>
                    <w:p w14:paraId="779D8154" w14:textId="77777777" w:rsidR="00291821" w:rsidRPr="00AC691A" w:rsidRDefault="00291821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pacing w:val="-9"/>
                          <w:sz w:val="24"/>
                          <w:szCs w:val="24"/>
                        </w:rPr>
                      </w:pPr>
                    </w:p>
                    <w:p w14:paraId="16CA4CD6" w14:textId="3D0E2F95" w:rsidR="00C6355A" w:rsidRPr="00AC691A" w:rsidRDefault="00C6355A" w:rsidP="00291821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AC691A"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4ACE8654" wp14:editId="60809A37">
                <wp:simplePos x="0" y="0"/>
                <wp:positionH relativeFrom="page">
                  <wp:posOffset>95135</wp:posOffset>
                </wp:positionH>
                <wp:positionV relativeFrom="page">
                  <wp:posOffset>8337203</wp:posOffset>
                </wp:positionV>
                <wp:extent cx="2045970" cy="153785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970" cy="15378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AF2622" w14:textId="7ED4E7B5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pacing w:val="-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pacing w:val="-5"/>
                                <w:sz w:val="28"/>
                                <w:szCs w:val="28"/>
                                <w:u w:val="single"/>
                              </w:rPr>
                              <w:t>CERTIFICATIONS</w:t>
                            </w:r>
                          </w:p>
                          <w:p w14:paraId="0956DCAB" w14:textId="77777777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26A32FCB" w14:textId="6BE046DB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Date</w:t>
                            </w:r>
                          </w:p>
                          <w:p w14:paraId="5D6D3AE9" w14:textId="65DF7AFA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Certification</w:t>
                            </w:r>
                          </w:p>
                          <w:p w14:paraId="62158EED" w14:textId="497DA74E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48EF226B" w14:textId="77777777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Enter Date</w:t>
                            </w:r>
                          </w:p>
                          <w:p w14:paraId="1908458E" w14:textId="77777777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Certification</w:t>
                            </w:r>
                          </w:p>
                          <w:p w14:paraId="7488370C" w14:textId="77777777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pacing w:val="-9"/>
                                <w:sz w:val="24"/>
                                <w:szCs w:val="24"/>
                              </w:rPr>
                            </w:pPr>
                          </w:p>
                          <w:p w14:paraId="7018F6A2" w14:textId="77777777" w:rsidR="00AC691A" w:rsidRPr="00AC691A" w:rsidRDefault="00AC691A" w:rsidP="00AC691A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E8654" id="_x0000_s1033" type="#_x0000_t202" style="position:absolute;margin-left:7.5pt;margin-top:656.45pt;width:161.1pt;height:121.1pt;z-index:2516705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-7 0 21593 0 21593 21591 -7 21591 -7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" filled="f" stroked="f" strokeweight="1pt">
                <v:stroke miterlimit="4"/>
                <v:textbox inset="4pt,4pt,4pt,4pt">
                  <w:txbxContent>
                    <w:p w14:paraId="7BAF2622" w14:textId="7ED4E7B5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pacing w:val="-5"/>
                          <w:sz w:val="28"/>
                          <w:szCs w:val="28"/>
                          <w:u w:val="single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b/>
                          <w:bCs/>
                          <w:color w:val="3A3A3A" w:themeColor="background2" w:themeShade="40"/>
                          <w:spacing w:val="-5"/>
                          <w:sz w:val="28"/>
                          <w:szCs w:val="28"/>
                          <w:u w:val="single"/>
                        </w:rPr>
                        <w:t>CERTIFICATIONS</w:t>
                      </w:r>
                    </w:p>
                    <w:p w14:paraId="0956DCAB" w14:textId="77777777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26A32FCB" w14:textId="6BE046DB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Date</w:t>
                      </w:r>
                    </w:p>
                    <w:p w14:paraId="5D6D3AE9" w14:textId="65DF7AFA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  <w:t>Certification</w:t>
                      </w:r>
                    </w:p>
                    <w:p w14:paraId="62158EED" w14:textId="497DA74E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  <w:p w14:paraId="48EF226B" w14:textId="77777777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color w:val="3A3A3A" w:themeColor="background2" w:themeShade="40"/>
                          <w:sz w:val="24"/>
                          <w:szCs w:val="24"/>
                        </w:rPr>
                        <w:t>Enter Date</w:t>
                      </w:r>
                    </w:p>
                    <w:p w14:paraId="1908458E" w14:textId="77777777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z w:val="24"/>
                          <w:szCs w:val="24"/>
                        </w:rPr>
                        <w:t>Certification</w:t>
                      </w:r>
                    </w:p>
                    <w:p w14:paraId="7488370C" w14:textId="77777777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pacing w:val="-9"/>
                          <w:sz w:val="24"/>
                          <w:szCs w:val="24"/>
                        </w:rPr>
                      </w:pPr>
                    </w:p>
                    <w:p w14:paraId="7018F6A2" w14:textId="77777777" w:rsidR="00AC691A" w:rsidRPr="00AC691A" w:rsidRDefault="00AC691A" w:rsidP="00AC691A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447E8E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42AEFD65" wp14:editId="2139BB92">
                <wp:simplePos x="0" y="0"/>
                <wp:positionH relativeFrom="page">
                  <wp:posOffset>93980</wp:posOffset>
                </wp:positionH>
                <wp:positionV relativeFrom="page">
                  <wp:posOffset>897890</wp:posOffset>
                </wp:positionV>
                <wp:extent cx="2042160" cy="89027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8902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290528" w14:textId="0BD13DFF" w:rsidR="00165B74" w:rsidRPr="00AC691A" w:rsidRDefault="00447E8E" w:rsidP="008877A6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Street Address</w:t>
                            </w:r>
                          </w:p>
                          <w:p w14:paraId="7FB7B3B5" w14:textId="770D6416" w:rsidR="0054479B" w:rsidRPr="00AC691A" w:rsidRDefault="00447E8E" w:rsidP="008877A6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City</w:t>
                            </w:r>
                            <w:r w:rsidR="0054479B"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State</w:t>
                            </w:r>
                            <w:r w:rsidR="0054479B"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Zip Code</w:t>
                            </w:r>
                          </w:p>
                          <w:p w14:paraId="45762156" w14:textId="4AF58AA9" w:rsidR="0054479B" w:rsidRPr="00AC691A" w:rsidRDefault="00447E8E" w:rsidP="008877A6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  <w:p w14:paraId="5FE9C060" w14:textId="24E38553" w:rsidR="008877A6" w:rsidRPr="00AC691A" w:rsidRDefault="008877A6" w:rsidP="008877A6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</w:pP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(</w:t>
                            </w:r>
                            <w:r w:rsidR="00447E8E"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555</w:t>
                            </w: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447E8E"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555</w:t>
                            </w:r>
                            <w:r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-</w:t>
                            </w:r>
                            <w:r w:rsidR="00447E8E" w:rsidRPr="00AC691A">
                              <w:rPr>
                                <w:rFonts w:ascii="Times New Roman" w:hAnsi="Times New Roman" w:cs="Times New Roman"/>
                                <w:color w:val="3A3A3A" w:themeColor="background2" w:themeShade="40"/>
                                <w:sz w:val="24"/>
                                <w:szCs w:val="24"/>
                              </w:rPr>
                              <w:t>5555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EFD65" id="_x0000_s1034" type="#_x0000_t202" style="position:absolute;margin-left:7.4pt;margin-top:70.7pt;width:160.8pt;height:70.1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" filled="f" stroked="f" strokeweight="1pt">
                <v:stroke miterlimit="4"/>
                <v:textbox inset="4pt,4pt,4pt,4pt">
                  <w:txbxContent>
                    <w:p w14:paraId="4B290528" w14:textId="0BD13DFF" w:rsidR="00165B74" w:rsidRPr="00AC691A" w:rsidRDefault="00447E8E" w:rsidP="008877A6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Street Address</w:t>
                      </w:r>
                    </w:p>
                    <w:p w14:paraId="7FB7B3B5" w14:textId="770D6416" w:rsidR="0054479B" w:rsidRPr="00AC691A" w:rsidRDefault="00447E8E" w:rsidP="008877A6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City</w:t>
                      </w:r>
                      <w:r w:rsidR="0054479B"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, </w:t>
                      </w: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State</w:t>
                      </w:r>
                      <w:r w:rsidR="0054479B"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 </w:t>
                      </w: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Zip Code</w:t>
                      </w:r>
                    </w:p>
                    <w:p w14:paraId="45762156" w14:textId="4AF58AA9" w:rsidR="0054479B" w:rsidRPr="00AC691A" w:rsidRDefault="00447E8E" w:rsidP="008877A6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Email</w:t>
                      </w:r>
                    </w:p>
                    <w:p w14:paraId="5FE9C060" w14:textId="24E38553" w:rsidR="008877A6" w:rsidRPr="00AC691A" w:rsidRDefault="008877A6" w:rsidP="008877A6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</w:pP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(</w:t>
                      </w:r>
                      <w:r w:rsidR="00447E8E"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555</w:t>
                      </w: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 xml:space="preserve">) </w:t>
                      </w:r>
                      <w:r w:rsidR="00447E8E"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555</w:t>
                      </w:r>
                      <w:r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-</w:t>
                      </w:r>
                      <w:r w:rsidR="00447E8E" w:rsidRPr="00AC691A">
                        <w:rPr>
                          <w:rFonts w:ascii="Times New Roman" w:hAnsi="Times New Roman" w:cs="Times New Roman"/>
                          <w:color w:val="3A3A3A" w:themeColor="background2" w:themeShade="40"/>
                          <w:sz w:val="24"/>
                          <w:szCs w:val="24"/>
                        </w:rPr>
                        <w:t>5555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757CF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3D342DEB" wp14:editId="474ECFF4">
                <wp:simplePos x="0" y="0"/>
                <wp:positionH relativeFrom="page">
                  <wp:posOffset>217170</wp:posOffset>
                </wp:positionH>
                <wp:positionV relativeFrom="page">
                  <wp:posOffset>860132</wp:posOffset>
                </wp:positionV>
                <wp:extent cx="7350760" cy="0"/>
                <wp:effectExtent l="0" t="38100" r="27940" b="3810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50760" cy="0"/>
                        </a:xfrm>
                        <a:prstGeom prst="line">
                          <a:avLst/>
                        </a:prstGeom>
                        <a:noFill/>
                        <a:ln w="76200" cap="flat">
                          <a:solidFill>
                            <a:srgbClr val="7A7A7A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2416D" id="officeArt object" o:spid="_x0000_s1026" style="position:absolute;flip:y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17.1pt,67.75pt" to="595.9pt,6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" strokecolor="#7a7a7a" strokeweight="6pt">
                <v:stroke miterlimit="4" joinstyle="miter"/>
                <w10:wrap anchorx="page" anchory="page"/>
              </v:line>
            </w:pict>
          </mc:Fallback>
        </mc:AlternateContent>
      </w:r>
      <w:r w:rsidR="001C3C88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5EF5A2B" wp14:editId="55C4ADDC">
                <wp:simplePos x="0" y="0"/>
                <wp:positionH relativeFrom="page">
                  <wp:posOffset>2359660</wp:posOffset>
                </wp:positionH>
                <wp:positionV relativeFrom="page">
                  <wp:posOffset>203504</wp:posOffset>
                </wp:positionV>
                <wp:extent cx="5104765" cy="567690"/>
                <wp:effectExtent l="0" t="0" r="0" b="1651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5676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>
                          <a:outerShdw blurRad="38100" dist="12700" dir="6780000" rotWithShape="0">
                            <a:srgbClr val="000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EF9758" w14:textId="684BACDA" w:rsidR="00165B74" w:rsidRPr="00F47FBE" w:rsidRDefault="00447E8E">
                            <w:pPr>
                              <w:pStyle w:val="Body"/>
                              <w:spacing w:before="0" w:after="0" w:line="312" w:lineRule="auto"/>
                              <w:jc w:val="center"/>
                              <w:rPr>
                                <w:color w:val="3A3A3A" w:themeColor="background2" w:themeShade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pacing w:val="42"/>
                                <w:sz w:val="60"/>
                                <w:szCs w:val="60"/>
                              </w:rPr>
                              <w:t>FIRST</w:t>
                            </w:r>
                            <w:r w:rsidR="0054479B" w:rsidRPr="00F47FBE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pacing w:val="42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pacing w:val="42"/>
                                <w:sz w:val="60"/>
                                <w:szCs w:val="60"/>
                              </w:rPr>
                              <w:t>M</w:t>
                            </w:r>
                            <w:r w:rsidR="0054479B" w:rsidRPr="00F47FBE"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pacing w:val="42"/>
                                <w:sz w:val="60"/>
                                <w:szCs w:val="6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A3A3A" w:themeColor="background2" w:themeShade="40"/>
                                <w:spacing w:val="42"/>
                                <w:sz w:val="60"/>
                                <w:szCs w:val="60"/>
                              </w:rPr>
                              <w:t>LAST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F5A2B" id="_x0000_s1035" type="#_x0000_t202" style="position:absolute;margin-left:185.8pt;margin-top:16pt;width:401.95pt;height:44.7pt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" filled="f" stroked="f" strokeweight="1pt">
                <v:stroke miterlimit="4"/>
                <v:shadow on="t" color="black" opacity=".5" origin=",.5" offset="-.1378mm,.32472mm"/>
                <v:textbox inset="4pt,4pt,4pt,4pt">
                  <w:txbxContent>
                    <w:p w14:paraId="14EF9758" w14:textId="684BACDA" w:rsidR="00165B74" w:rsidRPr="00F47FBE" w:rsidRDefault="00447E8E">
                      <w:pPr>
                        <w:pStyle w:val="Body"/>
                        <w:spacing w:before="0" w:after="0" w:line="312" w:lineRule="auto"/>
                        <w:jc w:val="center"/>
                        <w:rPr>
                          <w:color w:val="3A3A3A" w:themeColor="background2" w:themeShade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pacing w:val="42"/>
                          <w:sz w:val="60"/>
                          <w:szCs w:val="60"/>
                        </w:rPr>
                        <w:t>FIRST</w:t>
                      </w:r>
                      <w:r w:rsidR="0054479B" w:rsidRPr="00F47FBE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pacing w:val="42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pacing w:val="42"/>
                          <w:sz w:val="60"/>
                          <w:szCs w:val="60"/>
                        </w:rPr>
                        <w:t>M</w:t>
                      </w:r>
                      <w:r w:rsidR="0054479B" w:rsidRPr="00F47FBE"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pacing w:val="42"/>
                          <w:sz w:val="60"/>
                          <w:szCs w:val="60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3A3A3A" w:themeColor="background2" w:themeShade="40"/>
                          <w:spacing w:val="42"/>
                          <w:sz w:val="60"/>
                          <w:szCs w:val="60"/>
                        </w:rPr>
                        <w:t>LAST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5C011A"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5FE59DF" wp14:editId="2CE484B2">
                <wp:simplePos x="0" y="0"/>
                <wp:positionH relativeFrom="page">
                  <wp:posOffset>91342</wp:posOffset>
                </wp:positionH>
                <wp:positionV relativeFrom="page">
                  <wp:posOffset>141427</wp:posOffset>
                </wp:positionV>
                <wp:extent cx="2050356" cy="9749736"/>
                <wp:effectExtent l="0" t="0" r="0" b="4445"/>
                <wp:wrapSquare wrapText="bothSides" distT="152400" distB="152400" distL="152400" distR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0356" cy="97497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5724FC0B" w14:textId="77777777" w:rsidR="00165B74" w:rsidRPr="005C011A" w:rsidRDefault="00165B74">
                            <w:pPr>
                              <w:pStyle w:val="Body"/>
                              <w:spacing w:before="0" w:after="0" w:line="240" w:lineRule="auto"/>
                              <w:jc w:val="center"/>
                              <w:rPr>
                                <w:color w:val="E2CAC7"/>
                                <w14:textOutline w14:w="9525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lIns="76200" tIns="76200" rIns="76200" bIns="762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E59DF" id="_x0000_s1036" type="#_x0000_t202" style="position:absolute;margin-left:7.2pt;margin-top:11.15pt;width:161.45pt;height:767.7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" fillcolor="#bfbfbf [2412]" stroked="f" strokeweight="1pt">
                <v:stroke miterlimit="4"/>
                <v:textbox inset="6pt,6pt,6pt,6pt">
                  <w:txbxContent>
                    <w:p w14:paraId="5724FC0B" w14:textId="77777777" w:rsidR="00165B74" w:rsidRPr="005C011A" w:rsidRDefault="00165B74">
                      <w:pPr>
                        <w:pStyle w:val="Body"/>
                        <w:spacing w:before="0" w:after="0" w:line="240" w:lineRule="auto"/>
                        <w:jc w:val="center"/>
                        <w:rPr>
                          <w:color w:val="E2CAC7"/>
                          <w14:textOutline w14:w="9525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16DCE">
        <w:rPr>
          <w:noProof/>
        </w:rPr>
        <mc:AlternateContent>
          <mc:Choice Requires="wps">
            <w:drawing>
              <wp:anchor distT="203200" distB="203200" distL="203200" distR="203200" simplePos="0" relativeHeight="251660288" behindDoc="0" locked="0" layoutInCell="1" allowOverlap="1" wp14:anchorId="30348736" wp14:editId="6A33F496">
                <wp:simplePos x="0" y="0"/>
                <wp:positionH relativeFrom="page">
                  <wp:posOffset>149860</wp:posOffset>
                </wp:positionH>
                <wp:positionV relativeFrom="page">
                  <wp:posOffset>287452</wp:posOffset>
                </wp:positionV>
                <wp:extent cx="1" cy="9483494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9483494"/>
                        </a:xfrm>
                        <a:prstGeom prst="line">
                          <a:avLst/>
                        </a:prstGeom>
                        <a:noFill/>
                        <a:ln w="19050" cap="flat">
                          <a:solidFill>
                            <a:srgbClr val="929292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A66379" id="officeArt object" o:spid="_x0000_s1026" style="position:absolute;flip:x;z-index:251660288;visibility:visible;mso-wrap-style:square;mso-wrap-distance-left:16pt;mso-wrap-distance-top:16pt;mso-wrap-distance-right:16pt;mso-wrap-distance-bottom:16pt;mso-position-horizontal:absolute;mso-position-horizontal-relative:page;mso-position-vertical:absolute;mso-position-vertical-relative:page" from="11.8pt,22.65pt" to="11.8pt,76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" strokecolor="#929292" strokeweight="1.5pt">
                <v:stroke miterlimit="4" joinstyle="miter"/>
                <w10:wrap anchorx="page" anchory="page"/>
              </v:line>
            </w:pict>
          </mc:Fallback>
        </mc:AlternateContent>
      </w:r>
      <w:r w:rsidR="00516DCE">
        <w:rPr>
          <w:noProof/>
        </w:rPr>
        <w:drawing>
          <wp:anchor distT="152400" distB="152400" distL="152400" distR="152400" simplePos="0" relativeHeight="251663360" behindDoc="0" locked="0" layoutInCell="1" allowOverlap="1" wp14:anchorId="663B13C1" wp14:editId="0371B739">
            <wp:simplePos x="0" y="0"/>
            <wp:positionH relativeFrom="page">
              <wp:posOffset>3727450</wp:posOffset>
            </wp:positionH>
            <wp:positionV relativeFrom="page">
              <wp:posOffset>8334565</wp:posOffset>
            </wp:positionV>
            <wp:extent cx="165100" cy="1524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165B74">
      <w:headerReference w:type="default" r:id="rId8"/>
      <w:footerReference w:type="default" r:id="rId9"/>
      <w:pgSz w:w="12240" w:h="15840"/>
      <w:pgMar w:top="1080" w:right="0" w:bottom="1080" w:left="1080" w:header="72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E2543" w14:textId="77777777" w:rsidR="00F2479F" w:rsidRDefault="00F2479F">
      <w:r>
        <w:separator/>
      </w:r>
    </w:p>
  </w:endnote>
  <w:endnote w:type="continuationSeparator" w:id="0">
    <w:p w14:paraId="14F7EF7F" w14:textId="77777777" w:rsidR="00F2479F" w:rsidRDefault="00F24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Zapf Dingbats">
    <w:altName w:val="Cambria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panose1 w:val="02030602050506020203"/>
    <w:charset w:val="4D"/>
    <w:family w:val="roman"/>
    <w:pitch w:val="variable"/>
    <w:sig w:usb0="800002FF" w:usb1="5000204B" w:usb2="00000004" w:usb3="00000000" w:csb0="00000197" w:csb1="00000000"/>
  </w:font>
  <w:font w:name="Avenir Next Ultra Light">
    <w:panose1 w:val="020B0203020202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7316" w14:textId="77777777" w:rsidR="00165B74" w:rsidRDefault="00165B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23992" w14:textId="77777777" w:rsidR="00F2479F" w:rsidRDefault="00F2479F">
      <w:r>
        <w:separator/>
      </w:r>
    </w:p>
  </w:footnote>
  <w:footnote w:type="continuationSeparator" w:id="0">
    <w:p w14:paraId="3361A68E" w14:textId="77777777" w:rsidR="00F2479F" w:rsidRDefault="00F24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D14F4" w14:textId="77777777" w:rsidR="00165B74" w:rsidRDefault="00165B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26C5"/>
    <w:multiLevelType w:val="hybridMultilevel"/>
    <w:tmpl w:val="29DAF870"/>
    <w:lvl w:ilvl="0" w:tplc="A0C05ADC">
      <w:start w:val="1"/>
      <w:numFmt w:val="bullet"/>
      <w:lvlText w:val="❖"/>
      <w:lvlJc w:val="left"/>
      <w:pPr>
        <w:ind w:left="720" w:hanging="360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A7A7A7" w:themeColor="text2" w:themeTint="99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97CCC"/>
    <w:multiLevelType w:val="hybridMultilevel"/>
    <w:tmpl w:val="4782BE4E"/>
    <w:lvl w:ilvl="0" w:tplc="5A9A20CE">
      <w:start w:val="1"/>
      <w:numFmt w:val="bullet"/>
      <w:lvlText w:val="❖"/>
      <w:lvlJc w:val="left"/>
      <w:pPr>
        <w:ind w:left="720" w:hanging="360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A7A7A7" w:themeColor="text2" w:themeTint="99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B535A"/>
    <w:multiLevelType w:val="hybridMultilevel"/>
    <w:tmpl w:val="441EA07A"/>
    <w:lvl w:ilvl="0" w:tplc="D38EAAEC">
      <w:start w:val="1"/>
      <w:numFmt w:val="bullet"/>
      <w:lvlText w:val="❖"/>
      <w:lvlJc w:val="left"/>
      <w:pPr>
        <w:ind w:left="360" w:hanging="360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A7A7A7" w:themeColor="text2" w:themeTint="99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AD2723"/>
    <w:multiLevelType w:val="hybridMultilevel"/>
    <w:tmpl w:val="36B05C3E"/>
    <w:lvl w:ilvl="0" w:tplc="491AE850">
      <w:start w:val="1"/>
      <w:numFmt w:val="bullet"/>
      <w:suff w:val="nothing"/>
      <w:lvlText w:val="❖"/>
      <w:lvlJc w:val="left"/>
      <w:pPr>
        <w:ind w:left="2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0C4C1A8A">
      <w:start w:val="1"/>
      <w:numFmt w:val="bullet"/>
      <w:lvlText w:val="✦"/>
      <w:lvlJc w:val="left"/>
      <w:pPr>
        <w:ind w:left="4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 w:tplc="67161E54">
      <w:start w:val="1"/>
      <w:numFmt w:val="bullet"/>
      <w:lvlText w:val="✦"/>
      <w:lvlJc w:val="left"/>
      <w:pPr>
        <w:ind w:left="6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F84C1732">
      <w:start w:val="1"/>
      <w:numFmt w:val="bullet"/>
      <w:lvlText w:val="✦"/>
      <w:lvlJc w:val="left"/>
      <w:pPr>
        <w:ind w:left="8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 w:tplc="267CCBE6">
      <w:start w:val="1"/>
      <w:numFmt w:val="bullet"/>
      <w:lvlText w:val="✦"/>
      <w:lvlJc w:val="left"/>
      <w:pPr>
        <w:ind w:left="10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 w:tplc="E490FC60">
      <w:start w:val="1"/>
      <w:numFmt w:val="bullet"/>
      <w:lvlText w:val="✦"/>
      <w:lvlJc w:val="left"/>
      <w:pPr>
        <w:ind w:left="12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 w:tplc="9224DDB8">
      <w:start w:val="1"/>
      <w:numFmt w:val="bullet"/>
      <w:lvlText w:val="✦"/>
      <w:lvlJc w:val="left"/>
      <w:pPr>
        <w:ind w:left="14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 w:tplc="5F526A00">
      <w:start w:val="1"/>
      <w:numFmt w:val="bullet"/>
      <w:lvlText w:val="✦"/>
      <w:lvlJc w:val="left"/>
      <w:pPr>
        <w:ind w:left="16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 w:tplc="1130DB50">
      <w:start w:val="1"/>
      <w:numFmt w:val="bullet"/>
      <w:lvlText w:val="✦"/>
      <w:lvlJc w:val="left"/>
      <w:pPr>
        <w:ind w:left="1818" w:hanging="218"/>
      </w:pPr>
      <w:rPr>
        <w:rFonts w:ascii="Zapf Dingbats" w:eastAsia="Zapf Dingbats" w:hAnsi="Zapf Dingbats" w:cs="Zapf Dingbat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99948E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isplayBackgroundShap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8E"/>
    <w:rsid w:val="0000388A"/>
    <w:rsid w:val="00073DDD"/>
    <w:rsid w:val="000F6FEC"/>
    <w:rsid w:val="00165B74"/>
    <w:rsid w:val="001C3C88"/>
    <w:rsid w:val="002273F2"/>
    <w:rsid w:val="0025236A"/>
    <w:rsid w:val="002757CF"/>
    <w:rsid w:val="00291821"/>
    <w:rsid w:val="002B6BC5"/>
    <w:rsid w:val="003B62BB"/>
    <w:rsid w:val="003D1947"/>
    <w:rsid w:val="00447E8E"/>
    <w:rsid w:val="00516DCE"/>
    <w:rsid w:val="0054479B"/>
    <w:rsid w:val="005C011A"/>
    <w:rsid w:val="00616449"/>
    <w:rsid w:val="006B1B1F"/>
    <w:rsid w:val="00706F73"/>
    <w:rsid w:val="0074427D"/>
    <w:rsid w:val="0075026C"/>
    <w:rsid w:val="007B6754"/>
    <w:rsid w:val="007D291E"/>
    <w:rsid w:val="007E16D5"/>
    <w:rsid w:val="00833997"/>
    <w:rsid w:val="008877A6"/>
    <w:rsid w:val="008C0DA1"/>
    <w:rsid w:val="00954355"/>
    <w:rsid w:val="009B17CF"/>
    <w:rsid w:val="009D6F84"/>
    <w:rsid w:val="00AC691A"/>
    <w:rsid w:val="00B13B88"/>
    <w:rsid w:val="00B519F1"/>
    <w:rsid w:val="00C338E9"/>
    <w:rsid w:val="00C61F7E"/>
    <w:rsid w:val="00C6355A"/>
    <w:rsid w:val="00C65AB4"/>
    <w:rsid w:val="00CC1FCB"/>
    <w:rsid w:val="00CD4E88"/>
    <w:rsid w:val="00CE2433"/>
    <w:rsid w:val="00E670A3"/>
    <w:rsid w:val="00F2479F"/>
    <w:rsid w:val="00F25227"/>
    <w:rsid w:val="00F47FBE"/>
    <w:rsid w:val="00F61688"/>
    <w:rsid w:val="00FB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7570"/>
  <w15:docId w15:val="{9C00B609-079F-5542-9FD2-27DB8477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before="80" w:after="180" w:line="288" w:lineRule="auto"/>
    </w:pPr>
    <w:rPr>
      <w:rFonts w:ascii="Hoefler Text" w:hAnsi="Hoefler Text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7A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D2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lizabethmorgan/Library/Group%20Containers/UBF8T346G9.Office/User%20Content.localized/Templates.localized/Resume%20Template_2.dotx" TargetMode="External"/></Relationships>
</file>

<file path=word/theme/theme1.xml><?xml version="1.0" encoding="utf-8"?>
<a:theme xmlns:a="http://schemas.openxmlformats.org/drawingml/2006/main" name="08_Classic_Informal_Newsletter">
  <a:themeElements>
    <a:clrScheme name="08_Classic_Informal_Newsletter">
      <a:dk1>
        <a:srgbClr val="000000"/>
      </a:dk1>
      <a:lt1>
        <a:srgbClr val="FFFFFF"/>
      </a:lt1>
      <a:dk2>
        <a:srgbClr val="6D6D6D"/>
      </a:dk2>
      <a:lt2>
        <a:srgbClr val="EBEBEB"/>
      </a:lt2>
      <a:accent1>
        <a:srgbClr val="47C0E1"/>
      </a:accent1>
      <a:accent2>
        <a:srgbClr val="43C2C3"/>
      </a:accent2>
      <a:accent3>
        <a:srgbClr val="99B440"/>
      </a:accent3>
      <a:accent4>
        <a:srgbClr val="F9C400"/>
      </a:accent4>
      <a:accent5>
        <a:srgbClr val="FF7449"/>
      </a:accent5>
      <a:accent6>
        <a:srgbClr val="FC6861"/>
      </a:accent6>
      <a:hlink>
        <a:srgbClr val="0000FF"/>
      </a:hlink>
      <a:folHlink>
        <a:srgbClr val="FF00FF"/>
      </a:folHlink>
    </a:clrScheme>
    <a:fontScheme name="08_Classic_Informal_Newsletter">
      <a:majorFont>
        <a:latin typeface="Avenir Next Ultra Light"/>
        <a:ea typeface="Avenir Next Ultra Light"/>
        <a:cs typeface="Avenir Next Ultra Light"/>
      </a:majorFont>
      <a:minorFont>
        <a:latin typeface="Hoefler Text"/>
        <a:ea typeface="Hoefler Text"/>
        <a:cs typeface="Hoefler Text"/>
      </a:minorFont>
    </a:fontScheme>
    <a:fmtScheme name="08_Classic_Informal_News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127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12700" dir="5400000" rotWithShape="0">
              <a:srgbClr val="000000">
                <a:alpha val="5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6">
            <a:hueOff val="409046"/>
            <a:satOff val="3911"/>
            <a:lumOff val="-23973"/>
          </a:schemeClr>
        </a:solidFill>
        <a:ln w="12700" cap="flat">
          <a:noFill/>
          <a:miter lim="400000"/>
        </a:ln>
        <a:effectLst>
          <a:outerShdw blurRad="38100" dist="127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 Demi Bold"/>
            <a:ea typeface="Avenir Next Demi Bold"/>
            <a:cs typeface="Avenir Next Demi Bold"/>
            <a:sym typeface="Avenir Next Demi Bol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6">
              <a:hueOff val="409046"/>
              <a:satOff val="3911"/>
              <a:lumOff val="-23973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oefler Tex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Resume Template_2.dotx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Morgan</dc:creator>
  <cp:lastModifiedBy>Brianna Turner</cp:lastModifiedBy>
  <cp:revision>2</cp:revision>
  <cp:lastPrinted>2021-02-18T15:17:00Z</cp:lastPrinted>
  <dcterms:created xsi:type="dcterms:W3CDTF">2021-10-12T17:16:00Z</dcterms:created>
  <dcterms:modified xsi:type="dcterms:W3CDTF">2021-10-12T17:16:00Z</dcterms:modified>
</cp:coreProperties>
</file>