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0DD77" w14:textId="77777777" w:rsidR="003B1834" w:rsidRPr="005241C2" w:rsidRDefault="001A7B57">
      <w:pPr>
        <w:pStyle w:val="Address"/>
        <w:rPr>
          <w:rFonts w:ascii="Century Schoolbook" w:hAnsi="Century Schoolbook" w:cs="Times New Roman"/>
          <w:sz w:val="21"/>
          <w:szCs w:val="21"/>
        </w:rPr>
      </w:pPr>
      <w:bookmarkStart w:id="0" w:name="_GoBack"/>
      <w:r w:rsidRPr="005241C2">
        <w:rPr>
          <w:rFonts w:ascii="Century Schoolbook" w:hAnsi="Century Schoolbook" w:cs="Times New Roman"/>
          <w:sz w:val="21"/>
          <w:szCs w:val="21"/>
        </w:rPr>
        <w:t>[Constituent or Donor Name]</w:t>
      </w:r>
    </w:p>
    <w:p w14:paraId="3E1CED21" w14:textId="77777777" w:rsidR="003B1834" w:rsidRPr="005241C2" w:rsidRDefault="00914D97">
      <w:pPr>
        <w:pStyle w:val="Address"/>
        <w:rPr>
          <w:rFonts w:ascii="Century Schoolbook" w:hAnsi="Century Schoolbook" w:cs="Times New Roman"/>
          <w:sz w:val="21"/>
          <w:szCs w:val="21"/>
        </w:rPr>
      </w:pPr>
      <w:sdt>
        <w:sdtPr>
          <w:rPr>
            <w:rFonts w:ascii="Century Schoolbook" w:hAnsi="Century Schoolbook" w:cs="Times New Roman"/>
            <w:sz w:val="21"/>
            <w:szCs w:val="21"/>
          </w:rPr>
          <w:id w:val="1634143502"/>
          <w:placeholder>
            <w:docPart w:val="09198E5FC9614225ABB8D20621AD402E"/>
          </w:placeholder>
          <w:temporary/>
          <w:showingPlcHdr/>
          <w15:appearance w15:val="hidden"/>
        </w:sdtPr>
        <w:sdtEndPr/>
        <w:sdtContent>
          <w:r w:rsidR="00637994" w:rsidRPr="005241C2">
            <w:rPr>
              <w:rFonts w:ascii="Century Schoolbook" w:hAnsi="Century Schoolbook" w:cs="Times New Roman"/>
              <w:sz w:val="21"/>
              <w:szCs w:val="21"/>
            </w:rPr>
            <w:t>[Street Address]</w:t>
          </w:r>
        </w:sdtContent>
      </w:sdt>
    </w:p>
    <w:sdt>
      <w:sdtPr>
        <w:rPr>
          <w:rFonts w:ascii="Century Schoolbook" w:hAnsi="Century Schoolbook" w:cs="Times New Roman"/>
          <w:sz w:val="21"/>
          <w:szCs w:val="21"/>
        </w:rPr>
        <w:id w:val="2091195522"/>
        <w:placeholder>
          <w:docPart w:val="93E0134B7F414B48B3FF0FBDF66871B9"/>
        </w:placeholder>
        <w:temporary/>
        <w:showingPlcHdr/>
        <w15:appearance w15:val="hidden"/>
      </w:sdtPr>
      <w:sdtEndPr/>
      <w:sdtContent>
        <w:p w14:paraId="76C1EF17" w14:textId="77777777" w:rsidR="003B1834" w:rsidRPr="005241C2" w:rsidRDefault="00637994">
          <w:pPr>
            <w:pStyle w:val="Address"/>
            <w:rPr>
              <w:rFonts w:ascii="Century Schoolbook" w:hAnsi="Century Schoolbook" w:cs="Times New Roman"/>
              <w:sz w:val="21"/>
              <w:szCs w:val="21"/>
            </w:rPr>
          </w:pPr>
          <w:r w:rsidRPr="005241C2">
            <w:rPr>
              <w:rFonts w:ascii="Century Schoolbook" w:hAnsi="Century Schoolbook" w:cs="Times New Roman"/>
              <w:sz w:val="21"/>
              <w:szCs w:val="21"/>
            </w:rPr>
            <w:t>[City, ST ZIP Code]</w:t>
          </w:r>
        </w:p>
      </w:sdtContent>
    </w:sdt>
    <w:sdt>
      <w:sdtPr>
        <w:rPr>
          <w:rFonts w:ascii="Century Schoolbook" w:hAnsi="Century Schoolbook" w:cs="Times New Roman"/>
          <w:sz w:val="21"/>
          <w:szCs w:val="21"/>
        </w:rPr>
        <w:alias w:val="Date"/>
        <w:tag w:val="Date"/>
        <w:id w:val="-1797359151"/>
        <w:placeholder>
          <w:docPart w:val="07E117E5BC7A4080BEAF90EA7B5922C1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EndPr/>
      <w:sdtContent>
        <w:p w14:paraId="08FE38F9" w14:textId="77777777" w:rsidR="003B1834" w:rsidRPr="005241C2" w:rsidRDefault="00637994">
          <w:pPr>
            <w:pStyle w:val="Date"/>
            <w:rPr>
              <w:rFonts w:ascii="Century Schoolbook" w:hAnsi="Century Schoolbook" w:cs="Times New Roman"/>
              <w:sz w:val="21"/>
              <w:szCs w:val="21"/>
            </w:rPr>
          </w:pPr>
          <w:r w:rsidRPr="005241C2">
            <w:rPr>
              <w:rFonts w:ascii="Century Schoolbook" w:hAnsi="Century Schoolbook" w:cs="Times New Roman"/>
              <w:sz w:val="21"/>
              <w:szCs w:val="21"/>
            </w:rPr>
            <w:t>[Date]</w:t>
          </w:r>
        </w:p>
      </w:sdtContent>
    </w:sdt>
    <w:p w14:paraId="1BDC666D" w14:textId="77777777" w:rsidR="003B1834" w:rsidRPr="005241C2" w:rsidRDefault="001A7B57">
      <w:pPr>
        <w:pStyle w:val="Address"/>
        <w:rPr>
          <w:rFonts w:ascii="Century Schoolbook" w:hAnsi="Century Schoolbook" w:cs="Times New Roman"/>
          <w:sz w:val="21"/>
          <w:szCs w:val="21"/>
        </w:rPr>
      </w:pPr>
      <w:r w:rsidRPr="005241C2">
        <w:rPr>
          <w:rFonts w:ascii="Century Schoolbook" w:hAnsi="Century Schoolbook" w:cs="Times New Roman"/>
          <w:sz w:val="21"/>
          <w:szCs w:val="21"/>
        </w:rPr>
        <w:t>[IRA Administrator]</w:t>
      </w:r>
    </w:p>
    <w:p w14:paraId="71521F63" w14:textId="77777777" w:rsidR="003B1834" w:rsidRPr="005241C2" w:rsidRDefault="00853705">
      <w:pPr>
        <w:pStyle w:val="Address"/>
        <w:rPr>
          <w:rFonts w:ascii="Century Schoolbook" w:hAnsi="Century Schoolbook" w:cs="Times New Roman"/>
          <w:sz w:val="21"/>
          <w:szCs w:val="21"/>
        </w:rPr>
      </w:pPr>
      <w:r w:rsidRPr="005241C2">
        <w:rPr>
          <w:rFonts w:ascii="Century Schoolbook" w:hAnsi="Century Schoolbook" w:cs="Times New Roman"/>
          <w:sz w:val="21"/>
          <w:szCs w:val="21"/>
        </w:rPr>
        <w:t>[IRA Administrator Address]</w:t>
      </w:r>
    </w:p>
    <w:sdt>
      <w:sdtPr>
        <w:rPr>
          <w:rFonts w:ascii="Century Schoolbook" w:hAnsi="Century Schoolbook" w:cs="Times New Roman"/>
          <w:sz w:val="21"/>
          <w:szCs w:val="21"/>
        </w:rPr>
        <w:id w:val="-445319069"/>
        <w:placeholder>
          <w:docPart w:val="93E0134B7F414B48B3FF0FBDF66871B9"/>
        </w:placeholder>
        <w:temporary/>
        <w:showingPlcHdr/>
        <w15:appearance w15:val="hidden"/>
      </w:sdtPr>
      <w:sdtEndPr/>
      <w:sdtContent>
        <w:p w14:paraId="768B1737" w14:textId="77777777" w:rsidR="003B1834" w:rsidRPr="005241C2" w:rsidRDefault="00637994">
          <w:pPr>
            <w:pStyle w:val="Address"/>
            <w:rPr>
              <w:rFonts w:ascii="Century Schoolbook" w:hAnsi="Century Schoolbook" w:cs="Times New Roman"/>
              <w:sz w:val="21"/>
              <w:szCs w:val="21"/>
            </w:rPr>
          </w:pPr>
          <w:r w:rsidRPr="005241C2">
            <w:rPr>
              <w:rFonts w:ascii="Century Schoolbook" w:hAnsi="Century Schoolbook" w:cs="Times New Roman"/>
              <w:sz w:val="21"/>
              <w:szCs w:val="21"/>
            </w:rPr>
            <w:t>[City, ST ZIP Code]</w:t>
          </w:r>
        </w:p>
      </w:sdtContent>
    </w:sdt>
    <w:p w14:paraId="51069BBB" w14:textId="77777777" w:rsidR="003B1834" w:rsidRPr="005241C2" w:rsidRDefault="00637994">
      <w:pPr>
        <w:pStyle w:val="Salutation"/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 w:cs="Times New Roman"/>
          <w:sz w:val="21"/>
          <w:szCs w:val="21"/>
        </w:rPr>
        <w:t>Dear</w:t>
      </w:r>
      <w:r w:rsidR="002C326E" w:rsidRPr="005241C2">
        <w:rPr>
          <w:rFonts w:ascii="Century Schoolbook" w:hAnsi="Century Schoolbook" w:cs="Times New Roman"/>
          <w:sz w:val="21"/>
          <w:szCs w:val="21"/>
        </w:rPr>
        <w:t xml:space="preserve"> Sir or Madam</w:t>
      </w:r>
      <w:r w:rsidRPr="005241C2">
        <w:rPr>
          <w:rFonts w:ascii="Century Schoolbook" w:hAnsi="Century Schoolbook"/>
          <w:sz w:val="21"/>
          <w:szCs w:val="21"/>
        </w:rPr>
        <w:t>:</w:t>
      </w:r>
    </w:p>
    <w:p w14:paraId="05912D6E" w14:textId="77777777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</w:p>
    <w:p w14:paraId="2D8875EE" w14:textId="77777777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Please accept this letter as my request to make a direct charitable distribution from my Individual Retirement Account # ____________________ as provided in the Protecting Americans from Tax Hikes Act of 2015 and Section 408(d)(8) of the Internal Revenue Code of 1986, as amended.</w:t>
      </w:r>
    </w:p>
    <w:p w14:paraId="6721024D" w14:textId="77777777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Please issue a check in the amount of $__________</w:t>
      </w:r>
      <w:r w:rsidR="00637994" w:rsidRPr="005241C2">
        <w:rPr>
          <w:rFonts w:ascii="Century Schoolbook" w:hAnsi="Century Schoolbook"/>
          <w:sz w:val="21"/>
          <w:szCs w:val="21"/>
        </w:rPr>
        <w:t>__</w:t>
      </w:r>
      <w:r w:rsidRPr="005241C2">
        <w:rPr>
          <w:rFonts w:ascii="Century Schoolbook" w:hAnsi="Century Schoolbook"/>
          <w:sz w:val="21"/>
          <w:szCs w:val="21"/>
        </w:rPr>
        <w:t>_ payable to Wayland Academy and mail it to:</w:t>
      </w:r>
    </w:p>
    <w:p w14:paraId="786231D0" w14:textId="77777777" w:rsidR="00853705" w:rsidRPr="005241C2" w:rsidRDefault="00853705" w:rsidP="00853705">
      <w:pPr>
        <w:spacing w:after="0" w:line="240" w:lineRule="auto"/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 xml:space="preserve">Office of Advancement </w:t>
      </w:r>
    </w:p>
    <w:p w14:paraId="6A1E03B4" w14:textId="77777777" w:rsidR="00853705" w:rsidRPr="005241C2" w:rsidRDefault="00853705" w:rsidP="00853705">
      <w:pPr>
        <w:spacing w:after="0" w:line="240" w:lineRule="auto"/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Wayland Academy</w:t>
      </w:r>
    </w:p>
    <w:p w14:paraId="1C80F612" w14:textId="77777777" w:rsidR="00853705" w:rsidRPr="005241C2" w:rsidRDefault="00853705" w:rsidP="00853705">
      <w:pPr>
        <w:spacing w:after="0" w:line="240" w:lineRule="auto"/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101 North University Avenue</w:t>
      </w:r>
    </w:p>
    <w:p w14:paraId="1A6CD6AD" w14:textId="77777777" w:rsidR="00853705" w:rsidRPr="005241C2" w:rsidRDefault="00853705" w:rsidP="00853705">
      <w:pPr>
        <w:spacing w:after="0" w:line="240" w:lineRule="auto"/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Beaver Dam, WI 53916-9983</w:t>
      </w:r>
    </w:p>
    <w:p w14:paraId="5C745EEC" w14:textId="77777777" w:rsidR="00853705" w:rsidRPr="005241C2" w:rsidRDefault="00853705" w:rsidP="00853705">
      <w:pPr>
        <w:spacing w:after="0" w:line="240" w:lineRule="auto"/>
        <w:rPr>
          <w:rFonts w:ascii="Century Schoolbook" w:hAnsi="Century Schoolbook"/>
          <w:sz w:val="21"/>
          <w:szCs w:val="21"/>
        </w:rPr>
      </w:pPr>
    </w:p>
    <w:p w14:paraId="776A66C9" w14:textId="77777777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Wayland Academy’s tax identification number is 39-0806363.</w:t>
      </w:r>
    </w:p>
    <w:p w14:paraId="47F6322B" w14:textId="77777777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In your transmittal to Wayland, please include my name and address as the donor of record in connection with this distribution.  Please copy me on your transmittal.</w:t>
      </w:r>
    </w:p>
    <w:p w14:paraId="4AEF6CEB" w14:textId="1F1F849A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It is my intention that this distribution qualify for exclusion from my taxable income during the 20</w:t>
      </w:r>
      <w:r w:rsidR="005241C2" w:rsidRPr="005241C2">
        <w:rPr>
          <w:rFonts w:ascii="Century Schoolbook" w:hAnsi="Century Schoolbook"/>
          <w:sz w:val="21"/>
          <w:szCs w:val="21"/>
        </w:rPr>
        <w:t xml:space="preserve">___ </w:t>
      </w:r>
      <w:r w:rsidRPr="005241C2">
        <w:rPr>
          <w:rFonts w:ascii="Century Schoolbook" w:hAnsi="Century Schoolbook"/>
          <w:sz w:val="21"/>
          <w:szCs w:val="21"/>
        </w:rPr>
        <w:t>tax year.  Therefore, it is imperative that this distribution be delivered to Wayland no later than December 31, 20</w:t>
      </w:r>
      <w:r w:rsidR="005241C2" w:rsidRPr="005241C2">
        <w:rPr>
          <w:rFonts w:ascii="Century Schoolbook" w:hAnsi="Century Schoolbook"/>
          <w:sz w:val="21"/>
          <w:szCs w:val="21"/>
        </w:rPr>
        <w:t>__</w:t>
      </w:r>
      <w:proofErr w:type="gramStart"/>
      <w:r w:rsidR="005241C2" w:rsidRPr="005241C2">
        <w:rPr>
          <w:rFonts w:ascii="Century Schoolbook" w:hAnsi="Century Schoolbook"/>
          <w:sz w:val="21"/>
          <w:szCs w:val="21"/>
        </w:rPr>
        <w:t xml:space="preserve">_ </w:t>
      </w:r>
      <w:r w:rsidRPr="005241C2">
        <w:rPr>
          <w:rFonts w:ascii="Century Schoolbook" w:hAnsi="Century Schoolbook"/>
          <w:sz w:val="21"/>
          <w:szCs w:val="21"/>
        </w:rPr>
        <w:t>.</w:t>
      </w:r>
      <w:proofErr w:type="gramEnd"/>
    </w:p>
    <w:p w14:paraId="5E325048" w14:textId="77777777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If you have any questions or need to contact me, I can be reached at ___________________.</w:t>
      </w:r>
    </w:p>
    <w:p w14:paraId="4B3EBCFC" w14:textId="77777777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Thank you for your assistance in this matter.</w:t>
      </w:r>
    </w:p>
    <w:p w14:paraId="40E4FFCA" w14:textId="77777777" w:rsidR="00853705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Sincerely,</w:t>
      </w:r>
    </w:p>
    <w:p w14:paraId="2C35C5F8" w14:textId="77777777" w:rsidR="003B1834" w:rsidRPr="005241C2" w:rsidRDefault="00853705" w:rsidP="00853705">
      <w:pPr>
        <w:rPr>
          <w:rFonts w:ascii="Century Schoolbook" w:hAnsi="Century Schoolbook"/>
          <w:sz w:val="21"/>
          <w:szCs w:val="21"/>
        </w:rPr>
      </w:pPr>
      <w:r w:rsidRPr="005241C2">
        <w:rPr>
          <w:rFonts w:ascii="Century Schoolbook" w:hAnsi="Century Schoolbook"/>
          <w:sz w:val="21"/>
          <w:szCs w:val="21"/>
        </w:rPr>
        <w:t>________________________</w:t>
      </w:r>
      <w:bookmarkEnd w:id="0"/>
    </w:p>
    <w:sectPr w:rsidR="003B1834" w:rsidRPr="005241C2">
      <w:headerReference w:type="default" r:id="rId9"/>
      <w:pgSz w:w="12240" w:h="15840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A36A9" w14:textId="77777777" w:rsidR="00914D97" w:rsidRDefault="00914D97">
      <w:pPr>
        <w:spacing w:after="0" w:line="240" w:lineRule="auto"/>
      </w:pPr>
      <w:r>
        <w:separator/>
      </w:r>
    </w:p>
  </w:endnote>
  <w:endnote w:type="continuationSeparator" w:id="0">
    <w:p w14:paraId="3A610CDC" w14:textId="77777777" w:rsidR="00914D97" w:rsidRDefault="00914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EE928" w14:textId="77777777" w:rsidR="00914D97" w:rsidRDefault="00914D97">
      <w:pPr>
        <w:spacing w:after="0" w:line="240" w:lineRule="auto"/>
      </w:pPr>
      <w:r>
        <w:separator/>
      </w:r>
    </w:p>
  </w:footnote>
  <w:footnote w:type="continuationSeparator" w:id="0">
    <w:p w14:paraId="40B0570E" w14:textId="77777777" w:rsidR="00914D97" w:rsidRDefault="00914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Recipient Name"/>
      <w:tag w:val=""/>
      <w:id w:val="-227692246"/>
      <w:placeholder>
        <w:docPart w:val="E78C0E060EC744FCA547F9F688A65F2D"/>
      </w:placeholder>
      <w:dataBinding w:prefixMappings="xmlns:ns0='http://schemas.microsoft.com/office/2006/coverPageProps' " w:xpath="/ns0:CoverPageProperties[1]/ns0:CompanyFax[1]" w:storeItemID="{55AF091B-3C7A-41E3-B477-F2FDAA23CFDA}"/>
      <w:text/>
    </w:sdtPr>
    <w:sdtEndPr/>
    <w:sdtContent>
      <w:p w14:paraId="3EEE5165" w14:textId="77777777" w:rsidR="003B1834" w:rsidRDefault="001A7B57">
        <w:pPr>
          <w:pStyle w:val="Header"/>
        </w:pPr>
        <w:r>
          <w:t xml:space="preserve">[IRA </w:t>
        </w:r>
        <w:proofErr w:type="spellStart"/>
        <w:r>
          <w:t>mnistrator</w:t>
        </w:r>
        <w:proofErr w:type="spellEnd"/>
        <w:r>
          <w:t>]</w:t>
        </w:r>
      </w:p>
    </w:sdtContent>
  </w:sdt>
  <w:sdt>
    <w:sdtPr>
      <w:alias w:val="Date"/>
      <w:tag w:val="Date"/>
      <w:id w:val="-447781685"/>
      <w:placeholder>
        <w:docPart w:val="93E0134B7F414B48B3FF0FBDF66871B9"/>
      </w:placeholder>
      <w:showingPlcHdr/>
      <w:dataBinding w:prefixMappings="xmlns:ns0='http://schemas.microsoft.com/office/2006/coverPageProps' 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57B55C58" w14:textId="77777777" w:rsidR="003B1834" w:rsidRDefault="00637994">
        <w:pPr>
          <w:pStyle w:val="Header"/>
        </w:pPr>
        <w:r>
          <w:t>[Date]</w:t>
        </w:r>
      </w:p>
    </w:sdtContent>
  </w:sdt>
  <w:p w14:paraId="63A46ED6" w14:textId="77777777" w:rsidR="003B1834" w:rsidRDefault="00637994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5370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705"/>
    <w:rsid w:val="001A7B57"/>
    <w:rsid w:val="002C326E"/>
    <w:rsid w:val="003B1834"/>
    <w:rsid w:val="005241C2"/>
    <w:rsid w:val="00637994"/>
    <w:rsid w:val="00853705"/>
    <w:rsid w:val="00914D97"/>
    <w:rsid w:val="00AC7371"/>
    <w:rsid w:val="00E47EED"/>
    <w:rsid w:val="00E6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088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pacing w:val="4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pPr>
      <w:spacing w:after="0"/>
    </w:pPr>
  </w:style>
  <w:style w:type="paragraph" w:styleId="Closing">
    <w:name w:val="Closing"/>
    <w:basedOn w:val="Normal"/>
    <w:next w:val="Signature"/>
    <w:qFormat/>
    <w:pPr>
      <w:keepNext/>
      <w:spacing w:after="1000" w:line="240" w:lineRule="auto"/>
    </w:pPr>
  </w:style>
  <w:style w:type="paragraph" w:styleId="Signature">
    <w:name w:val="Signature"/>
    <w:basedOn w:val="Normal"/>
    <w:qFormat/>
    <w:pPr>
      <w:keepNext/>
      <w:contextualSpacing/>
    </w:pPr>
  </w:style>
  <w:style w:type="paragraph" w:styleId="Date">
    <w:name w:val="Date"/>
    <w:basedOn w:val="Normal"/>
    <w:next w:val="Normal"/>
    <w:qFormat/>
    <w:pPr>
      <w:spacing w:after="48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pacing w:val="4"/>
      <w:sz w:val="2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Salutation">
    <w:name w:val="Salutation"/>
    <w:basedOn w:val="Normal"/>
    <w:next w:val="Normal"/>
    <w:qFormat/>
    <w:pPr>
      <w:spacing w:before="400" w:after="200"/>
    </w:pPr>
  </w:style>
  <w:style w:type="paragraph" w:styleId="NormalWeb">
    <w:name w:val="Normal (Web)"/>
    <w:basedOn w:val="Normal"/>
    <w:uiPriority w:val="99"/>
    <w:semiHidden/>
    <w:unhideWhenUsed/>
    <w:rsid w:val="00853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tratajczak\AppData\Roaming\Microsoft\Templates\Letter%20to%20job%20applicant%20confirming%20receip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9198E5FC9614225ABB8D20621AD4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45390-EDD2-43D8-B29C-E406E6548A0C}"/>
      </w:docPartPr>
      <w:docPartBody>
        <w:p w:rsidR="0077476C" w:rsidRDefault="0077476C">
          <w:pPr>
            <w:pStyle w:val="09198E5FC9614225ABB8D20621AD402E"/>
          </w:pPr>
          <w:r>
            <w:t>[Street Address]</w:t>
          </w:r>
        </w:p>
      </w:docPartBody>
    </w:docPart>
    <w:docPart>
      <w:docPartPr>
        <w:name w:val="93E0134B7F414B48B3FF0FBDF6687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4DB4A-5F55-44A4-B7A5-FC85629D67F7}"/>
      </w:docPartPr>
      <w:docPartBody>
        <w:p w:rsidR="0077476C" w:rsidRDefault="0077476C">
          <w:pPr>
            <w:pStyle w:val="93E0134B7F414B48B3FF0FBDF66871B9"/>
          </w:pPr>
          <w:r>
            <w:t>[City, ST ZIP Code]</w:t>
          </w:r>
        </w:p>
      </w:docPartBody>
    </w:docPart>
    <w:docPart>
      <w:docPartPr>
        <w:name w:val="07E117E5BC7A4080BEAF90EA7B592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8CE33-830A-4BA7-84AB-4AD96860DB78}"/>
      </w:docPartPr>
      <w:docPartBody>
        <w:p w:rsidR="0077476C" w:rsidRDefault="0077476C">
          <w:pPr>
            <w:pStyle w:val="07E117E5BC7A4080BEAF90EA7B5922C1"/>
          </w:pPr>
          <w:r>
            <w:t>[Date]</w:t>
          </w:r>
        </w:p>
      </w:docPartBody>
    </w:docPart>
    <w:docPart>
      <w:docPartPr>
        <w:name w:val="E78C0E060EC744FCA547F9F688A65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5FF19-2669-4135-9234-4B73B7E45FD9}"/>
      </w:docPartPr>
      <w:docPartBody>
        <w:p w:rsidR="0077476C" w:rsidRDefault="0077476C">
          <w:pPr>
            <w:pStyle w:val="E78C0E060EC744FCA547F9F688A65F2D"/>
          </w:pPr>
          <w: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76C"/>
    <w:rsid w:val="0036393B"/>
    <w:rsid w:val="0072523E"/>
    <w:rsid w:val="0077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38071EE52534F458649A13209555E24">
    <w:name w:val="038071EE52534F458649A13209555E24"/>
  </w:style>
  <w:style w:type="paragraph" w:customStyle="1" w:styleId="00705CA2E6164D719AD096A192B8ECF7">
    <w:name w:val="00705CA2E6164D719AD096A192B8ECF7"/>
  </w:style>
  <w:style w:type="paragraph" w:customStyle="1" w:styleId="09198E5FC9614225ABB8D20621AD402E">
    <w:name w:val="09198E5FC9614225ABB8D20621AD402E"/>
  </w:style>
  <w:style w:type="paragraph" w:customStyle="1" w:styleId="93E0134B7F414B48B3FF0FBDF66871B9">
    <w:name w:val="93E0134B7F414B48B3FF0FBDF66871B9"/>
  </w:style>
  <w:style w:type="paragraph" w:customStyle="1" w:styleId="07E117E5BC7A4080BEAF90EA7B5922C1">
    <w:name w:val="07E117E5BC7A4080BEAF90EA7B5922C1"/>
  </w:style>
  <w:style w:type="paragraph" w:customStyle="1" w:styleId="D0AE545025CB46F3A8F036156D818122">
    <w:name w:val="D0AE545025CB46F3A8F036156D818122"/>
  </w:style>
  <w:style w:type="paragraph" w:customStyle="1" w:styleId="E78C0E060EC744FCA547F9F688A65F2D">
    <w:name w:val="E78C0E060EC744FCA547F9F688A65F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F715255F2714396AAA7AB938DCF9799">
    <w:name w:val="AF715255F2714396AAA7AB938DCF97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>[IRA mnistrator]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E1C320-6C2A-46CB-960A-7A03BDDB47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F6633-71F5-D444-A483-7010C7E1B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C:\Users\tratajczak\AppData\Roaming\Microsoft\Templates\Letter to job applicant confirming receipt.dotx</Template>
  <TotalTime>0</TotalTime>
  <Pages>1</Pages>
  <Words>199</Words>
  <Characters>1061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/>
  <cp:lastModifiedBy/>
  <cp:revision>1</cp:revision>
  <dcterms:created xsi:type="dcterms:W3CDTF">2018-10-26T16:09:00Z</dcterms:created>
  <dcterms:modified xsi:type="dcterms:W3CDTF">2018-10-26T16:09:00Z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TC034649149991</vt:lpwstr>
  </property>
</Properties>
</file>