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644" w:rsidRPr="00A63644" w:rsidRDefault="00A63644">
      <w:pPr>
        <w:pStyle w:val="Table"/>
        <w:rPr>
          <w:b/>
        </w:rPr>
      </w:pPr>
      <w:bookmarkStart w:id="0" w:name="_GoBack"/>
      <w:bookmarkEnd w:id="0"/>
      <w:r w:rsidRPr="00A63644">
        <w:rPr>
          <w:b/>
        </w:rPr>
        <w:t xml:space="preserve">Jack </w:t>
      </w:r>
      <w:proofErr w:type="spellStart"/>
      <w:r w:rsidRPr="00A63644">
        <w:rPr>
          <w:b/>
        </w:rPr>
        <w:t>Jouett</w:t>
      </w:r>
      <w:proofErr w:type="spellEnd"/>
      <w:r w:rsidRPr="00A63644">
        <w:rPr>
          <w:b/>
        </w:rPr>
        <w:t xml:space="preserve"> Middle School Renaming Survey 1</w:t>
      </w:r>
    </w:p>
    <w:p w:rsidR="00A94AEA" w:rsidRDefault="00A63644">
      <w:pPr>
        <w:pStyle w:val="Table"/>
      </w:pPr>
      <w:r>
        <w:t>Spring 2021</w:t>
      </w:r>
      <w:r w:rsidR="00933115">
        <w:br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9D1EC8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Q1. When reviewing a school’s current name or proposing a new name, what naming categories are important to consider? Places - Names of recognized historical and geological landmarks or areas, geographic points of interest, or reflect national, state or local history. Themes - Thematic names which reflect the cultural and historical character of the community. Values - Names that reflect the ACPS values:</w:t>
            </w:r>
            <w:r w:rsidR="00A63644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young people, excellence, community, and respect.</w:t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</w:pPr>
            <w:r>
              <w:t>Places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303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44.2%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314FD9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181100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</w:pPr>
            <w:r>
              <w:t>Themes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137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20.0%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314FD9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533400" cy="1809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</w:pPr>
            <w:r>
              <w:t>Values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176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25.7%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314FD9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85800" cy="1809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</w:pPr>
            <w:r>
              <w:t>Other (Please specify)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70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10.2%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314FD9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6225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  <w:jc w:val="center"/>
            </w:pPr>
            <w:r>
              <w:rPr>
                <w:b/>
                <w:bCs/>
              </w:rPr>
              <w:t>686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314FD9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0A3220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9D1EC8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 xml:space="preserve">Q2. Do you think we should keep the current name of Jack </w:t>
            </w:r>
            <w:proofErr w:type="spellStart"/>
            <w:r>
              <w:rPr>
                <w:b/>
                <w:bCs/>
              </w:rPr>
              <w:t>Jouett</w:t>
            </w:r>
            <w:proofErr w:type="spellEnd"/>
            <w:r>
              <w:rPr>
                <w:b/>
                <w:bCs/>
              </w:rPr>
              <w:t xml:space="preserve"> Middle School or choose a new name?</w:t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</w:pPr>
            <w:r>
              <w:t xml:space="preserve">Keep the name as Jack </w:t>
            </w:r>
            <w:proofErr w:type="spellStart"/>
            <w:r>
              <w:t>Jouett</w:t>
            </w:r>
            <w:proofErr w:type="spellEnd"/>
            <w:r>
              <w:t xml:space="preserve">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563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79.4%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314FD9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114550" cy="18097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</w:pPr>
            <w:r>
              <w:t>Choose a new name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146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33115">
            <w:pPr>
              <w:pStyle w:val="Td"/>
              <w:jc w:val="center"/>
            </w:pPr>
            <w:r>
              <w:t>20.6%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314FD9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552450" cy="18097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D1EC8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  <w:jc w:val="center"/>
            </w:pPr>
            <w:r>
              <w:rPr>
                <w:b/>
                <w:bCs/>
              </w:rPr>
              <w:t>709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33115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314FD9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0A3220"/>
    <w:p w:rsidR="00A63644" w:rsidRPr="00434DA6" w:rsidRDefault="00A63644">
      <w:pPr>
        <w:rPr>
          <w:b/>
        </w:rPr>
      </w:pPr>
      <w:r w:rsidRPr="00434DA6">
        <w:rPr>
          <w:b/>
        </w:rPr>
        <w:t>Name Suggestions</w:t>
      </w:r>
    </w:p>
    <w:p w:rsidR="00434DA6" w:rsidRDefault="00434DA6"/>
    <w:p w:rsidR="00434DA6" w:rsidRDefault="00434DA6">
      <w:r>
        <w:t>Top Three</w:t>
      </w:r>
    </w:p>
    <w:p w:rsidR="00434DA6" w:rsidRDefault="00434DA6" w:rsidP="00434DA6">
      <w:pPr>
        <w:numPr>
          <w:ilvl w:val="0"/>
          <w:numId w:val="4"/>
        </w:numPr>
      </w:pPr>
      <w:r>
        <w:t>Hope/Peace/Justice Middle School</w:t>
      </w:r>
    </w:p>
    <w:p w:rsidR="00434DA6" w:rsidRDefault="00434DA6" w:rsidP="00434DA6">
      <w:pPr>
        <w:numPr>
          <w:ilvl w:val="0"/>
          <w:numId w:val="4"/>
        </w:numPr>
      </w:pPr>
      <w:r>
        <w:t>Ivy Middle School</w:t>
      </w:r>
    </w:p>
    <w:p w:rsidR="00434DA6" w:rsidRDefault="00434DA6" w:rsidP="00434DA6">
      <w:pPr>
        <w:numPr>
          <w:ilvl w:val="0"/>
          <w:numId w:val="4"/>
        </w:numPr>
      </w:pPr>
      <w:r>
        <w:t>Blue Ridge Middle School</w:t>
      </w:r>
    </w:p>
    <w:p w:rsidR="00434DA6" w:rsidRDefault="00434DA6" w:rsidP="00434DA6"/>
    <w:p w:rsidR="00434DA6" w:rsidRDefault="00434DA6" w:rsidP="00434DA6">
      <w:r>
        <w:t>Other Suggestions</w:t>
      </w:r>
    </w:p>
    <w:p w:rsidR="00A63644" w:rsidRDefault="00A63644" w:rsidP="00A63644">
      <w:pPr>
        <w:numPr>
          <w:ilvl w:val="0"/>
          <w:numId w:val="4"/>
        </w:numPr>
      </w:pPr>
      <w:r>
        <w:t>Monacan Middle School</w:t>
      </w:r>
    </w:p>
    <w:p w:rsidR="00A63644" w:rsidRDefault="00A63644" w:rsidP="00A63644">
      <w:pPr>
        <w:numPr>
          <w:ilvl w:val="0"/>
          <w:numId w:val="4"/>
        </w:numPr>
      </w:pPr>
      <w:proofErr w:type="spellStart"/>
      <w:r>
        <w:t>Rivanna</w:t>
      </w:r>
      <w:proofErr w:type="spellEnd"/>
      <w:r>
        <w:t xml:space="preserve"> Middle School</w:t>
      </w:r>
    </w:p>
    <w:p w:rsidR="00314FD9" w:rsidRDefault="00314FD9" w:rsidP="00A63644">
      <w:pPr>
        <w:numPr>
          <w:ilvl w:val="0"/>
          <w:numId w:val="4"/>
        </w:numPr>
      </w:pPr>
      <w:r>
        <w:t>New Horizon Middle School</w:t>
      </w:r>
    </w:p>
    <w:p w:rsidR="00314FD9" w:rsidRDefault="00314FD9" w:rsidP="00A63644">
      <w:pPr>
        <w:numPr>
          <w:ilvl w:val="0"/>
          <w:numId w:val="4"/>
        </w:numPr>
      </w:pPr>
      <w:r>
        <w:t>Central Albemarle Middle School</w:t>
      </w:r>
    </w:p>
    <w:p w:rsidR="00314FD9" w:rsidRDefault="00314FD9" w:rsidP="00A63644">
      <w:pPr>
        <w:numPr>
          <w:ilvl w:val="0"/>
          <w:numId w:val="4"/>
        </w:numPr>
      </w:pPr>
      <w:r>
        <w:t>Creekside/Creekview Middle School</w:t>
      </w:r>
    </w:p>
    <w:p w:rsidR="00314FD9" w:rsidRDefault="00314FD9" w:rsidP="00A63644">
      <w:pPr>
        <w:numPr>
          <w:ilvl w:val="0"/>
          <w:numId w:val="4"/>
        </w:numPr>
      </w:pPr>
      <w:r>
        <w:t>Sunrise Middle School</w:t>
      </w:r>
    </w:p>
    <w:p w:rsidR="00314FD9" w:rsidRDefault="00314FD9" w:rsidP="00A63644">
      <w:pPr>
        <w:numPr>
          <w:ilvl w:val="0"/>
          <w:numId w:val="4"/>
        </w:numPr>
      </w:pPr>
      <w:r>
        <w:t>Rio/Rio Hill Middle School</w:t>
      </w:r>
    </w:p>
    <w:p w:rsidR="00314FD9" w:rsidRDefault="00314FD9" w:rsidP="00A63644">
      <w:pPr>
        <w:numPr>
          <w:ilvl w:val="0"/>
          <w:numId w:val="4"/>
        </w:numPr>
      </w:pPr>
      <w:r>
        <w:t>Journey Middle School</w:t>
      </w:r>
    </w:p>
    <w:p w:rsidR="00314FD9" w:rsidRDefault="00314FD9" w:rsidP="00A63644">
      <w:pPr>
        <w:numPr>
          <w:ilvl w:val="0"/>
          <w:numId w:val="4"/>
        </w:numPr>
      </w:pPr>
      <w:r>
        <w:t>Lambs Lane Middle School</w:t>
      </w:r>
    </w:p>
    <w:p w:rsidR="00314FD9" w:rsidRDefault="00314FD9" w:rsidP="00A63644">
      <w:pPr>
        <w:numPr>
          <w:ilvl w:val="0"/>
          <w:numId w:val="4"/>
        </w:numPr>
      </w:pPr>
      <w:r>
        <w:t>Piedmont Valley Middle School</w:t>
      </w:r>
    </w:p>
    <w:p w:rsidR="00314FD9" w:rsidRDefault="00314FD9" w:rsidP="00A63644">
      <w:pPr>
        <w:numPr>
          <w:ilvl w:val="0"/>
          <w:numId w:val="4"/>
        </w:numPr>
      </w:pPr>
      <w:r>
        <w:t>Pine Valley Middle School</w:t>
      </w:r>
    </w:p>
    <w:p w:rsidR="007C510B" w:rsidRDefault="007C510B" w:rsidP="00A63644">
      <w:pPr>
        <w:numPr>
          <w:ilvl w:val="0"/>
          <w:numId w:val="4"/>
        </w:numPr>
      </w:pPr>
      <w:r>
        <w:t>Union Ridge Middle School</w:t>
      </w:r>
    </w:p>
    <w:p w:rsidR="00A63644" w:rsidRDefault="00314FD9" w:rsidP="00A63644">
      <w:pPr>
        <w:numPr>
          <w:ilvl w:val="0"/>
          <w:numId w:val="4"/>
        </w:numPr>
      </w:pPr>
      <w:r>
        <w:t>Some</w:t>
      </w:r>
      <w:r w:rsidR="007C510B">
        <w:t>thing</w:t>
      </w:r>
      <w:r>
        <w:t xml:space="preserve"> more modern/current</w:t>
      </w:r>
    </w:p>
    <w:p w:rsidR="00A63644" w:rsidRDefault="00A63644">
      <w:r>
        <w:br w:type="page"/>
      </w:r>
      <w:r w:rsidR="00314FD9">
        <w:lastRenderedPageBreak/>
        <w:t>Respondent Demographics:</w:t>
      </w:r>
    </w:p>
    <w:p w:rsidR="00314FD9" w:rsidRDefault="00314FD9"/>
    <w:tbl>
      <w:tblPr>
        <w:tblW w:w="497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9D1EC8" w:rsidTr="00314FD9">
        <w:trPr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Q6. I am: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Albemarle County Community Member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166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23.7%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ACPS Employee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56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8.0%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ACPS Parent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191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27.3%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ACPS Parent &amp; Employee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26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3.7%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ACPS Student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261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37.3%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700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t> </w:t>
            </w:r>
          </w:p>
        </w:tc>
      </w:tr>
    </w:tbl>
    <w:p w:rsidR="00A94AEA" w:rsidRDefault="000A3220"/>
    <w:tbl>
      <w:tblPr>
        <w:tblW w:w="497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9D1EC8" w:rsidTr="00314FD9">
        <w:trPr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Q7. Gender/Sex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Female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412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59.4%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Male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257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37.0%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Non-binary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25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3.6%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694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t> </w:t>
            </w:r>
          </w:p>
        </w:tc>
      </w:tr>
    </w:tbl>
    <w:p w:rsidR="00A94AEA" w:rsidRDefault="000A3220"/>
    <w:tbl>
      <w:tblPr>
        <w:tblW w:w="497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9D1EC8" w:rsidTr="00314FD9">
        <w:trPr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Q8. Ethnicity/Race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Asian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17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2.6%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Black/African American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111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16.7%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Hispanic/Latino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91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13.7%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Native American/Alaska Native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18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2.7%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Native Hawaiian/</w:t>
            </w:r>
            <w:proofErr w:type="gramStart"/>
            <w:r>
              <w:t>Other</w:t>
            </w:r>
            <w:proofErr w:type="gramEnd"/>
            <w:r>
              <w:t xml:space="preserve"> Pacific Islander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6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0.9%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White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480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72.2%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723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t> </w:t>
            </w:r>
          </w:p>
        </w:tc>
      </w:tr>
      <w:tr w:rsidR="009D1EC8" w:rsidTr="00314FD9">
        <w:trPr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933115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0A3220"/>
    <w:tbl>
      <w:tblPr>
        <w:tblW w:w="497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3"/>
        <w:gridCol w:w="1098"/>
        <w:gridCol w:w="598"/>
      </w:tblGrid>
      <w:tr w:rsidR="009D1EC8" w:rsidTr="00314FD9">
        <w:trPr>
          <w:jc w:val="center"/>
        </w:trPr>
        <w:tc>
          <w:tcPr>
            <w:tcW w:w="5000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933115">
            <w:pPr>
              <w:pStyle w:val="Td"/>
            </w:pPr>
            <w:r>
              <w:rPr>
                <w:b/>
                <w:bCs/>
              </w:rPr>
              <w:t>Q9. In my household: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We primarily speak English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575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83.0%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We primarily speak another language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35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5.1%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</w:pPr>
            <w:r>
              <w:t>We speak both English and another language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83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314FD9" w:rsidRDefault="00314FD9">
            <w:pPr>
              <w:pStyle w:val="Td"/>
              <w:jc w:val="center"/>
            </w:pPr>
            <w:r>
              <w:t>12.0%</w:t>
            </w:r>
          </w:p>
        </w:tc>
      </w:tr>
      <w:tr w:rsidR="00314FD9" w:rsidTr="00314FD9">
        <w:trPr>
          <w:jc w:val="center"/>
        </w:trPr>
        <w:tc>
          <w:tcPr>
            <w:tcW w:w="329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110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  <w:jc w:val="center"/>
            </w:pPr>
            <w:r>
              <w:rPr>
                <w:b/>
                <w:bCs/>
              </w:rPr>
              <w:t>693</w:t>
            </w:r>
          </w:p>
        </w:tc>
        <w:tc>
          <w:tcPr>
            <w:tcW w:w="60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314FD9" w:rsidRDefault="00314FD9">
            <w:pPr>
              <w:pStyle w:val="Td"/>
            </w:pPr>
            <w:r>
              <w:t> </w:t>
            </w:r>
          </w:p>
        </w:tc>
      </w:tr>
    </w:tbl>
    <w:p w:rsidR="00A94AEA" w:rsidRDefault="000A3220"/>
    <w:p w:rsidR="00A94AEA" w:rsidRDefault="000A3220"/>
    <w:sectPr w:rsidR="00A94AEA" w:rsidSect="00314FD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A3220" w:rsidRDefault="000A3220">
      <w:r>
        <w:separator/>
      </w:r>
    </w:p>
  </w:endnote>
  <w:endnote w:type="continuationSeparator" w:id="0">
    <w:p w:rsidR="000A3220" w:rsidRDefault="000A32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A32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A32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A32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A3220" w:rsidRDefault="000A3220">
      <w:r>
        <w:separator/>
      </w:r>
    </w:p>
  </w:footnote>
  <w:footnote w:type="continuationSeparator" w:id="0">
    <w:p w:rsidR="000A3220" w:rsidRDefault="000A32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A32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A32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0A32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60309A6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4C309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E4A24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1BAB69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274157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BE72A41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EB6002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8022B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ED64E9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E14553"/>
    <w:multiLevelType w:val="hybridMultilevel"/>
    <w:tmpl w:val="404C2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067665B"/>
    <w:multiLevelType w:val="hybridMultilevel"/>
    <w:tmpl w:val="E912FA10"/>
    <w:lvl w:ilvl="0" w:tplc="AB1E47C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E5F0D52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286C60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AD430C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0620E7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0BA05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4A8DA1A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678CCF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A1C26F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547C60"/>
    <w:multiLevelType w:val="hybridMultilevel"/>
    <w:tmpl w:val="7952BBF8"/>
    <w:lvl w:ilvl="0" w:tplc="34F643A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284EF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7166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24FEE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E85EE0A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60C21F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98F9B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4C429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5EA45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EC8"/>
    <w:rsid w:val="000A3220"/>
    <w:rsid w:val="00314FD9"/>
    <w:rsid w:val="00434DA6"/>
    <w:rsid w:val="005F500E"/>
    <w:rsid w:val="007C510B"/>
    <w:rsid w:val="008958EE"/>
    <w:rsid w:val="00933115"/>
    <w:rsid w:val="009D1EC8"/>
    <w:rsid w:val="00A63644"/>
    <w:rsid w:val="00CB2986"/>
    <w:rsid w:val="00F25834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30682E9-C6DD-400E-ADF9-4AC1ED26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dsmallfont">
    <w:name w:val="Td_smallfont"/>
    <w:basedOn w:val="Td"/>
    <w:rPr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2BCB3D-1FC2-48A3-89C7-98D24B676A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0</TotalTime>
  <Pages>2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Lauren Hunt</cp:lastModifiedBy>
  <cp:revision>2</cp:revision>
  <cp:lastPrinted>2012-09-21T14:27:00Z</cp:lastPrinted>
  <dcterms:created xsi:type="dcterms:W3CDTF">2021-05-28T16:19:00Z</dcterms:created>
  <dcterms:modified xsi:type="dcterms:W3CDTF">2021-05-28T16:19:00Z</dcterms:modified>
</cp:coreProperties>
</file>