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3F7FB0" w14:textId="77777777" w:rsidR="00B91EAD" w:rsidRDefault="00D05FE1" w:rsidP="000A22F1"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4A64D0BA" wp14:editId="18A84C42">
            <wp:simplePos x="0" y="0"/>
            <wp:positionH relativeFrom="column">
              <wp:posOffset>6323965</wp:posOffset>
            </wp:positionH>
            <wp:positionV relativeFrom="paragraph">
              <wp:posOffset>-65405</wp:posOffset>
            </wp:positionV>
            <wp:extent cx="2219325" cy="1591945"/>
            <wp:effectExtent l="0" t="0" r="9525" b="8255"/>
            <wp:wrapNone/>
            <wp:docPr id="7" name="Picture 7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01" b="13812"/>
                    <a:stretch/>
                  </pic:blipFill>
                  <pic:spPr bwMode="auto">
                    <a:xfrm>
                      <a:off x="0" y="0"/>
                      <a:ext cx="2219325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0B824DE8" wp14:editId="20F36D2A">
            <wp:simplePos x="0" y="0"/>
            <wp:positionH relativeFrom="column">
              <wp:posOffset>-389890</wp:posOffset>
            </wp:positionH>
            <wp:positionV relativeFrom="paragraph">
              <wp:posOffset>-65405</wp:posOffset>
            </wp:positionV>
            <wp:extent cx="2286000" cy="1649218"/>
            <wp:effectExtent l="0" t="0" r="0" b="8255"/>
            <wp:wrapNone/>
            <wp:docPr id="11" name="Picture 11" descr="Image result for thank you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 you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9" t="5655" r="9051" b="3871"/>
                    <a:stretch/>
                  </pic:blipFill>
                  <pic:spPr bwMode="auto">
                    <a:xfrm>
                      <a:off x="0" y="0"/>
                      <a:ext cx="2286000" cy="164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125728" w14:textId="57B32C98" w:rsidR="007E6F76" w:rsidRDefault="00361D2F" w:rsidP="00361D2F">
      <w:pPr>
        <w:ind w:right="-360"/>
        <w:jc w:val="center"/>
        <w:rPr>
          <w:i/>
        </w:rPr>
      </w:pPr>
      <w:r>
        <w:rPr>
          <w:i/>
        </w:rPr>
        <w:t>Departamento de Programas Estatales y Federales</w:t>
      </w:r>
    </w:p>
    <w:p w14:paraId="73A679A9" w14:textId="77777777" w:rsidR="007E6F76" w:rsidRDefault="007E6F76" w:rsidP="007E6F76">
      <w:pPr>
        <w:jc w:val="center"/>
        <w:rPr>
          <w:rFonts w:eastAsia="Times New Roman" w:cs="Arial"/>
          <w:b/>
          <w:noProof/>
        </w:rPr>
      </w:pPr>
    </w:p>
    <w:p w14:paraId="54964A65" w14:textId="5C7A1DBA" w:rsidR="00D05FE1" w:rsidRDefault="00711652" w:rsidP="00D05FE1">
      <w:pPr>
        <w:ind w:right="-360"/>
        <w:jc w:val="center"/>
        <w:rPr>
          <w:noProof/>
        </w:rPr>
      </w:pPr>
      <w:r>
        <w:rPr>
          <w:rFonts w:eastAsia="Times New Roman" w:cs="Arial"/>
          <w:b/>
          <w:noProof/>
        </w:rPr>
        <w:t>Reuni</w:t>
      </w:r>
      <w:r w:rsidR="007975F1">
        <w:rPr>
          <w:rFonts w:eastAsia="Times New Roman" w:cs="Arial"/>
          <w:b/>
          <w:noProof/>
        </w:rPr>
        <w:t>ó</w:t>
      </w:r>
      <w:r>
        <w:rPr>
          <w:rFonts w:eastAsia="Times New Roman" w:cs="Arial"/>
          <w:b/>
          <w:noProof/>
        </w:rPr>
        <w:t>n del Comité Consultivo del Distrito</w:t>
      </w:r>
      <w:r w:rsidR="00D05FE1" w:rsidRPr="00FF1C83">
        <w:rPr>
          <w:rFonts w:eastAsia="Times New Roman" w:cs="Arial"/>
          <w:b/>
          <w:noProof/>
        </w:rPr>
        <w:t xml:space="preserve"> (DAC) </w:t>
      </w:r>
      <w:r w:rsidR="00D05FE1" w:rsidRPr="00C96A81">
        <w:rPr>
          <w:i/>
          <w:noProof/>
        </w:rPr>
        <w:t xml:space="preserve"> </w:t>
      </w:r>
    </w:p>
    <w:p w14:paraId="24B0E43A" w14:textId="349CF6CA" w:rsidR="00D05FE1" w:rsidRPr="00C96A81" w:rsidRDefault="00711652" w:rsidP="00D05FE1">
      <w:pPr>
        <w:ind w:right="-360"/>
        <w:jc w:val="center"/>
        <w:rPr>
          <w:noProof/>
        </w:rPr>
      </w:pPr>
      <w:r>
        <w:rPr>
          <w:rFonts w:cs="Arial"/>
          <w:b/>
          <w:noProof/>
        </w:rPr>
        <w:t>Reuni</w:t>
      </w:r>
      <w:r w:rsidR="007975F1">
        <w:rPr>
          <w:rFonts w:cs="Arial"/>
          <w:b/>
          <w:noProof/>
        </w:rPr>
        <w:t>ó</w:t>
      </w:r>
      <w:r>
        <w:rPr>
          <w:rFonts w:cs="Arial"/>
          <w:b/>
          <w:noProof/>
        </w:rPr>
        <w:t xml:space="preserve">n del </w:t>
      </w:r>
      <w:r w:rsidR="007975F1">
        <w:rPr>
          <w:rFonts w:cs="Arial"/>
          <w:b/>
          <w:noProof/>
        </w:rPr>
        <w:t>Comité Consultivo de</w:t>
      </w:r>
      <w:r w:rsidR="00D05FE1" w:rsidRPr="00C74E34">
        <w:rPr>
          <w:rFonts w:cs="Arial"/>
          <w:b/>
          <w:noProof/>
        </w:rPr>
        <w:t xml:space="preserve"> </w:t>
      </w:r>
      <w:r w:rsidR="007975F1">
        <w:rPr>
          <w:rFonts w:cs="Arial"/>
          <w:b/>
          <w:noProof/>
        </w:rPr>
        <w:t xml:space="preserve">Estudiantes del Idioma Inglés </w:t>
      </w:r>
      <w:r w:rsidR="00D05FE1" w:rsidRPr="00C74E34">
        <w:rPr>
          <w:rFonts w:cs="Arial"/>
          <w:b/>
          <w:noProof/>
        </w:rPr>
        <w:t xml:space="preserve">(DELAC) </w:t>
      </w:r>
    </w:p>
    <w:p w14:paraId="0A5E20BB" w14:textId="0728D10F" w:rsidR="00361D2F" w:rsidRDefault="00361D2F" w:rsidP="0076177C">
      <w:pPr>
        <w:ind w:right="158"/>
        <w:jc w:val="center"/>
        <w:rPr>
          <w:rFonts w:eastAsia="Times New Roman" w:cs="Arial"/>
          <w:noProof/>
        </w:rPr>
      </w:pPr>
      <w:r>
        <w:rPr>
          <w:rFonts w:eastAsia="Times New Roman" w:cs="Arial"/>
          <w:noProof/>
        </w:rPr>
        <w:t>Lunes, 1º de junio de 2020 – 5:00 – 6:30 p.m.</w:t>
      </w:r>
    </w:p>
    <w:p w14:paraId="255D1D59" w14:textId="4B25C2C3" w:rsidR="0076177C" w:rsidRPr="003112C5" w:rsidRDefault="00361D2F" w:rsidP="0076177C">
      <w:pPr>
        <w:ind w:right="158"/>
        <w:jc w:val="center"/>
        <w:rPr>
          <w:rFonts w:eastAsia="Times New Roman" w:cs="Arial"/>
          <w:noProof/>
        </w:rPr>
      </w:pPr>
      <w:r>
        <w:rPr>
          <w:rFonts w:eastAsia="Times New Roman" w:cs="Arial"/>
          <w:noProof/>
        </w:rPr>
        <w:t>Reunión de</w:t>
      </w:r>
      <w:r w:rsidR="007E6F76">
        <w:rPr>
          <w:rFonts w:eastAsia="Times New Roman" w:cs="Arial"/>
          <w:noProof/>
        </w:rPr>
        <w:t xml:space="preserve"> </w:t>
      </w:r>
      <w:r w:rsidR="0098318F">
        <w:rPr>
          <w:rFonts w:eastAsia="Times New Roman" w:cs="Arial"/>
          <w:noProof/>
        </w:rPr>
        <w:t xml:space="preserve">ZOOM </w:t>
      </w:r>
    </w:p>
    <w:p w14:paraId="003BA3AC" w14:textId="77777777" w:rsidR="003A3B5D" w:rsidRDefault="003A3B5D" w:rsidP="003A3B5D">
      <w:pPr>
        <w:spacing w:line="276" w:lineRule="auto"/>
        <w:rPr>
          <w:rFonts w:eastAsia="Times New Roman" w:cs="Arial"/>
        </w:rPr>
      </w:pPr>
    </w:p>
    <w:p w14:paraId="0B02A3C7" w14:textId="77777777" w:rsidR="007E6F76" w:rsidRPr="00DA29A3" w:rsidRDefault="003A3B5D" w:rsidP="003A3B5D">
      <w:pPr>
        <w:spacing w:line="276" w:lineRule="auto"/>
        <w:rPr>
          <w:noProof/>
          <w:color w:val="FF0000"/>
        </w:rPr>
      </w:pPr>
      <w:r>
        <w:rPr>
          <w:rFonts w:eastAsia="Times New Roman" w:cs="Arial"/>
        </w:rPr>
        <w:t xml:space="preserve">                                                                                           </w:t>
      </w:r>
      <w:r w:rsidR="007E6F76" w:rsidRPr="00DA29A3">
        <w:rPr>
          <w:rFonts w:eastAsia="Times New Roman" w:cs="Arial"/>
          <w:b/>
          <w:color w:val="FF0000"/>
          <w:sz w:val="24"/>
          <w:szCs w:val="24"/>
        </w:rPr>
        <w:t>AGENDA</w:t>
      </w:r>
      <w:r w:rsidR="007E6F76" w:rsidRPr="00DA29A3">
        <w:rPr>
          <w:noProof/>
          <w:color w:val="FF0000"/>
        </w:rPr>
        <w:t xml:space="preserve"> </w:t>
      </w:r>
    </w:p>
    <w:tbl>
      <w:tblPr>
        <w:tblpPr w:leftFromText="180" w:rightFromText="180" w:vertAnchor="page" w:horzAnchor="margin" w:tblpXSpec="center" w:tblpY="4996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440"/>
        <w:gridCol w:w="1980"/>
        <w:gridCol w:w="1440"/>
        <w:gridCol w:w="4320"/>
      </w:tblGrid>
      <w:tr w:rsidR="007E6F76" w:rsidRPr="00711652" w14:paraId="608B9D07" w14:textId="77777777" w:rsidTr="002C26A6">
        <w:trPr>
          <w:trHeight w:val="492"/>
        </w:trPr>
        <w:tc>
          <w:tcPr>
            <w:tcW w:w="5125" w:type="dxa"/>
            <w:shd w:val="clear" w:color="auto" w:fill="CC66FF"/>
            <w:vAlign w:val="center"/>
          </w:tcPr>
          <w:p w14:paraId="7F51B5CC" w14:textId="577470E0" w:rsidR="007E6F76" w:rsidRPr="00711652" w:rsidRDefault="00934BE3" w:rsidP="003A3B5D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711652">
              <w:rPr>
                <w:rFonts w:eastAsia="Times New Roman" w:cs="Arial"/>
                <w:b/>
              </w:rPr>
              <w:t>Punto de la A</w:t>
            </w:r>
            <w:r w:rsidR="007E6F76" w:rsidRPr="00711652">
              <w:rPr>
                <w:rFonts w:eastAsia="Times New Roman" w:cs="Arial"/>
                <w:b/>
              </w:rPr>
              <w:t xml:space="preserve">genda </w:t>
            </w:r>
          </w:p>
        </w:tc>
        <w:tc>
          <w:tcPr>
            <w:tcW w:w="1440" w:type="dxa"/>
            <w:shd w:val="clear" w:color="auto" w:fill="CC66FF"/>
            <w:vAlign w:val="center"/>
          </w:tcPr>
          <w:p w14:paraId="7CB85DA4" w14:textId="1F754B2D" w:rsidR="007E6F76" w:rsidRPr="00711652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 w:rsidRPr="00711652">
              <w:rPr>
                <w:rFonts w:eastAsia="Times New Roman" w:cs="Arial"/>
                <w:b/>
              </w:rPr>
              <w:t>T</w:t>
            </w:r>
            <w:r w:rsidR="00934BE3" w:rsidRPr="00711652">
              <w:rPr>
                <w:rFonts w:eastAsia="Times New Roman" w:cs="Arial"/>
                <w:b/>
              </w:rPr>
              <w:t>ipo</w:t>
            </w:r>
          </w:p>
        </w:tc>
        <w:tc>
          <w:tcPr>
            <w:tcW w:w="1980" w:type="dxa"/>
            <w:shd w:val="clear" w:color="auto" w:fill="CC66FF"/>
            <w:vAlign w:val="center"/>
          </w:tcPr>
          <w:p w14:paraId="47ED47F3" w14:textId="47137D0D" w:rsidR="007E6F76" w:rsidRPr="00711652" w:rsidRDefault="00934BE3" w:rsidP="003A3B5D">
            <w:pPr>
              <w:jc w:val="center"/>
              <w:rPr>
                <w:rFonts w:eastAsia="Times New Roman" w:cs="Arial"/>
                <w:b/>
              </w:rPr>
            </w:pPr>
            <w:r w:rsidRPr="00711652">
              <w:rPr>
                <w:rFonts w:eastAsia="Times New Roman" w:cs="Arial"/>
                <w:b/>
              </w:rPr>
              <w:t>Moderadora</w:t>
            </w:r>
          </w:p>
        </w:tc>
        <w:tc>
          <w:tcPr>
            <w:tcW w:w="1440" w:type="dxa"/>
            <w:shd w:val="clear" w:color="auto" w:fill="CC66FF"/>
            <w:vAlign w:val="center"/>
          </w:tcPr>
          <w:p w14:paraId="74EE1A5A" w14:textId="3489BF81" w:rsidR="007E6F76" w:rsidRPr="00711652" w:rsidRDefault="00934BE3" w:rsidP="003A3B5D">
            <w:pPr>
              <w:jc w:val="center"/>
              <w:rPr>
                <w:rFonts w:eastAsia="Times New Roman" w:cs="Arial"/>
                <w:b/>
              </w:rPr>
            </w:pPr>
            <w:r w:rsidRPr="00711652">
              <w:rPr>
                <w:rFonts w:eastAsia="Times New Roman" w:cs="Arial"/>
                <w:b/>
              </w:rPr>
              <w:t>Hora</w:t>
            </w:r>
          </w:p>
        </w:tc>
        <w:tc>
          <w:tcPr>
            <w:tcW w:w="4320" w:type="dxa"/>
            <w:shd w:val="clear" w:color="auto" w:fill="CC66FF"/>
            <w:vAlign w:val="center"/>
          </w:tcPr>
          <w:p w14:paraId="6D75F02B" w14:textId="42C2D2BD" w:rsidR="007E6F76" w:rsidRPr="00711652" w:rsidRDefault="00934BE3" w:rsidP="003A3B5D">
            <w:pPr>
              <w:jc w:val="center"/>
              <w:rPr>
                <w:rFonts w:eastAsia="Times New Roman" w:cs="Arial"/>
                <w:b/>
              </w:rPr>
            </w:pPr>
            <w:r w:rsidRPr="00711652">
              <w:rPr>
                <w:rFonts w:eastAsia="Times New Roman" w:cs="Arial"/>
                <w:b/>
              </w:rPr>
              <w:t>Apuntes</w:t>
            </w:r>
          </w:p>
        </w:tc>
      </w:tr>
      <w:tr w:rsidR="007E6F76" w:rsidRPr="00711652" w14:paraId="47FE15CA" w14:textId="77777777" w:rsidTr="002C26A6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14:paraId="6713F5AD" w14:textId="3DD30749" w:rsidR="007E6F76" w:rsidRPr="00711652" w:rsidRDefault="002C26A6" w:rsidP="0092015A">
            <w:pPr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Tomar lista</w:t>
            </w:r>
          </w:p>
        </w:tc>
        <w:tc>
          <w:tcPr>
            <w:tcW w:w="1440" w:type="dxa"/>
            <w:vAlign w:val="center"/>
          </w:tcPr>
          <w:p w14:paraId="03C4C96A" w14:textId="090FDF74" w:rsidR="007E6F76" w:rsidRPr="00711652" w:rsidRDefault="002C26A6" w:rsidP="004F1BC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Acción</w:t>
            </w:r>
          </w:p>
        </w:tc>
        <w:tc>
          <w:tcPr>
            <w:tcW w:w="1980" w:type="dxa"/>
            <w:vAlign w:val="center"/>
          </w:tcPr>
          <w:p w14:paraId="2F6F99A3" w14:textId="77777777" w:rsidR="007E6F76" w:rsidRPr="00711652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14:paraId="6765C98B" w14:textId="77777777" w:rsidR="007E6F76" w:rsidRPr="00711652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14:paraId="46F1D6B3" w14:textId="77777777" w:rsidR="007E6F76" w:rsidRPr="00711652" w:rsidRDefault="007E6F76" w:rsidP="003A3B5D">
            <w:pPr>
              <w:rPr>
                <w:rFonts w:eastAsia="Times New Roman" w:cs="Arial"/>
              </w:rPr>
            </w:pPr>
          </w:p>
          <w:p w14:paraId="46C67EDF" w14:textId="77777777" w:rsidR="007E6F76" w:rsidRPr="00711652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711652" w14:paraId="53B1CD6E" w14:textId="77777777" w:rsidTr="002C26A6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14:paraId="7996CBFB" w14:textId="7735DE23" w:rsidR="007E6F76" w:rsidRPr="00711652" w:rsidRDefault="002C26A6" w:rsidP="0092015A">
            <w:pPr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 xml:space="preserve">Aprobación de la </w:t>
            </w:r>
            <w:r w:rsidR="007E6F76" w:rsidRPr="00711652">
              <w:rPr>
                <w:rFonts w:eastAsia="Times New Roman" w:cs="Arial"/>
              </w:rPr>
              <w:t>Agenda</w:t>
            </w:r>
          </w:p>
        </w:tc>
        <w:tc>
          <w:tcPr>
            <w:tcW w:w="1440" w:type="dxa"/>
            <w:vAlign w:val="center"/>
          </w:tcPr>
          <w:p w14:paraId="291C6814" w14:textId="4C17AF3A" w:rsidR="007E6F76" w:rsidRPr="00711652" w:rsidRDefault="002C26A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Acción</w:t>
            </w:r>
          </w:p>
        </w:tc>
        <w:tc>
          <w:tcPr>
            <w:tcW w:w="1980" w:type="dxa"/>
            <w:vAlign w:val="center"/>
          </w:tcPr>
          <w:p w14:paraId="41D17F89" w14:textId="32210C26" w:rsidR="007E6F76" w:rsidRPr="00711652" w:rsidRDefault="002C26A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Todos los presentes</w:t>
            </w:r>
          </w:p>
        </w:tc>
        <w:tc>
          <w:tcPr>
            <w:tcW w:w="1440" w:type="dxa"/>
            <w:vAlign w:val="center"/>
          </w:tcPr>
          <w:p w14:paraId="1D16946C" w14:textId="77777777" w:rsidR="007E6F76" w:rsidRPr="00711652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14:paraId="0648AB0F" w14:textId="77777777" w:rsidR="007E6F76" w:rsidRPr="00711652" w:rsidRDefault="007E6F76" w:rsidP="003A3B5D">
            <w:pPr>
              <w:rPr>
                <w:rFonts w:eastAsia="Times New Roman" w:cs="Arial"/>
              </w:rPr>
            </w:pPr>
          </w:p>
          <w:p w14:paraId="2CD71E4A" w14:textId="77777777" w:rsidR="007E6F76" w:rsidRPr="00711652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711652" w14:paraId="28F88902" w14:textId="77777777" w:rsidTr="002C26A6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14:paraId="6722D8EA" w14:textId="56B5974A" w:rsidR="007E6F76" w:rsidRPr="00711652" w:rsidRDefault="002C26A6" w:rsidP="0092015A">
            <w:pPr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Lectura</w:t>
            </w:r>
            <w:r w:rsidR="007E6F76" w:rsidRPr="00711652">
              <w:rPr>
                <w:rFonts w:eastAsia="Times New Roman" w:cs="Arial"/>
              </w:rPr>
              <w:t xml:space="preserve"> /</w:t>
            </w:r>
            <w:r w:rsidRPr="00711652">
              <w:rPr>
                <w:rFonts w:eastAsia="Times New Roman" w:cs="Arial"/>
              </w:rPr>
              <w:t>Aprobación de las notas de la reunión anterior</w:t>
            </w:r>
            <w:r w:rsidR="007E6F76" w:rsidRPr="00711652">
              <w:rPr>
                <w:rFonts w:eastAsia="Times New Roman" w:cs="Arial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3EE86EB0" w14:textId="1AF5011C" w:rsidR="007E6F76" w:rsidRPr="00711652" w:rsidRDefault="002C26A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Acción</w:t>
            </w:r>
          </w:p>
        </w:tc>
        <w:tc>
          <w:tcPr>
            <w:tcW w:w="1980" w:type="dxa"/>
            <w:vAlign w:val="center"/>
          </w:tcPr>
          <w:p w14:paraId="75EB1C11" w14:textId="3D97D024" w:rsidR="007E6F76" w:rsidRPr="00711652" w:rsidRDefault="002C26A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Todos los presentes</w:t>
            </w:r>
          </w:p>
        </w:tc>
        <w:tc>
          <w:tcPr>
            <w:tcW w:w="1440" w:type="dxa"/>
            <w:vAlign w:val="center"/>
          </w:tcPr>
          <w:p w14:paraId="57A0B8FA" w14:textId="77777777" w:rsidR="007E6F76" w:rsidRPr="00711652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5:10 p.m.</w:t>
            </w:r>
          </w:p>
        </w:tc>
        <w:tc>
          <w:tcPr>
            <w:tcW w:w="4320" w:type="dxa"/>
            <w:shd w:val="clear" w:color="auto" w:fill="auto"/>
          </w:tcPr>
          <w:p w14:paraId="4BE531F3" w14:textId="77777777" w:rsidR="007E6F76" w:rsidRPr="00711652" w:rsidRDefault="007E6F76" w:rsidP="003A3B5D">
            <w:pPr>
              <w:rPr>
                <w:rFonts w:eastAsia="Times New Roman" w:cs="Arial"/>
              </w:rPr>
            </w:pPr>
          </w:p>
          <w:p w14:paraId="32BA1D08" w14:textId="77777777" w:rsidR="007E6F76" w:rsidRPr="00711652" w:rsidRDefault="007E6F76" w:rsidP="003A3B5D">
            <w:pPr>
              <w:rPr>
                <w:rFonts w:eastAsia="Times New Roman" w:cs="Arial"/>
              </w:rPr>
            </w:pPr>
          </w:p>
        </w:tc>
      </w:tr>
      <w:tr w:rsidR="0092015A" w:rsidRPr="00711652" w14:paraId="6A383DA3" w14:textId="77777777" w:rsidTr="002C26A6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14:paraId="61ACE80B" w14:textId="6F68FDE7" w:rsidR="0092015A" w:rsidRPr="00711652" w:rsidRDefault="00361D2F" w:rsidP="0092015A">
            <w:pPr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Informes</w:t>
            </w:r>
          </w:p>
        </w:tc>
        <w:tc>
          <w:tcPr>
            <w:tcW w:w="1440" w:type="dxa"/>
            <w:vAlign w:val="center"/>
          </w:tcPr>
          <w:p w14:paraId="414ED16D" w14:textId="77777777" w:rsidR="0092015A" w:rsidRPr="00711652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980" w:type="dxa"/>
            <w:vAlign w:val="center"/>
          </w:tcPr>
          <w:p w14:paraId="07C51DDD" w14:textId="538638C6" w:rsidR="0092015A" w:rsidRPr="00711652" w:rsidRDefault="002C26A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Todos los presentes</w:t>
            </w:r>
          </w:p>
        </w:tc>
        <w:tc>
          <w:tcPr>
            <w:tcW w:w="1440" w:type="dxa"/>
            <w:vAlign w:val="center"/>
          </w:tcPr>
          <w:p w14:paraId="301763E7" w14:textId="77777777" w:rsidR="0092015A" w:rsidRPr="00711652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14:paraId="0C606CBD" w14:textId="77777777" w:rsidR="0092015A" w:rsidRPr="00711652" w:rsidRDefault="0092015A" w:rsidP="003A3B5D">
            <w:pPr>
              <w:rPr>
                <w:rFonts w:eastAsia="Times New Roman" w:cs="Arial"/>
              </w:rPr>
            </w:pPr>
          </w:p>
        </w:tc>
      </w:tr>
      <w:tr w:rsidR="007E6F76" w:rsidRPr="00711652" w14:paraId="01C9DFE5" w14:textId="77777777" w:rsidTr="002C26A6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14:paraId="0AA19226" w14:textId="18860BAE" w:rsidR="007E6F76" w:rsidRPr="00711652" w:rsidRDefault="00361D2F" w:rsidP="0092015A">
            <w:pPr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Actualización</w:t>
            </w:r>
            <w:r w:rsidR="002C26A6" w:rsidRPr="00711652">
              <w:rPr>
                <w:rFonts w:eastAsia="Times New Roman" w:cs="Arial"/>
              </w:rPr>
              <w:t xml:space="preserve"> del </w:t>
            </w:r>
            <w:r w:rsidR="0098318F" w:rsidRPr="00711652">
              <w:rPr>
                <w:rFonts w:eastAsia="Times New Roman" w:cs="Arial"/>
              </w:rPr>
              <w:t xml:space="preserve">LCAP </w:t>
            </w:r>
          </w:p>
        </w:tc>
        <w:tc>
          <w:tcPr>
            <w:tcW w:w="1440" w:type="dxa"/>
            <w:vAlign w:val="center"/>
          </w:tcPr>
          <w:p w14:paraId="73707FE9" w14:textId="5EC304AF" w:rsidR="007E6F76" w:rsidRPr="00711652" w:rsidRDefault="00361D2F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Información</w:t>
            </w:r>
          </w:p>
        </w:tc>
        <w:tc>
          <w:tcPr>
            <w:tcW w:w="1980" w:type="dxa"/>
            <w:vAlign w:val="center"/>
          </w:tcPr>
          <w:p w14:paraId="3DE8121E" w14:textId="77777777" w:rsidR="007E6F76" w:rsidRPr="00711652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14:paraId="0B0BE823" w14:textId="77777777" w:rsidR="007E6F76" w:rsidRPr="00711652" w:rsidRDefault="007E6F76" w:rsidP="0092015A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5:</w:t>
            </w:r>
            <w:r w:rsidR="0092015A" w:rsidRPr="00711652">
              <w:rPr>
                <w:rFonts w:eastAsia="Times New Roman" w:cs="Arial"/>
              </w:rPr>
              <w:t>30</w:t>
            </w:r>
            <w:r w:rsidRPr="00711652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14:paraId="62D53505" w14:textId="77777777" w:rsidR="007E6F76" w:rsidRPr="00711652" w:rsidRDefault="007E6F76" w:rsidP="003A3B5D">
            <w:pPr>
              <w:rPr>
                <w:rFonts w:eastAsia="Times New Roman" w:cs="Arial"/>
              </w:rPr>
            </w:pPr>
          </w:p>
          <w:p w14:paraId="285FE466" w14:textId="77777777" w:rsidR="007E6F76" w:rsidRPr="00711652" w:rsidRDefault="007E6F76" w:rsidP="003A3B5D">
            <w:pPr>
              <w:rPr>
                <w:rFonts w:eastAsia="Times New Roman" w:cs="Arial"/>
              </w:rPr>
            </w:pPr>
          </w:p>
        </w:tc>
      </w:tr>
      <w:tr w:rsidR="0098318F" w:rsidRPr="00711652" w14:paraId="0CC3D350" w14:textId="77777777" w:rsidTr="002C26A6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14:paraId="389F0891" w14:textId="21D10394" w:rsidR="0098318F" w:rsidRPr="00711652" w:rsidRDefault="00361D2F" w:rsidP="0092015A">
            <w:pPr>
              <w:pStyle w:val="ListParagraph"/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Autorización</w:t>
            </w:r>
            <w:r w:rsidR="002C26A6" w:rsidRPr="00711652">
              <w:rPr>
                <w:rFonts w:eastAsia="Times New Roman" w:cs="Arial"/>
              </w:rPr>
              <w:t xml:space="preserve"> de </w:t>
            </w:r>
            <w:r w:rsidR="0098318F" w:rsidRPr="00711652">
              <w:rPr>
                <w:rFonts w:eastAsia="Times New Roman" w:cs="Arial"/>
              </w:rPr>
              <w:t xml:space="preserve">CARS </w:t>
            </w:r>
            <w:r w:rsidR="002C26A6" w:rsidRPr="00711652">
              <w:rPr>
                <w:rFonts w:eastAsia="Times New Roman" w:cs="Arial"/>
              </w:rPr>
              <w:t>para solicitar fondos</w:t>
            </w:r>
            <w:r w:rsidR="0098318F" w:rsidRPr="00711652">
              <w:rPr>
                <w:rFonts w:eastAsia="Times New Roman" w:cs="Arial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48187B3E" w14:textId="798D4751" w:rsidR="0098318F" w:rsidRPr="00711652" w:rsidRDefault="00361D2F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Acción</w:t>
            </w:r>
          </w:p>
        </w:tc>
        <w:tc>
          <w:tcPr>
            <w:tcW w:w="1980" w:type="dxa"/>
            <w:vAlign w:val="center"/>
          </w:tcPr>
          <w:p w14:paraId="6E3CDED3" w14:textId="77777777" w:rsidR="0098318F" w:rsidRPr="00711652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14:paraId="303D34AC" w14:textId="77777777" w:rsidR="0098318F" w:rsidRPr="00711652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5:50 p.m.</w:t>
            </w:r>
          </w:p>
        </w:tc>
        <w:tc>
          <w:tcPr>
            <w:tcW w:w="4320" w:type="dxa"/>
            <w:shd w:val="clear" w:color="auto" w:fill="auto"/>
          </w:tcPr>
          <w:p w14:paraId="371A733E" w14:textId="77777777" w:rsidR="0098318F" w:rsidRPr="00711652" w:rsidRDefault="0098318F" w:rsidP="003A3B5D">
            <w:pPr>
              <w:rPr>
                <w:rFonts w:eastAsia="Times New Roman" w:cs="Arial"/>
              </w:rPr>
            </w:pPr>
          </w:p>
        </w:tc>
      </w:tr>
      <w:tr w:rsidR="0098318F" w:rsidRPr="00711652" w14:paraId="287CA2C0" w14:textId="77777777" w:rsidTr="002C26A6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14:paraId="4F8E69F8" w14:textId="621307CA" w:rsidR="0098318F" w:rsidRPr="00711652" w:rsidRDefault="00361D2F" w:rsidP="0092015A">
            <w:pPr>
              <w:pStyle w:val="ListParagraph"/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Información</w:t>
            </w:r>
            <w:r w:rsidR="002C26A6" w:rsidRPr="00711652">
              <w:rPr>
                <w:rFonts w:eastAsia="Times New Roman" w:cs="Arial"/>
              </w:rPr>
              <w:t xml:space="preserve"> de la escuela de verano</w:t>
            </w:r>
          </w:p>
        </w:tc>
        <w:tc>
          <w:tcPr>
            <w:tcW w:w="1440" w:type="dxa"/>
            <w:vAlign w:val="center"/>
          </w:tcPr>
          <w:p w14:paraId="25843AFE" w14:textId="12DF2E42" w:rsidR="0098318F" w:rsidRPr="00711652" w:rsidRDefault="00361D2F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Información</w:t>
            </w:r>
          </w:p>
        </w:tc>
        <w:tc>
          <w:tcPr>
            <w:tcW w:w="1980" w:type="dxa"/>
            <w:vAlign w:val="center"/>
          </w:tcPr>
          <w:p w14:paraId="5CD7EB54" w14:textId="77777777" w:rsidR="0098318F" w:rsidRPr="00711652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14:paraId="626BD32D" w14:textId="77777777" w:rsidR="0098318F" w:rsidRPr="00711652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6:05 p.m.</w:t>
            </w:r>
          </w:p>
        </w:tc>
        <w:tc>
          <w:tcPr>
            <w:tcW w:w="4320" w:type="dxa"/>
            <w:shd w:val="clear" w:color="auto" w:fill="auto"/>
          </w:tcPr>
          <w:p w14:paraId="5D914122" w14:textId="77777777" w:rsidR="0098318F" w:rsidRPr="00711652" w:rsidRDefault="0098318F" w:rsidP="003A3B5D">
            <w:pPr>
              <w:rPr>
                <w:rFonts w:eastAsia="Times New Roman" w:cs="Arial"/>
              </w:rPr>
            </w:pPr>
          </w:p>
        </w:tc>
      </w:tr>
      <w:tr w:rsidR="007E6F76" w:rsidRPr="00711652" w14:paraId="40F1BC58" w14:textId="77777777" w:rsidTr="002C26A6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14:paraId="507C5AB8" w14:textId="4A5F4BE0" w:rsidR="007E6F76" w:rsidRPr="00711652" w:rsidRDefault="002C26A6" w:rsidP="0092015A">
            <w:pPr>
              <w:pStyle w:val="ListParagraph"/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Avisos</w:t>
            </w:r>
          </w:p>
        </w:tc>
        <w:tc>
          <w:tcPr>
            <w:tcW w:w="1440" w:type="dxa"/>
            <w:vAlign w:val="center"/>
          </w:tcPr>
          <w:p w14:paraId="4DB11CCF" w14:textId="7BB8C349" w:rsidR="007E6F76" w:rsidRPr="00711652" w:rsidRDefault="00361D2F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Información</w:t>
            </w:r>
          </w:p>
        </w:tc>
        <w:tc>
          <w:tcPr>
            <w:tcW w:w="1980" w:type="dxa"/>
            <w:vAlign w:val="center"/>
          </w:tcPr>
          <w:p w14:paraId="1EAB147B" w14:textId="21D455B1" w:rsidR="007E6F76" w:rsidRPr="00711652" w:rsidRDefault="002C26A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Todos los presentes</w:t>
            </w:r>
          </w:p>
        </w:tc>
        <w:tc>
          <w:tcPr>
            <w:tcW w:w="1440" w:type="dxa"/>
            <w:vAlign w:val="center"/>
          </w:tcPr>
          <w:p w14:paraId="243D8003" w14:textId="53D7A383" w:rsidR="007E6F76" w:rsidRPr="00711652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 xml:space="preserve"> </w:t>
            </w:r>
            <w:r w:rsidR="00361D2F" w:rsidRPr="00711652">
              <w:rPr>
                <w:rFonts w:eastAsia="Times New Roman" w:cs="Arial"/>
              </w:rPr>
              <w:t>6:15 p.m.</w:t>
            </w:r>
          </w:p>
        </w:tc>
        <w:tc>
          <w:tcPr>
            <w:tcW w:w="4320" w:type="dxa"/>
            <w:shd w:val="clear" w:color="auto" w:fill="auto"/>
          </w:tcPr>
          <w:p w14:paraId="6664B7F2" w14:textId="77777777" w:rsidR="007E6F76" w:rsidRPr="00711652" w:rsidRDefault="007E6F76" w:rsidP="003A3B5D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7E6F76" w:rsidRPr="00711652" w14:paraId="57530C33" w14:textId="77777777" w:rsidTr="002C26A6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14:paraId="14D3585C" w14:textId="0B0EC75F" w:rsidR="007E6F76" w:rsidRPr="00711652" w:rsidRDefault="002C26A6" w:rsidP="0092015A">
            <w:pPr>
              <w:pStyle w:val="ListParagraph"/>
              <w:numPr>
                <w:ilvl w:val="0"/>
                <w:numId w:val="3"/>
              </w:numPr>
              <w:spacing w:before="100" w:beforeAutospacing="1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 xml:space="preserve">Agradecimiento al </w:t>
            </w:r>
            <w:r w:rsidR="00D05FE1" w:rsidRPr="00711652">
              <w:rPr>
                <w:rFonts w:eastAsia="Times New Roman" w:cs="Arial"/>
              </w:rPr>
              <w:t>DAC/DELAC</w:t>
            </w:r>
            <w:r w:rsidRPr="00711652">
              <w:rPr>
                <w:rFonts w:eastAsia="Times New Roman" w:cs="Arial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0AF1737A" w14:textId="77777777" w:rsidR="007E6F76" w:rsidRPr="00711652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980" w:type="dxa"/>
            <w:vAlign w:val="center"/>
          </w:tcPr>
          <w:p w14:paraId="6BE7CFAE" w14:textId="77777777" w:rsidR="007E6F76" w:rsidRPr="00711652" w:rsidRDefault="009566DD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14:paraId="3717478A" w14:textId="77777777" w:rsidR="007E6F76" w:rsidRPr="00711652" w:rsidRDefault="0092015A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711652">
              <w:rPr>
                <w:rFonts w:eastAsia="Times New Roman" w:cs="Arial"/>
              </w:rPr>
              <w:t>6:20</w:t>
            </w:r>
            <w:r w:rsidR="007E6F76" w:rsidRPr="00711652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14:paraId="13204065" w14:textId="77777777" w:rsidR="007E6F76" w:rsidRPr="00711652" w:rsidRDefault="007E6F76" w:rsidP="003A3B5D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14:paraId="2807F27F" w14:textId="77777777" w:rsidR="00D05FE1" w:rsidRPr="00711652" w:rsidRDefault="00D05FE1" w:rsidP="00D05FE1">
      <w:pPr>
        <w:pStyle w:val="Default"/>
        <w:spacing w:before="120"/>
        <w:rPr>
          <w:rFonts w:cs="Arial"/>
          <w:b/>
          <w:i/>
          <w:sz w:val="22"/>
          <w:szCs w:val="22"/>
        </w:rPr>
      </w:pPr>
      <w:r w:rsidRPr="00711652">
        <w:rPr>
          <w:noProof/>
          <w:sz w:val="22"/>
          <w:szCs w:val="22"/>
        </w:rPr>
        <w:lastRenderedPageBreak/>
        <w:drawing>
          <wp:anchor distT="0" distB="0" distL="114300" distR="114300" simplePos="0" relativeHeight="251669504" behindDoc="0" locked="0" layoutInCell="1" allowOverlap="1" wp14:anchorId="35AF9A5B" wp14:editId="2CC17472">
            <wp:simplePos x="0" y="0"/>
            <wp:positionH relativeFrom="column">
              <wp:posOffset>7258050</wp:posOffset>
            </wp:positionH>
            <wp:positionV relativeFrom="paragraph">
              <wp:posOffset>2738755</wp:posOffset>
            </wp:positionV>
            <wp:extent cx="1475231" cy="1325864"/>
            <wp:effectExtent l="0" t="0" r="0" b="8255"/>
            <wp:wrapNone/>
            <wp:docPr id="14" name="Picture 14" descr="Image result for flower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flowers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231" cy="132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F76" w:rsidRPr="00711652">
        <w:rPr>
          <w:sz w:val="22"/>
          <w:szCs w:val="22"/>
        </w:rPr>
        <w:t xml:space="preserve">       </w:t>
      </w:r>
      <w:r w:rsidR="007E6F76" w:rsidRPr="00711652">
        <w:rPr>
          <w:rFonts w:cs="Arial"/>
          <w:b/>
          <w:i/>
          <w:sz w:val="22"/>
          <w:szCs w:val="22"/>
        </w:rPr>
        <w:t xml:space="preserve">          </w:t>
      </w:r>
    </w:p>
    <w:p w14:paraId="53EEB02D" w14:textId="1328BB73" w:rsidR="00D05FE1" w:rsidRPr="00711652" w:rsidRDefault="00711652" w:rsidP="00D05FE1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  <w:r w:rsidRPr="00711652">
        <w:rPr>
          <w:rFonts w:ascii="Arial" w:hAnsi="Arial" w:cs="Arial"/>
          <w:b/>
          <w:i/>
          <w:sz w:val="22"/>
          <w:szCs w:val="22"/>
        </w:rPr>
        <w:t>Representantes del D</w:t>
      </w:r>
      <w:r w:rsidR="007E6F76" w:rsidRPr="00711652">
        <w:rPr>
          <w:rFonts w:ascii="Arial" w:hAnsi="Arial" w:cs="Arial"/>
          <w:b/>
          <w:i/>
          <w:sz w:val="22"/>
          <w:szCs w:val="22"/>
        </w:rPr>
        <w:t>AC</w:t>
      </w:r>
      <w:r w:rsidR="00D05FE1" w:rsidRPr="00711652">
        <w:rPr>
          <w:rFonts w:ascii="Arial" w:hAnsi="Arial" w:cs="Arial"/>
          <w:b/>
          <w:i/>
          <w:sz w:val="22"/>
          <w:szCs w:val="22"/>
        </w:rPr>
        <w:t>: Natalie Abal, President</w:t>
      </w:r>
      <w:r w:rsidRPr="00711652">
        <w:rPr>
          <w:rFonts w:ascii="Arial" w:hAnsi="Arial" w:cs="Arial"/>
          <w:b/>
          <w:i/>
          <w:sz w:val="22"/>
          <w:szCs w:val="22"/>
        </w:rPr>
        <w:t>a</w:t>
      </w:r>
      <w:r w:rsidR="00D05FE1" w:rsidRPr="00711652">
        <w:rPr>
          <w:rFonts w:ascii="Arial" w:hAnsi="Arial" w:cs="Arial"/>
          <w:b/>
          <w:i/>
          <w:sz w:val="22"/>
          <w:szCs w:val="22"/>
        </w:rPr>
        <w:t xml:space="preserve"> ~ Sharon Chen, Vice President</w:t>
      </w:r>
      <w:r w:rsidRPr="00711652">
        <w:rPr>
          <w:rFonts w:ascii="Arial" w:hAnsi="Arial" w:cs="Arial"/>
          <w:b/>
          <w:i/>
          <w:sz w:val="22"/>
          <w:szCs w:val="22"/>
        </w:rPr>
        <w:t>a</w:t>
      </w:r>
      <w:r w:rsidR="00D05FE1" w:rsidRPr="00711652">
        <w:rPr>
          <w:rFonts w:ascii="Arial" w:hAnsi="Arial" w:cs="Arial"/>
          <w:b/>
          <w:i/>
          <w:sz w:val="22"/>
          <w:szCs w:val="22"/>
        </w:rPr>
        <w:t xml:space="preserve"> ~ </w:t>
      </w:r>
      <w:r w:rsidR="007E6F76" w:rsidRPr="00711652">
        <w:rPr>
          <w:rFonts w:ascii="Arial" w:hAnsi="Arial" w:cs="Arial"/>
          <w:b/>
          <w:i/>
          <w:sz w:val="22"/>
          <w:szCs w:val="22"/>
        </w:rPr>
        <w:t xml:space="preserve">Araceli Ortiz, </w:t>
      </w:r>
      <w:r w:rsidRPr="00711652">
        <w:rPr>
          <w:rFonts w:ascii="Arial" w:hAnsi="Arial" w:cs="Arial"/>
          <w:b/>
          <w:i/>
          <w:sz w:val="22"/>
          <w:szCs w:val="22"/>
        </w:rPr>
        <w:t>Secretaria</w:t>
      </w:r>
    </w:p>
    <w:p w14:paraId="3719123A" w14:textId="199773F0" w:rsidR="00711652" w:rsidRPr="00711652" w:rsidRDefault="00711652" w:rsidP="00711652">
      <w:pPr>
        <w:pStyle w:val="Default"/>
        <w:rPr>
          <w:rFonts w:ascii="Arial" w:hAnsi="Arial" w:cs="Arial"/>
          <w:b/>
          <w:i/>
          <w:sz w:val="22"/>
          <w:szCs w:val="22"/>
        </w:rPr>
      </w:pPr>
      <w:r w:rsidRPr="00711652">
        <w:rPr>
          <w:rFonts w:ascii="Arial" w:hAnsi="Arial" w:cs="Arial"/>
          <w:b/>
          <w:i/>
          <w:sz w:val="22"/>
          <w:szCs w:val="22"/>
        </w:rPr>
        <w:t>Representantes del D</w:t>
      </w:r>
      <w:r w:rsidR="00D05FE1" w:rsidRPr="00711652">
        <w:rPr>
          <w:rFonts w:ascii="Arial" w:hAnsi="Arial" w:cs="Arial"/>
          <w:b/>
          <w:i/>
          <w:sz w:val="22"/>
          <w:szCs w:val="22"/>
        </w:rPr>
        <w:t xml:space="preserve">ELAC: </w:t>
      </w:r>
      <w:r w:rsidRPr="00711652">
        <w:rPr>
          <w:rFonts w:ascii="Arial" w:hAnsi="Arial" w:cs="Arial"/>
          <w:b/>
          <w:i/>
          <w:sz w:val="22"/>
          <w:szCs w:val="22"/>
        </w:rPr>
        <w:t>Livier Flores, Presidenta.  Sandra Pinal, Vice Presidenta. Maria Piña-Carrasco, Secretaria</w:t>
      </w:r>
    </w:p>
    <w:p w14:paraId="06E9977A" w14:textId="3D26BE81" w:rsidR="00D05FE1" w:rsidRPr="00711652" w:rsidRDefault="00D05FE1" w:rsidP="00711652">
      <w:pPr>
        <w:pStyle w:val="Default"/>
        <w:spacing w:before="120"/>
        <w:rPr>
          <w:rFonts w:ascii="Arial" w:hAnsi="Arial" w:cs="Arial"/>
          <w:b/>
          <w:i/>
          <w:sz w:val="22"/>
          <w:szCs w:val="22"/>
        </w:rPr>
      </w:pPr>
    </w:p>
    <w:sectPr w:rsidR="00D05FE1" w:rsidRPr="00711652" w:rsidSect="008839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6B40F3" w14:textId="77777777" w:rsidR="003D2206" w:rsidRDefault="003D2206" w:rsidP="00BF3533">
      <w:r>
        <w:separator/>
      </w:r>
    </w:p>
  </w:endnote>
  <w:endnote w:type="continuationSeparator" w:id="0">
    <w:p w14:paraId="72BE1900" w14:textId="77777777" w:rsidR="003D2206" w:rsidRDefault="003D2206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9FAA5" w14:textId="77777777" w:rsidR="0092015A" w:rsidRDefault="009201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14:paraId="7067446F" w14:textId="77777777"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A8C3503" wp14:editId="6FDABA49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14:paraId="44B9558D" w14:textId="77777777"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14:paraId="1513EC8D" w14:textId="77777777"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14:paraId="38668709" w14:textId="77777777"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CF61A1">
          <w:rPr>
            <w:rFonts w:eastAsia="Times New Roman" w:cs="Arial"/>
            <w:color w:val="045294"/>
            <w:sz w:val="16"/>
            <w:szCs w:val="18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 xml:space="preserve">Quintero, Member   ·   </w:t>
        </w:r>
        <w:r w:rsidR="00AB6069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14:paraId="7CCF9C4A" w14:textId="77777777"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7640B30B" wp14:editId="2B21B48B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14:paraId="43ABCEC6" w14:textId="77777777"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14:paraId="31286091" w14:textId="77777777"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14:paraId="750D5DF5" w14:textId="77777777"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CF61A1">
          <w:rPr>
            <w:rFonts w:eastAsia="Times New Roman" w:cs="Arial"/>
            <w:color w:val="045294"/>
            <w:sz w:val="16"/>
            <w:szCs w:val="18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 xml:space="preserve">Quintero, Member   ·   </w:t>
        </w:r>
        <w:r w:rsidR="00AB6069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84B09" w14:textId="77777777" w:rsidR="003D2206" w:rsidRDefault="003D2206" w:rsidP="00BF3533">
      <w:r>
        <w:separator/>
      </w:r>
    </w:p>
  </w:footnote>
  <w:footnote w:type="continuationSeparator" w:id="0">
    <w:p w14:paraId="5AFFF898" w14:textId="77777777" w:rsidR="003D2206" w:rsidRDefault="003D2206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C1689" w14:textId="77777777" w:rsidR="0092015A" w:rsidRDefault="009201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14:paraId="1BCAD35A" w14:textId="77777777"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14:paraId="4F1AD3B9" w14:textId="450B7EDF"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4B4C81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4B4C81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14:paraId="53394A9B" w14:textId="39FD1F67"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4B4C81">
          <w:rPr>
            <w:bCs/>
            <w:noProof/>
          </w:rPr>
          <w:t>febrero 2, 2021</w:t>
        </w:r>
        <w:r w:rsidRPr="00B13165">
          <w:rPr>
            <w:bCs/>
            <w:noProof/>
          </w:rPr>
          <w:fldChar w:fldCharType="end"/>
        </w:r>
      </w:p>
    </w:sdtContent>
  </w:sdt>
  <w:p w14:paraId="57EFF373" w14:textId="77777777"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14:paraId="250E0115" w14:textId="77777777" w:rsidTr="00503146">
                  <w:trPr>
                    <w:cantSplit/>
                  </w:trPr>
                  <w:tc>
                    <w:tcPr>
                      <w:tcW w:w="1620" w:type="dxa"/>
                    </w:tcPr>
                    <w:p w14:paraId="3A41F486" w14:textId="77777777"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n-US"/>
                        </w:rPr>
                        <w:drawing>
                          <wp:anchor distT="0" distB="0" distL="114300" distR="114300" simplePos="0" relativeHeight="251659264" behindDoc="0" locked="0" layoutInCell="1" allowOverlap="1" wp14:anchorId="352968A6" wp14:editId="10A071F6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14:paraId="0F4E7CF1" w14:textId="77777777"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14:paraId="511BEF3C" w14:textId="77777777"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14:paraId="37B5A7CA" w14:textId="77777777"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14:paraId="4EF2C5CD" w14:textId="77777777"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14:paraId="529B2602" w14:textId="77777777"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14:paraId="254C3AC1" w14:textId="77777777"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75012"/>
    <w:multiLevelType w:val="hybridMultilevel"/>
    <w:tmpl w:val="47D63D22"/>
    <w:lvl w:ilvl="0" w:tplc="1A72CFD2">
      <w:start w:val="8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56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D23DD"/>
    <w:multiLevelType w:val="hybridMultilevel"/>
    <w:tmpl w:val="3C3AFC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72B3E"/>
    <w:rsid w:val="00091499"/>
    <w:rsid w:val="000A22F1"/>
    <w:rsid w:val="000B551B"/>
    <w:rsid w:val="000F1B47"/>
    <w:rsid w:val="000F1F52"/>
    <w:rsid w:val="000F4A16"/>
    <w:rsid w:val="00103EC3"/>
    <w:rsid w:val="00106248"/>
    <w:rsid w:val="00132A55"/>
    <w:rsid w:val="001B31A5"/>
    <w:rsid w:val="001B53C9"/>
    <w:rsid w:val="001C0D22"/>
    <w:rsid w:val="001D31CF"/>
    <w:rsid w:val="001F2146"/>
    <w:rsid w:val="001F594D"/>
    <w:rsid w:val="00231905"/>
    <w:rsid w:val="002766CC"/>
    <w:rsid w:val="00281DA7"/>
    <w:rsid w:val="002B2241"/>
    <w:rsid w:val="002C26A6"/>
    <w:rsid w:val="002D6DED"/>
    <w:rsid w:val="002E00AE"/>
    <w:rsid w:val="00361D2F"/>
    <w:rsid w:val="00375F90"/>
    <w:rsid w:val="003A3B5D"/>
    <w:rsid w:val="003C3B5F"/>
    <w:rsid w:val="003C3C1A"/>
    <w:rsid w:val="003D2206"/>
    <w:rsid w:val="00437F81"/>
    <w:rsid w:val="00445A14"/>
    <w:rsid w:val="004B4C81"/>
    <w:rsid w:val="004D000F"/>
    <w:rsid w:val="004E2F23"/>
    <w:rsid w:val="004E4B8E"/>
    <w:rsid w:val="004E5286"/>
    <w:rsid w:val="004F1BCD"/>
    <w:rsid w:val="00503146"/>
    <w:rsid w:val="00555965"/>
    <w:rsid w:val="00597100"/>
    <w:rsid w:val="005B119A"/>
    <w:rsid w:val="005B469B"/>
    <w:rsid w:val="005C3E53"/>
    <w:rsid w:val="005C5FB2"/>
    <w:rsid w:val="005C71F0"/>
    <w:rsid w:val="00601F97"/>
    <w:rsid w:val="00617450"/>
    <w:rsid w:val="006441D6"/>
    <w:rsid w:val="00650598"/>
    <w:rsid w:val="006512AB"/>
    <w:rsid w:val="006576F0"/>
    <w:rsid w:val="0068000B"/>
    <w:rsid w:val="006966BD"/>
    <w:rsid w:val="006C37CA"/>
    <w:rsid w:val="00711652"/>
    <w:rsid w:val="007243AC"/>
    <w:rsid w:val="0073033D"/>
    <w:rsid w:val="0075131E"/>
    <w:rsid w:val="0076177C"/>
    <w:rsid w:val="007975F1"/>
    <w:rsid w:val="007C23DB"/>
    <w:rsid w:val="007C403B"/>
    <w:rsid w:val="007E6F76"/>
    <w:rsid w:val="008208FA"/>
    <w:rsid w:val="00824142"/>
    <w:rsid w:val="00855ACB"/>
    <w:rsid w:val="0088394D"/>
    <w:rsid w:val="008B7CBA"/>
    <w:rsid w:val="008E485B"/>
    <w:rsid w:val="008F0EDB"/>
    <w:rsid w:val="008F61BE"/>
    <w:rsid w:val="00912648"/>
    <w:rsid w:val="0092015A"/>
    <w:rsid w:val="00924D46"/>
    <w:rsid w:val="00934BE3"/>
    <w:rsid w:val="009566DD"/>
    <w:rsid w:val="009734F4"/>
    <w:rsid w:val="0098318F"/>
    <w:rsid w:val="009833AE"/>
    <w:rsid w:val="009A6B68"/>
    <w:rsid w:val="009D2E8E"/>
    <w:rsid w:val="009D752D"/>
    <w:rsid w:val="009F11AE"/>
    <w:rsid w:val="009F298F"/>
    <w:rsid w:val="00A33729"/>
    <w:rsid w:val="00A4783A"/>
    <w:rsid w:val="00A53D9E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F61A1"/>
    <w:rsid w:val="00D05FE1"/>
    <w:rsid w:val="00D07B05"/>
    <w:rsid w:val="00D30D5C"/>
    <w:rsid w:val="00D51755"/>
    <w:rsid w:val="00D57A8D"/>
    <w:rsid w:val="00D67C6A"/>
    <w:rsid w:val="00DA303C"/>
    <w:rsid w:val="00DF722C"/>
    <w:rsid w:val="00E201E6"/>
    <w:rsid w:val="00E5059C"/>
    <w:rsid w:val="00E52D91"/>
    <w:rsid w:val="00E80E2B"/>
    <w:rsid w:val="00E866B1"/>
    <w:rsid w:val="00EA2378"/>
    <w:rsid w:val="00EA5C03"/>
    <w:rsid w:val="00EF394E"/>
    <w:rsid w:val="00EF7E91"/>
    <w:rsid w:val="00F07C14"/>
    <w:rsid w:val="00F10BA0"/>
    <w:rsid w:val="00F16E05"/>
    <w:rsid w:val="00F4658E"/>
    <w:rsid w:val="00F95C0D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89A12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F76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7E6F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3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7DDAE-DB44-487F-8300-5B242364F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0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Imee C. Almazan</cp:lastModifiedBy>
  <cp:revision>2</cp:revision>
  <cp:lastPrinted>2019-05-29T15:29:00Z</cp:lastPrinted>
  <dcterms:created xsi:type="dcterms:W3CDTF">2021-02-02T22:02:00Z</dcterms:created>
  <dcterms:modified xsi:type="dcterms:W3CDTF">2021-02-02T22:02:00Z</dcterms:modified>
</cp:coreProperties>
</file>