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85C" w:rsidRDefault="002E385B" w:rsidP="003A3C85">
      <w:pPr>
        <w:ind w:right="-299"/>
      </w:pPr>
      <w:r>
        <w:rPr>
          <w:noProof/>
          <w:lang w:eastAsia="en-GB"/>
        </w:rPr>
        <w:drawing>
          <wp:anchor distT="0" distB="0" distL="114300" distR="114300" simplePos="0" relativeHeight="251661312" behindDoc="0" locked="0" layoutInCell="1" allowOverlap="1" wp14:anchorId="329B51BB" wp14:editId="0B9B450F">
            <wp:simplePos x="0" y="0"/>
            <wp:positionH relativeFrom="column">
              <wp:posOffset>4459605</wp:posOffset>
            </wp:positionH>
            <wp:positionV relativeFrom="margin">
              <wp:posOffset>6985</wp:posOffset>
            </wp:positionV>
            <wp:extent cx="771525" cy="1402715"/>
            <wp:effectExtent l="0" t="0" r="9525" b="6985"/>
            <wp:wrapSquare wrapText="bothSides"/>
            <wp:docPr id="2" name="Picture 2" descr="Campbell College Logo_green(7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ampbell College Logo_green(72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1402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A3C85" w:rsidRDefault="003A3C85" w:rsidP="003A3C85">
      <w:pPr>
        <w:ind w:right="-299"/>
      </w:pPr>
    </w:p>
    <w:p w:rsidR="00647040" w:rsidRDefault="00345AB2" w:rsidP="00E6230F">
      <w:pPr>
        <w:spacing w:after="0" w:line="240" w:lineRule="auto"/>
        <w:ind w:right="-299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UNIFORM PRE-ORDER </w:t>
      </w:r>
      <w:r w:rsidR="00647040" w:rsidRPr="002E385B">
        <w:rPr>
          <w:rFonts w:ascii="Garamond" w:hAnsi="Garamond"/>
          <w:b/>
        </w:rPr>
        <w:t>REQUEST FORM</w:t>
      </w:r>
    </w:p>
    <w:p w:rsidR="00E6230F" w:rsidRPr="002E385B" w:rsidRDefault="00CF62DF" w:rsidP="00647040">
      <w:pPr>
        <w:ind w:right="-299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JU</w:t>
      </w:r>
      <w:r w:rsidR="00E6230F">
        <w:rPr>
          <w:rFonts w:ascii="Garamond" w:hAnsi="Garamond"/>
          <w:b/>
        </w:rPr>
        <w:t>NIOR SCHOOL</w:t>
      </w:r>
    </w:p>
    <w:p w:rsidR="00083D31" w:rsidRDefault="00083D31" w:rsidP="003A3C85">
      <w:pPr>
        <w:ind w:right="-299"/>
      </w:pPr>
    </w:p>
    <w:p w:rsidR="00083D31" w:rsidRDefault="00EF6CD4" w:rsidP="003A3C85">
      <w:pPr>
        <w:ind w:right="-299"/>
      </w:pPr>
      <w:r>
        <w:rPr>
          <w:rFonts w:ascii="Arial" w:hAnsi="Arial" w:cs="Arial"/>
          <w:noProof/>
          <w:color w:val="0000FF"/>
          <w:sz w:val="27"/>
          <w:szCs w:val="27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1868805</wp:posOffset>
                </wp:positionH>
                <wp:positionV relativeFrom="paragraph">
                  <wp:posOffset>26670</wp:posOffset>
                </wp:positionV>
                <wp:extent cx="2638425" cy="5772150"/>
                <wp:effectExtent l="0" t="0" r="9525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8425" cy="5772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57B0D" w:rsidRDefault="00E57B0D" w:rsidP="00E57B0D">
                            <w:pPr>
                              <w:spacing w:after="60"/>
                              <w:rPr>
                                <w:rFonts w:ascii="Bookman Old Style" w:hAnsi="Bookman Old Style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b/>
                                <w:sz w:val="20"/>
                                <w:szCs w:val="20"/>
                              </w:rPr>
                              <w:t>Collar:</w:t>
                            </w:r>
                          </w:p>
                          <w:p w:rsidR="00E57B0D" w:rsidRPr="00E57B0D" w:rsidRDefault="00E57B0D" w:rsidP="00083D31">
                            <w:pPr>
                              <w:spacing w:after="120"/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</w:pPr>
                            <w:r w:rsidRPr="00E57B0D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 xml:space="preserve">Measure around base of neck, just below </w:t>
                            </w:r>
                            <w:proofErr w:type="spellStart"/>
                            <w:r w:rsidRPr="00E57B0D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>adam’s</w:t>
                            </w:r>
                            <w:proofErr w:type="spellEnd"/>
                            <w:r w:rsidRPr="00E57B0D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 xml:space="preserve"> apple allowing for comfortable fit, about a finger width of room.</w:t>
                            </w:r>
                          </w:p>
                          <w:p w:rsidR="003A3C85" w:rsidRDefault="003A3C85" w:rsidP="00E57B0D">
                            <w:pPr>
                              <w:spacing w:after="60"/>
                              <w:rPr>
                                <w:rFonts w:ascii="Bookman Old Style" w:hAnsi="Bookman Old Style"/>
                                <w:b/>
                                <w:sz w:val="20"/>
                                <w:szCs w:val="20"/>
                              </w:rPr>
                            </w:pPr>
                            <w:r w:rsidRPr="003A3C85">
                              <w:rPr>
                                <w:rFonts w:ascii="Bookman Old Style" w:hAnsi="Bookman Old Style"/>
                                <w:b/>
                                <w:sz w:val="20"/>
                                <w:szCs w:val="20"/>
                              </w:rPr>
                              <w:t>Chest</w:t>
                            </w:r>
                            <w:r>
                              <w:rPr>
                                <w:rFonts w:ascii="Bookman Old Style" w:hAnsi="Bookman Old Style"/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:rsidR="003A3C85" w:rsidRDefault="003A3C85" w:rsidP="00AD6D09">
                            <w:pPr>
                              <w:spacing w:after="120"/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>Measure under arms around the fullest part of the chest.</w:t>
                            </w:r>
                          </w:p>
                          <w:p w:rsidR="003A3C85" w:rsidRDefault="003A3C85" w:rsidP="00E57B0D">
                            <w:pPr>
                              <w:spacing w:after="60"/>
                              <w:rPr>
                                <w:rFonts w:ascii="Bookman Old Style" w:hAnsi="Bookman Old Style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b/>
                                <w:sz w:val="20"/>
                                <w:szCs w:val="20"/>
                              </w:rPr>
                              <w:t>Waist:</w:t>
                            </w:r>
                          </w:p>
                          <w:p w:rsidR="003A3C85" w:rsidRDefault="003A3C85" w:rsidP="00AD6D09">
                            <w:pPr>
                              <w:spacing w:after="120"/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>Bend to one side-the natural crease that appears is your waist.  Standing straight, measure around your natural waistline.</w:t>
                            </w:r>
                          </w:p>
                          <w:p w:rsidR="003A3C85" w:rsidRPr="003A3C85" w:rsidRDefault="003A3C85" w:rsidP="00E57B0D">
                            <w:pPr>
                              <w:spacing w:after="60"/>
                              <w:rPr>
                                <w:rFonts w:ascii="Bookman Old Style" w:hAnsi="Bookman Old Style"/>
                                <w:b/>
                                <w:sz w:val="20"/>
                                <w:szCs w:val="20"/>
                              </w:rPr>
                            </w:pPr>
                            <w:r w:rsidRPr="003A3C85">
                              <w:rPr>
                                <w:rFonts w:ascii="Bookman Old Style" w:hAnsi="Bookman Old Style"/>
                                <w:b/>
                                <w:sz w:val="20"/>
                                <w:szCs w:val="20"/>
                              </w:rPr>
                              <w:t>Sleeves:</w:t>
                            </w:r>
                          </w:p>
                          <w:p w:rsidR="003A3C85" w:rsidRDefault="003A3C85" w:rsidP="00AD6D09">
                            <w:pPr>
                              <w:spacing w:after="120"/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>With your arms relaxed at your sides and elbows slightly bent, measure from the beginning of your shoulder tip down the outside of arm past elbows to your cuff.</w:t>
                            </w:r>
                          </w:p>
                          <w:p w:rsidR="003A3C85" w:rsidRPr="003A3C85" w:rsidRDefault="003A3C85" w:rsidP="00E57B0D">
                            <w:pPr>
                              <w:spacing w:after="60"/>
                              <w:rPr>
                                <w:rFonts w:ascii="Bookman Old Style" w:hAnsi="Bookman Old Style"/>
                                <w:b/>
                                <w:sz w:val="20"/>
                                <w:szCs w:val="20"/>
                              </w:rPr>
                            </w:pPr>
                            <w:r w:rsidRPr="003A3C85">
                              <w:rPr>
                                <w:rFonts w:ascii="Bookman Old Style" w:hAnsi="Bookman Old Style"/>
                                <w:b/>
                                <w:sz w:val="20"/>
                                <w:szCs w:val="20"/>
                              </w:rPr>
                              <w:t>Shoulder to Shoulder:</w:t>
                            </w:r>
                          </w:p>
                          <w:p w:rsidR="003A3C85" w:rsidRDefault="003A3C85" w:rsidP="00AD6D09">
                            <w:pPr>
                              <w:spacing w:after="120"/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>Measure from the tip of one shoulder, horizontally across the back, to the tip of the other shoulder.</w:t>
                            </w:r>
                          </w:p>
                          <w:p w:rsidR="003A3C85" w:rsidRPr="003A3C85" w:rsidRDefault="003A3C85" w:rsidP="00E57B0D">
                            <w:pPr>
                              <w:spacing w:after="60"/>
                              <w:rPr>
                                <w:rFonts w:ascii="Bookman Old Style" w:hAnsi="Bookman Old Style"/>
                                <w:b/>
                                <w:sz w:val="20"/>
                                <w:szCs w:val="20"/>
                              </w:rPr>
                            </w:pPr>
                            <w:r w:rsidRPr="003A3C85">
                              <w:rPr>
                                <w:rFonts w:ascii="Bookman Old Style" w:hAnsi="Bookman Old Style"/>
                                <w:b/>
                                <w:sz w:val="20"/>
                                <w:szCs w:val="20"/>
                              </w:rPr>
                              <w:t>Hips:</w:t>
                            </w:r>
                          </w:p>
                          <w:p w:rsidR="003A3C85" w:rsidRDefault="003A3C85" w:rsidP="00AD6D09">
                            <w:pPr>
                              <w:spacing w:after="120"/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>Place the measuring tape around the body to the fullest part of the lower hip, feet together.</w:t>
                            </w:r>
                          </w:p>
                          <w:p w:rsidR="003A3C85" w:rsidRPr="003A3C85" w:rsidRDefault="003A3C85" w:rsidP="00E57B0D">
                            <w:pPr>
                              <w:spacing w:after="60"/>
                              <w:rPr>
                                <w:rFonts w:ascii="Bookman Old Style" w:hAnsi="Bookman Old Style"/>
                                <w:b/>
                                <w:sz w:val="20"/>
                                <w:szCs w:val="20"/>
                              </w:rPr>
                            </w:pPr>
                            <w:r w:rsidRPr="003A3C85">
                              <w:rPr>
                                <w:rFonts w:ascii="Bookman Old Style" w:hAnsi="Bookman Old Style"/>
                                <w:b/>
                                <w:sz w:val="20"/>
                                <w:szCs w:val="20"/>
                              </w:rPr>
                              <w:t>Inseam:</w:t>
                            </w:r>
                          </w:p>
                          <w:p w:rsidR="003A3C85" w:rsidRPr="003A3C85" w:rsidRDefault="003A3C85" w:rsidP="003A3C85">
                            <w:pPr>
                              <w:spacing w:after="0"/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>Without shoes, measure the inside of one leg, from crotch to the floor.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47.15pt;margin-top:2.1pt;width:207.75pt;height:45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" fillcolor="white [3201]" stroked="f" strokeweight=".5pt">
                <v:textbox>
                  <w:txbxContent>
                    <w:p w:rsidR="00E57B0D" w:rsidRDefault="00E57B0D" w:rsidP="00E57B0D">
                      <w:pPr>
                        <w:spacing w:after="60"/>
                        <w:rPr>
                          <w:rFonts w:ascii="Bookman Old Style" w:hAnsi="Bookman Old Style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Bookman Old Style" w:hAnsi="Bookman Old Style"/>
                          <w:b/>
                          <w:sz w:val="20"/>
                          <w:szCs w:val="20"/>
                        </w:rPr>
                        <w:t>Collar:</w:t>
                      </w:r>
                    </w:p>
                    <w:p w:rsidR="00E57B0D" w:rsidRPr="00E57B0D" w:rsidRDefault="00E57B0D" w:rsidP="00083D31">
                      <w:pPr>
                        <w:spacing w:after="120"/>
                        <w:rPr>
                          <w:rFonts w:ascii="Bookman Old Style" w:hAnsi="Bookman Old Style"/>
                          <w:sz w:val="20"/>
                          <w:szCs w:val="20"/>
                        </w:rPr>
                      </w:pPr>
                      <w:r w:rsidRPr="00E57B0D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 xml:space="preserve">Measure around base of neck, just below </w:t>
                      </w:r>
                      <w:proofErr w:type="spellStart"/>
                      <w:r w:rsidRPr="00E57B0D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>adam’s</w:t>
                      </w:r>
                      <w:proofErr w:type="spellEnd"/>
                      <w:r w:rsidRPr="00E57B0D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 xml:space="preserve"> apple allowing for comfortable fit, about a finger width of room.</w:t>
                      </w:r>
                    </w:p>
                    <w:p w:rsidR="003A3C85" w:rsidRDefault="003A3C85" w:rsidP="00E57B0D">
                      <w:pPr>
                        <w:spacing w:after="60"/>
                        <w:rPr>
                          <w:rFonts w:ascii="Bookman Old Style" w:hAnsi="Bookman Old Style"/>
                          <w:b/>
                          <w:sz w:val="20"/>
                          <w:szCs w:val="20"/>
                        </w:rPr>
                      </w:pPr>
                      <w:r w:rsidRPr="003A3C85">
                        <w:rPr>
                          <w:rFonts w:ascii="Bookman Old Style" w:hAnsi="Bookman Old Style"/>
                          <w:b/>
                          <w:sz w:val="20"/>
                          <w:szCs w:val="20"/>
                        </w:rPr>
                        <w:t>Chest</w:t>
                      </w:r>
                      <w:r>
                        <w:rPr>
                          <w:rFonts w:ascii="Bookman Old Style" w:hAnsi="Bookman Old Style"/>
                          <w:b/>
                          <w:sz w:val="20"/>
                          <w:szCs w:val="20"/>
                        </w:rPr>
                        <w:t>:</w:t>
                      </w:r>
                    </w:p>
                    <w:p w:rsidR="003A3C85" w:rsidRDefault="003A3C85" w:rsidP="00AD6D09">
                      <w:pPr>
                        <w:spacing w:after="120"/>
                        <w:rPr>
                          <w:rFonts w:ascii="Bookman Old Style" w:hAnsi="Bookman Old Style"/>
                          <w:sz w:val="20"/>
                          <w:szCs w:val="20"/>
                        </w:rPr>
                      </w:pPr>
                      <w:r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>Measure under arms around the fullest part of the chest.</w:t>
                      </w:r>
                    </w:p>
                    <w:p w:rsidR="003A3C85" w:rsidRDefault="003A3C85" w:rsidP="00E57B0D">
                      <w:pPr>
                        <w:spacing w:after="60"/>
                        <w:rPr>
                          <w:rFonts w:ascii="Bookman Old Style" w:hAnsi="Bookman Old Style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Bookman Old Style" w:hAnsi="Bookman Old Style"/>
                          <w:b/>
                          <w:sz w:val="20"/>
                          <w:szCs w:val="20"/>
                        </w:rPr>
                        <w:t>Waist:</w:t>
                      </w:r>
                    </w:p>
                    <w:p w:rsidR="003A3C85" w:rsidRDefault="003A3C85" w:rsidP="00AD6D09">
                      <w:pPr>
                        <w:spacing w:after="120"/>
                        <w:rPr>
                          <w:rFonts w:ascii="Bookman Old Style" w:hAnsi="Bookman Old Style"/>
                          <w:sz w:val="20"/>
                          <w:szCs w:val="20"/>
                        </w:rPr>
                      </w:pPr>
                      <w:r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>Bend to one side-the natural crease that appears is your waist.  Standing straight, measure around your natural waistline.</w:t>
                      </w:r>
                    </w:p>
                    <w:p w:rsidR="003A3C85" w:rsidRPr="003A3C85" w:rsidRDefault="003A3C85" w:rsidP="00E57B0D">
                      <w:pPr>
                        <w:spacing w:after="60"/>
                        <w:rPr>
                          <w:rFonts w:ascii="Bookman Old Style" w:hAnsi="Bookman Old Style"/>
                          <w:b/>
                          <w:sz w:val="20"/>
                          <w:szCs w:val="20"/>
                        </w:rPr>
                      </w:pPr>
                      <w:r w:rsidRPr="003A3C85">
                        <w:rPr>
                          <w:rFonts w:ascii="Bookman Old Style" w:hAnsi="Bookman Old Style"/>
                          <w:b/>
                          <w:sz w:val="20"/>
                          <w:szCs w:val="20"/>
                        </w:rPr>
                        <w:t>Sleeves:</w:t>
                      </w:r>
                    </w:p>
                    <w:p w:rsidR="003A3C85" w:rsidRDefault="003A3C85" w:rsidP="00AD6D09">
                      <w:pPr>
                        <w:spacing w:after="120"/>
                        <w:rPr>
                          <w:rFonts w:ascii="Bookman Old Style" w:hAnsi="Bookman Old Style"/>
                          <w:sz w:val="20"/>
                          <w:szCs w:val="20"/>
                        </w:rPr>
                      </w:pPr>
                      <w:r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>With your arms relaxed at your sides and elbows slightly bent, measure from the beginning of your shoulder tip down the outside of arm past elbows to your cuff.</w:t>
                      </w:r>
                    </w:p>
                    <w:p w:rsidR="003A3C85" w:rsidRPr="003A3C85" w:rsidRDefault="003A3C85" w:rsidP="00E57B0D">
                      <w:pPr>
                        <w:spacing w:after="60"/>
                        <w:rPr>
                          <w:rFonts w:ascii="Bookman Old Style" w:hAnsi="Bookman Old Style"/>
                          <w:b/>
                          <w:sz w:val="20"/>
                          <w:szCs w:val="20"/>
                        </w:rPr>
                      </w:pPr>
                      <w:r w:rsidRPr="003A3C85">
                        <w:rPr>
                          <w:rFonts w:ascii="Bookman Old Style" w:hAnsi="Bookman Old Style"/>
                          <w:b/>
                          <w:sz w:val="20"/>
                          <w:szCs w:val="20"/>
                        </w:rPr>
                        <w:t>Shoulder to Shoulder:</w:t>
                      </w:r>
                    </w:p>
                    <w:p w:rsidR="003A3C85" w:rsidRDefault="003A3C85" w:rsidP="00AD6D09">
                      <w:pPr>
                        <w:spacing w:after="120"/>
                        <w:rPr>
                          <w:rFonts w:ascii="Bookman Old Style" w:hAnsi="Bookman Old Style"/>
                          <w:sz w:val="20"/>
                          <w:szCs w:val="20"/>
                        </w:rPr>
                      </w:pPr>
                      <w:r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>Measure from the tip of one shoulder, horizontally across the back, to the tip of the other shoulder.</w:t>
                      </w:r>
                    </w:p>
                    <w:p w:rsidR="003A3C85" w:rsidRPr="003A3C85" w:rsidRDefault="003A3C85" w:rsidP="00E57B0D">
                      <w:pPr>
                        <w:spacing w:after="60"/>
                        <w:rPr>
                          <w:rFonts w:ascii="Bookman Old Style" w:hAnsi="Bookman Old Style"/>
                          <w:b/>
                          <w:sz w:val="20"/>
                          <w:szCs w:val="20"/>
                        </w:rPr>
                      </w:pPr>
                      <w:r w:rsidRPr="003A3C85">
                        <w:rPr>
                          <w:rFonts w:ascii="Bookman Old Style" w:hAnsi="Bookman Old Style"/>
                          <w:b/>
                          <w:sz w:val="20"/>
                          <w:szCs w:val="20"/>
                        </w:rPr>
                        <w:t>Hips:</w:t>
                      </w:r>
                    </w:p>
                    <w:p w:rsidR="003A3C85" w:rsidRDefault="003A3C85" w:rsidP="00AD6D09">
                      <w:pPr>
                        <w:spacing w:after="120"/>
                        <w:rPr>
                          <w:rFonts w:ascii="Bookman Old Style" w:hAnsi="Bookman Old Style"/>
                          <w:sz w:val="20"/>
                          <w:szCs w:val="20"/>
                        </w:rPr>
                      </w:pPr>
                      <w:r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>Place the measuring tape around the body to the fullest part of the lower hip, feet together.</w:t>
                      </w:r>
                    </w:p>
                    <w:p w:rsidR="003A3C85" w:rsidRPr="003A3C85" w:rsidRDefault="003A3C85" w:rsidP="00E57B0D">
                      <w:pPr>
                        <w:spacing w:after="60"/>
                        <w:rPr>
                          <w:rFonts w:ascii="Bookman Old Style" w:hAnsi="Bookman Old Style"/>
                          <w:b/>
                          <w:sz w:val="20"/>
                          <w:szCs w:val="20"/>
                        </w:rPr>
                      </w:pPr>
                      <w:r w:rsidRPr="003A3C85">
                        <w:rPr>
                          <w:rFonts w:ascii="Bookman Old Style" w:hAnsi="Bookman Old Style"/>
                          <w:b/>
                          <w:sz w:val="20"/>
                          <w:szCs w:val="20"/>
                        </w:rPr>
                        <w:t>Inseam:</w:t>
                      </w:r>
                    </w:p>
                    <w:p w:rsidR="003A3C85" w:rsidRPr="003A3C85" w:rsidRDefault="003A3C85" w:rsidP="003A3C85">
                      <w:pPr>
                        <w:spacing w:after="0"/>
                        <w:rPr>
                          <w:rFonts w:ascii="Bookman Old Style" w:hAnsi="Bookman Old Style"/>
                          <w:sz w:val="20"/>
                          <w:szCs w:val="20"/>
                        </w:rPr>
                      </w:pPr>
                      <w:r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>Without shoes, measure the inside of one leg, from crotch to the floor.</w:t>
                      </w:r>
                    </w:p>
                  </w:txbxContent>
                </v:textbox>
              </v:shape>
            </w:pict>
          </mc:Fallback>
        </mc:AlternateContent>
      </w:r>
    </w:p>
    <w:p w:rsidR="00083D31" w:rsidRDefault="00083D31" w:rsidP="003A3C85">
      <w:pPr>
        <w:ind w:right="-299"/>
      </w:pPr>
    </w:p>
    <w:p w:rsidR="003A3C85" w:rsidRDefault="003A3C85" w:rsidP="003A3C85">
      <w:pPr>
        <w:ind w:right="-299"/>
      </w:pPr>
      <w:bookmarkStart w:id="0" w:name="_GoBack"/>
      <w:r>
        <w:rPr>
          <w:rFonts w:ascii="Arial" w:hAnsi="Arial" w:cs="Arial"/>
          <w:noProof/>
          <w:color w:val="0000FF"/>
          <w:sz w:val="27"/>
          <w:szCs w:val="27"/>
          <w:shd w:val="clear" w:color="auto" w:fill="FFFFFF"/>
          <w:lang w:eastAsia="en-GB"/>
        </w:rPr>
        <w:drawing>
          <wp:inline distT="0" distB="0" distL="0" distR="0" wp14:anchorId="26B8759F" wp14:editId="0D852158">
            <wp:extent cx="1647825" cy="3638550"/>
            <wp:effectExtent l="0" t="0" r="9525" b="0"/>
            <wp:docPr id="5" name="Picture 5" descr="Image result for measurement image with raised arm guide for clothing sizes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measurement image with raised arm guide for clothing sizes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363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3A3C85" w:rsidRDefault="003A3C85" w:rsidP="003A3C85">
      <w:pPr>
        <w:ind w:right="-299"/>
      </w:pPr>
    </w:p>
    <w:p w:rsidR="003A3C85" w:rsidRDefault="003A3C85" w:rsidP="003A3C85">
      <w:pPr>
        <w:ind w:right="-299"/>
      </w:pPr>
    </w:p>
    <w:p w:rsidR="00EE4E70" w:rsidRDefault="00EE4E70" w:rsidP="003A3C85">
      <w:pPr>
        <w:ind w:right="-299"/>
      </w:pPr>
    </w:p>
    <w:p w:rsidR="00EE4E70" w:rsidRDefault="00EE4E70" w:rsidP="003A3C85">
      <w:pPr>
        <w:ind w:right="-299"/>
      </w:pPr>
    </w:p>
    <w:p w:rsidR="00EE4E70" w:rsidRDefault="00EE4E70" w:rsidP="003A3C85">
      <w:pPr>
        <w:ind w:right="-299"/>
      </w:pPr>
    </w:p>
    <w:p w:rsidR="00EE4E70" w:rsidRDefault="00EE4E70" w:rsidP="003A3C85">
      <w:pPr>
        <w:ind w:right="-299"/>
      </w:pPr>
    </w:p>
    <w:p w:rsidR="003A3C85" w:rsidRPr="004A5A17" w:rsidRDefault="00EF6CD4" w:rsidP="00EF6CD4">
      <w:pPr>
        <w:spacing w:after="240"/>
        <w:ind w:right="-299"/>
        <w:rPr>
          <w:rFonts w:ascii="Times New Roman" w:hAnsi="Times New Roman" w:cs="Times New Roman"/>
        </w:rPr>
      </w:pPr>
      <w:r w:rsidRPr="00EF6CD4">
        <w:rPr>
          <w:rFonts w:ascii="Garamond" w:hAnsi="Garamond"/>
        </w:rPr>
        <w:tab/>
      </w:r>
      <w:r w:rsidRPr="004A5A17">
        <w:rPr>
          <w:rFonts w:ascii="Times New Roman" w:hAnsi="Times New Roman" w:cs="Times New Roman"/>
        </w:rPr>
        <w:t xml:space="preserve">NAME:  </w:t>
      </w:r>
      <w:r w:rsidRPr="004A5A17">
        <w:rPr>
          <w:rFonts w:ascii="Times New Roman" w:hAnsi="Times New Roman" w:cs="Times New Roman"/>
        </w:rPr>
        <w:tab/>
        <w:t>__________________________________________</w:t>
      </w:r>
    </w:p>
    <w:p w:rsidR="00EE4E70" w:rsidRPr="004A5A17" w:rsidRDefault="00EF6CD4" w:rsidP="00EF6CD4">
      <w:pPr>
        <w:spacing w:after="240"/>
        <w:ind w:right="-299"/>
        <w:rPr>
          <w:rFonts w:ascii="Times New Roman" w:hAnsi="Times New Roman" w:cs="Times New Roman"/>
        </w:rPr>
      </w:pPr>
      <w:r w:rsidRPr="004A5A17">
        <w:rPr>
          <w:rFonts w:ascii="Times New Roman" w:hAnsi="Times New Roman" w:cs="Times New Roman"/>
        </w:rPr>
        <w:tab/>
        <w:t xml:space="preserve">CLASS:  </w:t>
      </w:r>
      <w:r w:rsidRPr="004A5A17">
        <w:rPr>
          <w:rFonts w:ascii="Times New Roman" w:hAnsi="Times New Roman" w:cs="Times New Roman"/>
        </w:rPr>
        <w:tab/>
        <w:t>________________________</w:t>
      </w:r>
    </w:p>
    <w:p w:rsidR="00EE4E70" w:rsidRPr="004A5A17" w:rsidRDefault="00EF6CD4" w:rsidP="00EE4E70">
      <w:pPr>
        <w:spacing w:after="0" w:line="480" w:lineRule="auto"/>
        <w:ind w:right="-299"/>
        <w:rPr>
          <w:rFonts w:ascii="Times New Roman" w:hAnsi="Times New Roman" w:cs="Times New Roman"/>
        </w:rPr>
      </w:pPr>
      <w:r w:rsidRPr="004A5A17">
        <w:rPr>
          <w:rFonts w:ascii="Times New Roman" w:hAnsi="Times New Roman" w:cs="Times New Roman"/>
        </w:rPr>
        <w:tab/>
        <w:t>CONTACT NO:  ___________________________________</w:t>
      </w:r>
    </w:p>
    <w:p w:rsidR="00EE4E70" w:rsidRPr="00EF6CD4" w:rsidRDefault="00EE4E70" w:rsidP="00EF6CD4">
      <w:pPr>
        <w:spacing w:after="0" w:line="480" w:lineRule="auto"/>
        <w:ind w:left="-709" w:right="-299"/>
        <w:rPr>
          <w:rFonts w:ascii="Garamond" w:hAnsi="Garamond"/>
        </w:rPr>
      </w:pP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2349"/>
        <w:gridCol w:w="1144"/>
        <w:gridCol w:w="2338"/>
        <w:gridCol w:w="1961"/>
      </w:tblGrid>
      <w:tr w:rsidR="00EF6CD4" w:rsidTr="00EF6CD4">
        <w:trPr>
          <w:trHeight w:val="414"/>
        </w:trPr>
        <w:tc>
          <w:tcPr>
            <w:tcW w:w="2349" w:type="dxa"/>
          </w:tcPr>
          <w:p w:rsidR="00EF6CD4" w:rsidRPr="00155265" w:rsidRDefault="00EF6CD4" w:rsidP="00EF6CD4">
            <w:pPr>
              <w:spacing w:before="80" w:after="80"/>
              <w:ind w:left="36" w:right="-299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155265">
              <w:rPr>
                <w:rFonts w:ascii="Garamond" w:hAnsi="Garamond" w:cs="Times New Roman"/>
                <w:b/>
                <w:sz w:val="20"/>
                <w:szCs w:val="20"/>
              </w:rPr>
              <w:t>ITEM</w:t>
            </w:r>
          </w:p>
        </w:tc>
        <w:tc>
          <w:tcPr>
            <w:tcW w:w="1144" w:type="dxa"/>
          </w:tcPr>
          <w:p w:rsidR="00EF6CD4" w:rsidRDefault="00EF6CD4" w:rsidP="00116BBF">
            <w:pPr>
              <w:spacing w:before="80"/>
              <w:ind w:left="-189" w:right="-299"/>
              <w:jc w:val="center"/>
              <w:rPr>
                <w:rFonts w:ascii="Garamond" w:hAnsi="Garamond" w:cs="Times New Roman"/>
                <w:b/>
              </w:rPr>
            </w:pPr>
            <w:r>
              <w:rPr>
                <w:rFonts w:ascii="Garamond" w:hAnsi="Garamond" w:cs="Times New Roman"/>
                <w:b/>
              </w:rPr>
              <w:t>Nos</w:t>
            </w:r>
          </w:p>
          <w:p w:rsidR="00EF6CD4" w:rsidRPr="00155265" w:rsidRDefault="00EF6CD4" w:rsidP="00116BBF">
            <w:pPr>
              <w:spacing w:after="80"/>
              <w:ind w:left="-189" w:right="-299"/>
              <w:jc w:val="center"/>
              <w:rPr>
                <w:rFonts w:ascii="Garamond" w:hAnsi="Garamond" w:cs="Times New Roman"/>
                <w:b/>
              </w:rPr>
            </w:pPr>
            <w:r w:rsidRPr="00155265">
              <w:rPr>
                <w:rFonts w:ascii="Garamond" w:hAnsi="Garamond" w:cs="Times New Roman"/>
                <w:b/>
              </w:rPr>
              <w:t>Required</w:t>
            </w:r>
          </w:p>
        </w:tc>
        <w:tc>
          <w:tcPr>
            <w:tcW w:w="2338" w:type="dxa"/>
          </w:tcPr>
          <w:p w:rsidR="00EF6CD4" w:rsidRDefault="00EF6CD4" w:rsidP="00EF6CD4">
            <w:pPr>
              <w:spacing w:before="80"/>
              <w:ind w:right="-299"/>
              <w:jc w:val="center"/>
              <w:rPr>
                <w:rFonts w:ascii="Garamond" w:hAnsi="Garamond" w:cs="Times New Roman"/>
                <w:b/>
              </w:rPr>
            </w:pPr>
            <w:r w:rsidRPr="00E6230F">
              <w:rPr>
                <w:rFonts w:ascii="Garamond" w:hAnsi="Garamond" w:cs="Times New Roman"/>
                <w:b/>
              </w:rPr>
              <w:t>Measurements/</w:t>
            </w:r>
          </w:p>
          <w:p w:rsidR="00EF6CD4" w:rsidRPr="00E6230F" w:rsidRDefault="00EF6CD4" w:rsidP="00EF6CD4">
            <w:pPr>
              <w:spacing w:after="80"/>
              <w:ind w:right="-299"/>
              <w:jc w:val="center"/>
              <w:rPr>
                <w:rFonts w:ascii="Garamond" w:hAnsi="Garamond" w:cs="Times New Roman"/>
                <w:b/>
              </w:rPr>
            </w:pPr>
            <w:r w:rsidRPr="00E6230F">
              <w:rPr>
                <w:rFonts w:ascii="Garamond" w:hAnsi="Garamond" w:cs="Times New Roman"/>
                <w:b/>
              </w:rPr>
              <w:t>Sizes</w:t>
            </w:r>
          </w:p>
        </w:tc>
        <w:tc>
          <w:tcPr>
            <w:tcW w:w="1961" w:type="dxa"/>
          </w:tcPr>
          <w:p w:rsidR="00EF6CD4" w:rsidRPr="00E6230F" w:rsidRDefault="00EF6CD4" w:rsidP="00EF6CD4">
            <w:pPr>
              <w:spacing w:before="80"/>
              <w:ind w:right="-299"/>
              <w:jc w:val="center"/>
              <w:rPr>
                <w:rFonts w:ascii="Garamond" w:hAnsi="Garamond" w:cs="Times New Roman"/>
                <w:b/>
              </w:rPr>
            </w:pPr>
          </w:p>
        </w:tc>
      </w:tr>
      <w:tr w:rsidR="00EF6CD4" w:rsidTr="00EF6CD4">
        <w:trPr>
          <w:trHeight w:val="454"/>
        </w:trPr>
        <w:tc>
          <w:tcPr>
            <w:tcW w:w="2349" w:type="dxa"/>
          </w:tcPr>
          <w:p w:rsidR="00EF6CD4" w:rsidRDefault="00EF6CD4" w:rsidP="00EF6CD4">
            <w:pPr>
              <w:spacing w:before="80" w:after="80"/>
              <w:ind w:left="36" w:right="-29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Blazer P4-P7</w:t>
            </w:r>
            <w:r w:rsidRPr="00016C2F">
              <w:rPr>
                <w:rFonts w:ascii="Times New Roman" w:hAnsi="Times New Roman" w:cs="Times New Roman"/>
                <w:sz w:val="24"/>
                <w:szCs w:val="24"/>
              </w:rPr>
              <w:t>#</w:t>
            </w:r>
          </w:p>
        </w:tc>
        <w:tc>
          <w:tcPr>
            <w:tcW w:w="1144" w:type="dxa"/>
          </w:tcPr>
          <w:p w:rsidR="00EF6CD4" w:rsidRDefault="00EF6CD4" w:rsidP="00EF6CD4">
            <w:pPr>
              <w:spacing w:before="80" w:after="80"/>
              <w:ind w:right="-299"/>
              <w:jc w:val="center"/>
            </w:pPr>
          </w:p>
        </w:tc>
        <w:tc>
          <w:tcPr>
            <w:tcW w:w="2338" w:type="dxa"/>
          </w:tcPr>
          <w:p w:rsidR="00EF6CD4" w:rsidRPr="00E6230F" w:rsidRDefault="00EF6CD4" w:rsidP="00EF6CD4">
            <w:pPr>
              <w:spacing w:before="80" w:after="80"/>
              <w:ind w:right="-299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961" w:type="dxa"/>
          </w:tcPr>
          <w:p w:rsidR="00EF6CD4" w:rsidRPr="00E6230F" w:rsidRDefault="00EF6CD4" w:rsidP="00EF6CD4">
            <w:pPr>
              <w:spacing w:before="80" w:after="80"/>
              <w:ind w:right="-299"/>
              <w:jc w:val="center"/>
              <w:rPr>
                <w:rFonts w:ascii="Garamond" w:hAnsi="Garamond" w:cs="Times New Roman"/>
              </w:rPr>
            </w:pPr>
          </w:p>
        </w:tc>
      </w:tr>
      <w:tr w:rsidR="00EF6CD4" w:rsidTr="00EF6CD4">
        <w:trPr>
          <w:trHeight w:val="454"/>
        </w:trPr>
        <w:tc>
          <w:tcPr>
            <w:tcW w:w="2349" w:type="dxa"/>
          </w:tcPr>
          <w:p w:rsidR="00EF6CD4" w:rsidRDefault="00EF6CD4" w:rsidP="00EF6CD4">
            <w:pPr>
              <w:spacing w:before="80" w:after="80"/>
              <w:ind w:left="36" w:right="-29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CCB Fleece </w:t>
            </w:r>
            <w:r w:rsidRPr="00016C2F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144" w:type="dxa"/>
          </w:tcPr>
          <w:p w:rsidR="00EF6CD4" w:rsidRDefault="00EF6CD4" w:rsidP="00EF6CD4">
            <w:pPr>
              <w:spacing w:before="80" w:after="80"/>
              <w:ind w:right="-299"/>
              <w:jc w:val="center"/>
            </w:pPr>
          </w:p>
        </w:tc>
        <w:tc>
          <w:tcPr>
            <w:tcW w:w="2338" w:type="dxa"/>
          </w:tcPr>
          <w:p w:rsidR="00EF6CD4" w:rsidRPr="00E6230F" w:rsidRDefault="00EF6CD4" w:rsidP="00EF6CD4">
            <w:pPr>
              <w:spacing w:before="80" w:after="80"/>
              <w:ind w:right="-299"/>
              <w:jc w:val="both"/>
              <w:rPr>
                <w:rFonts w:ascii="Garamond" w:hAnsi="Garamond" w:cs="Times New Roman"/>
              </w:rPr>
            </w:pPr>
          </w:p>
        </w:tc>
        <w:tc>
          <w:tcPr>
            <w:tcW w:w="1961" w:type="dxa"/>
          </w:tcPr>
          <w:p w:rsidR="00EF6CD4" w:rsidRPr="00E6230F" w:rsidRDefault="00EF6CD4" w:rsidP="00EF6CD4">
            <w:pPr>
              <w:spacing w:before="80" w:after="80"/>
              <w:ind w:right="-299"/>
              <w:jc w:val="both"/>
              <w:rPr>
                <w:rFonts w:ascii="Garamond" w:hAnsi="Garamond" w:cs="Times New Roman"/>
              </w:rPr>
            </w:pPr>
          </w:p>
        </w:tc>
      </w:tr>
      <w:tr w:rsidR="00EF6CD4" w:rsidTr="00EF6CD4">
        <w:trPr>
          <w:trHeight w:val="454"/>
        </w:trPr>
        <w:tc>
          <w:tcPr>
            <w:tcW w:w="2349" w:type="dxa"/>
          </w:tcPr>
          <w:p w:rsidR="00EF6CD4" w:rsidRPr="00AD6D09" w:rsidRDefault="00EF6CD4" w:rsidP="00EF6CD4">
            <w:pPr>
              <w:spacing w:before="80" w:after="80"/>
              <w:ind w:left="36" w:right="-29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Grey shorts</w:t>
            </w:r>
          </w:p>
        </w:tc>
        <w:tc>
          <w:tcPr>
            <w:tcW w:w="1144" w:type="dxa"/>
          </w:tcPr>
          <w:p w:rsidR="00EF6CD4" w:rsidRDefault="00EF6CD4" w:rsidP="00EF6CD4">
            <w:pPr>
              <w:spacing w:before="80" w:after="80"/>
              <w:ind w:right="-299"/>
              <w:jc w:val="center"/>
            </w:pPr>
          </w:p>
        </w:tc>
        <w:tc>
          <w:tcPr>
            <w:tcW w:w="2338" w:type="dxa"/>
          </w:tcPr>
          <w:p w:rsidR="00EF6CD4" w:rsidRPr="00E6230F" w:rsidRDefault="00EF6CD4" w:rsidP="00EF6CD4">
            <w:pPr>
              <w:spacing w:before="80" w:after="80"/>
              <w:ind w:right="-299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961" w:type="dxa"/>
          </w:tcPr>
          <w:p w:rsidR="00EF6CD4" w:rsidRPr="00E6230F" w:rsidRDefault="00EF6CD4" w:rsidP="00EF6CD4">
            <w:pPr>
              <w:spacing w:before="80" w:after="80"/>
              <w:ind w:right="-299"/>
              <w:jc w:val="center"/>
              <w:rPr>
                <w:rFonts w:ascii="Garamond" w:hAnsi="Garamond" w:cs="Times New Roman"/>
              </w:rPr>
            </w:pPr>
          </w:p>
        </w:tc>
      </w:tr>
      <w:tr w:rsidR="00EF6CD4" w:rsidTr="00EF6CD4">
        <w:trPr>
          <w:trHeight w:val="454"/>
        </w:trPr>
        <w:tc>
          <w:tcPr>
            <w:tcW w:w="2349" w:type="dxa"/>
          </w:tcPr>
          <w:p w:rsidR="00EF6CD4" w:rsidRPr="00AD6D09" w:rsidRDefault="00EF6CD4" w:rsidP="00EF6CD4">
            <w:pPr>
              <w:spacing w:before="80" w:after="80"/>
              <w:ind w:left="36" w:right="-29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Grey V-neck pullover </w:t>
            </w:r>
            <w:r w:rsidRPr="00016C2F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144" w:type="dxa"/>
          </w:tcPr>
          <w:p w:rsidR="00EF6CD4" w:rsidRDefault="00EF6CD4" w:rsidP="00EF6CD4">
            <w:pPr>
              <w:spacing w:before="80" w:after="80"/>
              <w:ind w:right="-299"/>
              <w:jc w:val="center"/>
            </w:pPr>
          </w:p>
        </w:tc>
        <w:tc>
          <w:tcPr>
            <w:tcW w:w="2338" w:type="dxa"/>
          </w:tcPr>
          <w:p w:rsidR="00EF6CD4" w:rsidRPr="00E6230F" w:rsidRDefault="00EF6CD4" w:rsidP="00EF6CD4">
            <w:pPr>
              <w:spacing w:before="80" w:after="80"/>
              <w:ind w:right="-299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961" w:type="dxa"/>
          </w:tcPr>
          <w:p w:rsidR="00EF6CD4" w:rsidRPr="00E6230F" w:rsidRDefault="00EF6CD4" w:rsidP="00EF6CD4">
            <w:pPr>
              <w:spacing w:before="80" w:after="80"/>
              <w:ind w:right="-299"/>
              <w:jc w:val="center"/>
              <w:rPr>
                <w:rFonts w:ascii="Garamond" w:hAnsi="Garamond" w:cs="Times New Roman"/>
              </w:rPr>
            </w:pPr>
          </w:p>
        </w:tc>
      </w:tr>
      <w:tr w:rsidR="00EF6CD4" w:rsidTr="00EF6CD4">
        <w:trPr>
          <w:trHeight w:val="454"/>
        </w:trPr>
        <w:tc>
          <w:tcPr>
            <w:tcW w:w="2349" w:type="dxa"/>
          </w:tcPr>
          <w:p w:rsidR="00EF6CD4" w:rsidRPr="00AD6D09" w:rsidRDefault="00EF6CD4" w:rsidP="00EF6CD4">
            <w:pPr>
              <w:spacing w:before="80" w:after="80"/>
              <w:ind w:left="36" w:right="-29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Grey shirts</w:t>
            </w:r>
          </w:p>
        </w:tc>
        <w:tc>
          <w:tcPr>
            <w:tcW w:w="1144" w:type="dxa"/>
          </w:tcPr>
          <w:p w:rsidR="00EF6CD4" w:rsidRDefault="00EF6CD4" w:rsidP="00EF6CD4">
            <w:pPr>
              <w:spacing w:before="80" w:after="80"/>
              <w:ind w:right="-299"/>
              <w:jc w:val="center"/>
            </w:pPr>
          </w:p>
        </w:tc>
        <w:tc>
          <w:tcPr>
            <w:tcW w:w="2338" w:type="dxa"/>
          </w:tcPr>
          <w:p w:rsidR="00EF6CD4" w:rsidRPr="00E6230F" w:rsidRDefault="00EF6CD4" w:rsidP="00EF6CD4">
            <w:pPr>
              <w:spacing w:before="80" w:after="80"/>
              <w:ind w:right="-299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961" w:type="dxa"/>
          </w:tcPr>
          <w:p w:rsidR="00EF6CD4" w:rsidRPr="00E6230F" w:rsidRDefault="00EF6CD4" w:rsidP="00EF6CD4">
            <w:pPr>
              <w:spacing w:before="80" w:after="80"/>
              <w:ind w:right="-299"/>
              <w:jc w:val="center"/>
              <w:rPr>
                <w:rFonts w:ascii="Garamond" w:hAnsi="Garamond" w:cs="Times New Roman"/>
              </w:rPr>
            </w:pPr>
          </w:p>
        </w:tc>
      </w:tr>
      <w:tr w:rsidR="00EF6CD4" w:rsidTr="00EF6CD4">
        <w:trPr>
          <w:trHeight w:val="454"/>
        </w:trPr>
        <w:tc>
          <w:tcPr>
            <w:tcW w:w="2349" w:type="dxa"/>
          </w:tcPr>
          <w:p w:rsidR="00EF6CD4" w:rsidRDefault="00EF6CD4" w:rsidP="00EF6CD4">
            <w:pPr>
              <w:spacing w:before="80" w:after="80"/>
              <w:ind w:left="36" w:right="-29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CCB School socks</w:t>
            </w:r>
          </w:p>
        </w:tc>
        <w:tc>
          <w:tcPr>
            <w:tcW w:w="1144" w:type="dxa"/>
          </w:tcPr>
          <w:p w:rsidR="00EF6CD4" w:rsidRDefault="00EF6CD4" w:rsidP="00EF6CD4">
            <w:pPr>
              <w:spacing w:before="80" w:after="80"/>
              <w:ind w:right="-299"/>
              <w:jc w:val="center"/>
            </w:pPr>
          </w:p>
        </w:tc>
        <w:tc>
          <w:tcPr>
            <w:tcW w:w="2338" w:type="dxa"/>
          </w:tcPr>
          <w:p w:rsidR="00EF6CD4" w:rsidRPr="00EF6CD4" w:rsidRDefault="00EF6CD4" w:rsidP="00EF6CD4">
            <w:pPr>
              <w:spacing w:before="80" w:after="80"/>
              <w:ind w:right="-29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Size:    </w:t>
            </w:r>
            <w:r w:rsidRPr="00EF6CD4">
              <w:rPr>
                <w:rFonts w:ascii="Times New Roman" w:hAnsi="Times New Roman" w:cs="Times New Roman"/>
                <w:sz w:val="20"/>
                <w:szCs w:val="20"/>
              </w:rPr>
              <w:t>Small/ Med/ Large</w:t>
            </w:r>
          </w:p>
        </w:tc>
        <w:tc>
          <w:tcPr>
            <w:tcW w:w="1961" w:type="dxa"/>
          </w:tcPr>
          <w:p w:rsidR="00EF6CD4" w:rsidRPr="00EF6CD4" w:rsidRDefault="00EF6CD4" w:rsidP="00EF6CD4">
            <w:pPr>
              <w:spacing w:before="80" w:after="80"/>
              <w:ind w:right="-29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6CD4" w:rsidTr="00EF6CD4">
        <w:trPr>
          <w:trHeight w:val="454"/>
        </w:trPr>
        <w:tc>
          <w:tcPr>
            <w:tcW w:w="2349" w:type="dxa"/>
          </w:tcPr>
          <w:p w:rsidR="00EF6CD4" w:rsidRPr="00AD6D09" w:rsidRDefault="00EF6CD4" w:rsidP="00EF6CD4">
            <w:pPr>
              <w:spacing w:before="80" w:after="80"/>
              <w:ind w:left="36" w:right="-29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School Tie </w:t>
            </w:r>
            <w:r w:rsidRPr="00016C2F">
              <w:rPr>
                <w:rFonts w:ascii="Times New Roman" w:hAnsi="Times New Roman" w:cs="Times New Roman"/>
                <w:sz w:val="24"/>
                <w:szCs w:val="24"/>
              </w:rPr>
              <w:t>#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6CD4">
              <w:rPr>
                <w:rFonts w:ascii="Times New Roman" w:hAnsi="Times New Roman" w:cs="Times New Roman"/>
                <w:b/>
                <w:sz w:val="18"/>
                <w:szCs w:val="18"/>
              </w:rPr>
              <w:t>State House please</w:t>
            </w:r>
          </w:p>
        </w:tc>
        <w:tc>
          <w:tcPr>
            <w:tcW w:w="1144" w:type="dxa"/>
          </w:tcPr>
          <w:p w:rsidR="00EF6CD4" w:rsidRDefault="00EF6CD4" w:rsidP="00EF6CD4">
            <w:pPr>
              <w:spacing w:before="80" w:after="80"/>
              <w:ind w:right="-299"/>
              <w:jc w:val="center"/>
            </w:pPr>
          </w:p>
        </w:tc>
        <w:tc>
          <w:tcPr>
            <w:tcW w:w="2338" w:type="dxa"/>
          </w:tcPr>
          <w:p w:rsidR="00EF6CD4" w:rsidRPr="00EF6CD4" w:rsidRDefault="00EF6CD4" w:rsidP="00EF6CD4">
            <w:pPr>
              <w:spacing w:before="80" w:after="80"/>
              <w:ind w:right="-29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CD4">
              <w:rPr>
                <w:rFonts w:ascii="Times New Roman" w:hAnsi="Times New Roman" w:cs="Times New Roman"/>
                <w:sz w:val="20"/>
                <w:szCs w:val="20"/>
              </w:rPr>
              <w:t xml:space="preserve">Lace/ Sutton/ </w:t>
            </w:r>
            <w:proofErr w:type="spellStart"/>
            <w:r w:rsidRPr="00EF6CD4">
              <w:rPr>
                <w:rFonts w:ascii="Times New Roman" w:hAnsi="Times New Roman" w:cs="Times New Roman"/>
                <w:sz w:val="20"/>
                <w:szCs w:val="20"/>
              </w:rPr>
              <w:t>Vye</w:t>
            </w:r>
            <w:proofErr w:type="spellEnd"/>
          </w:p>
        </w:tc>
        <w:tc>
          <w:tcPr>
            <w:tcW w:w="1961" w:type="dxa"/>
          </w:tcPr>
          <w:p w:rsidR="00EF6CD4" w:rsidRPr="00EF6CD4" w:rsidRDefault="00EF6CD4" w:rsidP="00EF6CD4">
            <w:pPr>
              <w:spacing w:before="80" w:after="80"/>
              <w:ind w:right="-29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6CD4" w:rsidTr="00EF6CD4">
        <w:trPr>
          <w:trHeight w:val="454"/>
        </w:trPr>
        <w:tc>
          <w:tcPr>
            <w:tcW w:w="2349" w:type="dxa"/>
          </w:tcPr>
          <w:p w:rsidR="00EF6CD4" w:rsidRPr="00AD6D09" w:rsidRDefault="00EF6CD4" w:rsidP="00EF6CD4">
            <w:pPr>
              <w:spacing w:before="80" w:after="80"/>
              <w:ind w:left="36" w:right="-29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CCB Raincoat </w:t>
            </w:r>
            <w:r w:rsidRPr="00016C2F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144" w:type="dxa"/>
          </w:tcPr>
          <w:p w:rsidR="00EF6CD4" w:rsidRDefault="00EF6CD4" w:rsidP="00EF6CD4">
            <w:pPr>
              <w:spacing w:before="80" w:after="80"/>
              <w:ind w:right="-299"/>
              <w:jc w:val="center"/>
            </w:pPr>
          </w:p>
        </w:tc>
        <w:tc>
          <w:tcPr>
            <w:tcW w:w="2338" w:type="dxa"/>
          </w:tcPr>
          <w:p w:rsidR="00EF6CD4" w:rsidRPr="00EF6CD4" w:rsidRDefault="00EF6CD4" w:rsidP="00EF6CD4">
            <w:pPr>
              <w:spacing w:before="80" w:after="80"/>
              <w:ind w:right="-29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1" w:type="dxa"/>
          </w:tcPr>
          <w:p w:rsidR="00EF6CD4" w:rsidRPr="00EF6CD4" w:rsidRDefault="00EF6CD4" w:rsidP="00EF6CD4">
            <w:pPr>
              <w:spacing w:before="80" w:after="80"/>
              <w:ind w:right="-29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6CD4" w:rsidTr="00EF6CD4">
        <w:trPr>
          <w:trHeight w:val="454"/>
        </w:trPr>
        <w:tc>
          <w:tcPr>
            <w:tcW w:w="2349" w:type="dxa"/>
          </w:tcPr>
          <w:p w:rsidR="00EF6CD4" w:rsidRPr="00AD6D09" w:rsidRDefault="00EF6CD4" w:rsidP="00EF6CD4">
            <w:pPr>
              <w:spacing w:before="80" w:after="80"/>
              <w:ind w:left="36" w:right="-29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CCB Black PE T-shirt</w:t>
            </w:r>
            <w:r w:rsidRPr="00016C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16C2F">
              <w:rPr>
                <w:rFonts w:ascii="Times New Roman" w:hAnsi="Times New Roman" w:cs="Times New Roman"/>
                <w:sz w:val="24"/>
                <w:szCs w:val="24"/>
              </w:rPr>
              <w:t>#</w:t>
            </w:r>
          </w:p>
        </w:tc>
        <w:tc>
          <w:tcPr>
            <w:tcW w:w="1144" w:type="dxa"/>
          </w:tcPr>
          <w:p w:rsidR="00EF6CD4" w:rsidRDefault="00EF6CD4" w:rsidP="00EF6CD4">
            <w:pPr>
              <w:spacing w:before="80" w:after="80"/>
              <w:ind w:right="-299"/>
              <w:jc w:val="center"/>
            </w:pPr>
          </w:p>
        </w:tc>
        <w:tc>
          <w:tcPr>
            <w:tcW w:w="2338" w:type="dxa"/>
          </w:tcPr>
          <w:p w:rsidR="00EF6CD4" w:rsidRPr="00EF6CD4" w:rsidRDefault="00EF6CD4" w:rsidP="00EF6CD4">
            <w:pPr>
              <w:spacing w:before="80" w:after="80"/>
              <w:ind w:right="-29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1" w:type="dxa"/>
          </w:tcPr>
          <w:p w:rsidR="00EF6CD4" w:rsidRPr="00EF6CD4" w:rsidRDefault="00EF6CD4" w:rsidP="00EF6CD4">
            <w:pPr>
              <w:spacing w:before="80" w:after="80"/>
              <w:ind w:right="-29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6CD4" w:rsidTr="00EF6CD4">
        <w:trPr>
          <w:trHeight w:val="454"/>
        </w:trPr>
        <w:tc>
          <w:tcPr>
            <w:tcW w:w="2349" w:type="dxa"/>
          </w:tcPr>
          <w:p w:rsidR="00EF6CD4" w:rsidRPr="00AD6D09" w:rsidRDefault="00EF6CD4" w:rsidP="00EF6CD4">
            <w:pPr>
              <w:spacing w:before="80" w:after="80"/>
              <w:ind w:left="36" w:right="-29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CCB Black PE shorts </w:t>
            </w:r>
            <w:r w:rsidRPr="00016C2F">
              <w:rPr>
                <w:rFonts w:ascii="Times New Roman" w:hAnsi="Times New Roman" w:cs="Times New Roman"/>
                <w:sz w:val="24"/>
                <w:szCs w:val="24"/>
              </w:rPr>
              <w:t>#</w:t>
            </w:r>
          </w:p>
        </w:tc>
        <w:tc>
          <w:tcPr>
            <w:tcW w:w="1144" w:type="dxa"/>
          </w:tcPr>
          <w:p w:rsidR="00EF6CD4" w:rsidRDefault="00EF6CD4" w:rsidP="00EF6CD4">
            <w:pPr>
              <w:spacing w:before="80" w:after="80"/>
              <w:ind w:right="-299"/>
              <w:jc w:val="center"/>
            </w:pPr>
          </w:p>
        </w:tc>
        <w:tc>
          <w:tcPr>
            <w:tcW w:w="2338" w:type="dxa"/>
          </w:tcPr>
          <w:p w:rsidR="00EF6CD4" w:rsidRPr="00EF6CD4" w:rsidRDefault="00EF6CD4" w:rsidP="00EF6CD4">
            <w:pPr>
              <w:spacing w:before="80" w:after="80"/>
              <w:ind w:right="-29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1" w:type="dxa"/>
          </w:tcPr>
          <w:p w:rsidR="00EF6CD4" w:rsidRPr="00EF6CD4" w:rsidRDefault="00EF6CD4" w:rsidP="00EF6CD4">
            <w:pPr>
              <w:spacing w:before="80" w:after="80"/>
              <w:ind w:right="-29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6CD4" w:rsidTr="00EF6CD4">
        <w:trPr>
          <w:trHeight w:val="454"/>
        </w:trPr>
        <w:tc>
          <w:tcPr>
            <w:tcW w:w="2349" w:type="dxa"/>
          </w:tcPr>
          <w:p w:rsidR="00EF6CD4" w:rsidRDefault="00EF6CD4" w:rsidP="00EF6CD4">
            <w:pPr>
              <w:spacing w:before="80" w:after="80"/>
              <w:ind w:left="36" w:right="-29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CCB Black Rugby Jersey</w:t>
            </w:r>
            <w:r w:rsidRPr="00016C2F">
              <w:rPr>
                <w:rFonts w:ascii="Times New Roman" w:hAnsi="Times New Roman" w:cs="Times New Roman"/>
                <w:sz w:val="28"/>
                <w:szCs w:val="28"/>
              </w:rPr>
              <w:t xml:space="preserve"> *</w:t>
            </w:r>
          </w:p>
        </w:tc>
        <w:tc>
          <w:tcPr>
            <w:tcW w:w="1144" w:type="dxa"/>
          </w:tcPr>
          <w:p w:rsidR="00EF6CD4" w:rsidRDefault="00EF6CD4" w:rsidP="00EF6CD4">
            <w:pPr>
              <w:spacing w:before="80" w:after="80"/>
              <w:ind w:right="-299"/>
              <w:jc w:val="center"/>
            </w:pPr>
          </w:p>
        </w:tc>
        <w:tc>
          <w:tcPr>
            <w:tcW w:w="2338" w:type="dxa"/>
          </w:tcPr>
          <w:p w:rsidR="00EF6CD4" w:rsidRPr="00EF6CD4" w:rsidRDefault="00EF6CD4" w:rsidP="00EF6CD4">
            <w:pPr>
              <w:spacing w:before="80" w:after="80"/>
              <w:ind w:right="-29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1" w:type="dxa"/>
          </w:tcPr>
          <w:p w:rsidR="00EF6CD4" w:rsidRPr="00EF6CD4" w:rsidRDefault="00EF6CD4" w:rsidP="00EF6CD4">
            <w:pPr>
              <w:spacing w:before="80" w:after="80"/>
              <w:ind w:right="-29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6CD4" w:rsidTr="00EF6CD4">
        <w:trPr>
          <w:trHeight w:val="454"/>
        </w:trPr>
        <w:tc>
          <w:tcPr>
            <w:tcW w:w="2349" w:type="dxa"/>
          </w:tcPr>
          <w:p w:rsidR="00EF6CD4" w:rsidRDefault="00EF6CD4" w:rsidP="00EF6CD4">
            <w:pPr>
              <w:spacing w:before="80" w:after="80"/>
              <w:ind w:left="36" w:right="-29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CCB Black Rugby shorts </w:t>
            </w:r>
            <w:r w:rsidRPr="00016C2F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144" w:type="dxa"/>
          </w:tcPr>
          <w:p w:rsidR="00EF6CD4" w:rsidRDefault="00EF6CD4" w:rsidP="00EF6CD4">
            <w:pPr>
              <w:spacing w:before="80" w:after="80"/>
              <w:ind w:right="-299"/>
              <w:jc w:val="center"/>
            </w:pPr>
          </w:p>
        </w:tc>
        <w:tc>
          <w:tcPr>
            <w:tcW w:w="2338" w:type="dxa"/>
          </w:tcPr>
          <w:p w:rsidR="00EF6CD4" w:rsidRPr="00EF6CD4" w:rsidRDefault="00EF6CD4" w:rsidP="00EF6CD4">
            <w:pPr>
              <w:spacing w:before="80" w:after="80"/>
              <w:ind w:right="-29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1" w:type="dxa"/>
          </w:tcPr>
          <w:p w:rsidR="00EF6CD4" w:rsidRPr="00EF6CD4" w:rsidRDefault="00EF6CD4" w:rsidP="00EF6CD4">
            <w:pPr>
              <w:spacing w:before="80" w:after="80"/>
              <w:ind w:right="-29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6CD4" w:rsidTr="00EF6CD4">
        <w:trPr>
          <w:trHeight w:val="454"/>
        </w:trPr>
        <w:tc>
          <w:tcPr>
            <w:tcW w:w="2349" w:type="dxa"/>
          </w:tcPr>
          <w:p w:rsidR="00EF6CD4" w:rsidRDefault="00EF6CD4" w:rsidP="00EF6CD4">
            <w:pPr>
              <w:spacing w:before="80" w:after="80"/>
              <w:ind w:left="36" w:right="-29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CCB Tracksuit </w:t>
            </w:r>
            <w:r w:rsidRPr="00016C2F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144" w:type="dxa"/>
          </w:tcPr>
          <w:p w:rsidR="00EF6CD4" w:rsidRDefault="00EF6CD4" w:rsidP="00EF6CD4">
            <w:pPr>
              <w:spacing w:before="80" w:after="80"/>
              <w:ind w:right="-299"/>
              <w:jc w:val="center"/>
            </w:pPr>
          </w:p>
        </w:tc>
        <w:tc>
          <w:tcPr>
            <w:tcW w:w="2338" w:type="dxa"/>
          </w:tcPr>
          <w:p w:rsidR="00EF6CD4" w:rsidRPr="00EF6CD4" w:rsidRDefault="00EF6CD4" w:rsidP="00EF6CD4">
            <w:pPr>
              <w:spacing w:before="80"/>
              <w:ind w:right="-299"/>
              <w:rPr>
                <w:rFonts w:ascii="Times New Roman" w:hAnsi="Times New Roman" w:cs="Times New Roman"/>
                <w:sz w:val="20"/>
                <w:szCs w:val="20"/>
              </w:rPr>
            </w:pPr>
            <w:r w:rsidRPr="00EF6CD4">
              <w:rPr>
                <w:rFonts w:ascii="Times New Roman" w:hAnsi="Times New Roman" w:cs="Times New Roman"/>
                <w:sz w:val="20"/>
                <w:szCs w:val="20"/>
              </w:rPr>
              <w:t>Jacket:</w:t>
            </w:r>
            <w:r w:rsidRPr="00EF6CD4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EF6CD4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EF6CD4" w:rsidRPr="00EF6CD4" w:rsidRDefault="00EF6CD4" w:rsidP="00EF6CD4">
            <w:pPr>
              <w:spacing w:after="80"/>
              <w:ind w:right="-299"/>
              <w:rPr>
                <w:rFonts w:ascii="Times New Roman" w:hAnsi="Times New Roman" w:cs="Times New Roman"/>
                <w:sz w:val="20"/>
                <w:szCs w:val="20"/>
              </w:rPr>
            </w:pPr>
            <w:r w:rsidRPr="00EF6CD4">
              <w:rPr>
                <w:rFonts w:ascii="Times New Roman" w:hAnsi="Times New Roman" w:cs="Times New Roman"/>
                <w:sz w:val="20"/>
                <w:szCs w:val="20"/>
              </w:rPr>
              <w:t>Bottoms:</w:t>
            </w:r>
            <w:r w:rsidRPr="00EF6CD4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961" w:type="dxa"/>
          </w:tcPr>
          <w:p w:rsidR="00EF6CD4" w:rsidRPr="00EF6CD4" w:rsidRDefault="00EF6CD4" w:rsidP="00EF6CD4">
            <w:pPr>
              <w:spacing w:before="80"/>
              <w:ind w:right="-29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6CD4" w:rsidTr="00EF6CD4">
        <w:trPr>
          <w:trHeight w:val="429"/>
        </w:trPr>
        <w:tc>
          <w:tcPr>
            <w:tcW w:w="2349" w:type="dxa"/>
          </w:tcPr>
          <w:p w:rsidR="00EF6CD4" w:rsidRDefault="00EF6CD4" w:rsidP="00EF6CD4">
            <w:pPr>
              <w:spacing w:before="80" w:after="80"/>
              <w:ind w:left="36" w:right="-29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CCB Games socks</w:t>
            </w:r>
          </w:p>
        </w:tc>
        <w:tc>
          <w:tcPr>
            <w:tcW w:w="1144" w:type="dxa"/>
          </w:tcPr>
          <w:p w:rsidR="00EF6CD4" w:rsidRDefault="00EF6CD4" w:rsidP="00EF6CD4">
            <w:pPr>
              <w:spacing w:before="80" w:after="80"/>
              <w:ind w:right="-299"/>
              <w:jc w:val="center"/>
            </w:pPr>
          </w:p>
        </w:tc>
        <w:tc>
          <w:tcPr>
            <w:tcW w:w="2338" w:type="dxa"/>
          </w:tcPr>
          <w:p w:rsidR="00EF6CD4" w:rsidRPr="00EF6CD4" w:rsidRDefault="004A5A17" w:rsidP="00EF6CD4">
            <w:pPr>
              <w:spacing w:before="80" w:after="80"/>
              <w:ind w:right="-29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Size:   </w:t>
            </w:r>
            <w:r w:rsidR="00EF6CD4" w:rsidRPr="00EF6CD4">
              <w:rPr>
                <w:rFonts w:ascii="Times New Roman" w:hAnsi="Times New Roman" w:cs="Times New Roman"/>
                <w:sz w:val="20"/>
                <w:szCs w:val="20"/>
              </w:rPr>
              <w:t>Small/ Med/ Large</w:t>
            </w:r>
          </w:p>
        </w:tc>
        <w:tc>
          <w:tcPr>
            <w:tcW w:w="1961" w:type="dxa"/>
          </w:tcPr>
          <w:p w:rsidR="00EF6CD4" w:rsidRPr="00EF6CD4" w:rsidRDefault="00EF6CD4" w:rsidP="00EF6CD4">
            <w:pPr>
              <w:spacing w:before="80" w:after="80"/>
              <w:ind w:right="-29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461D6" w:rsidRPr="00584A20" w:rsidRDefault="00B461D6" w:rsidP="00016C2F">
      <w:pPr>
        <w:spacing w:after="0" w:line="240" w:lineRule="auto"/>
        <w:ind w:right="-299"/>
        <w:rPr>
          <w:sz w:val="8"/>
          <w:szCs w:val="8"/>
        </w:rPr>
      </w:pPr>
    </w:p>
    <w:p w:rsidR="003E1126" w:rsidRDefault="00C16B27" w:rsidP="003E1126">
      <w:pPr>
        <w:spacing w:after="0"/>
        <w:ind w:left="284" w:right="-299"/>
        <w:rPr>
          <w:rFonts w:ascii="Times New Roman" w:hAnsi="Times New Roman" w:cs="Times New Roman"/>
          <w:sz w:val="20"/>
          <w:szCs w:val="20"/>
        </w:rPr>
      </w:pPr>
      <w:r w:rsidRPr="00C16B27">
        <w:rPr>
          <w:rFonts w:ascii="Times New Roman" w:hAnsi="Times New Roman" w:cs="Times New Roman"/>
          <w:sz w:val="20"/>
          <w:szCs w:val="20"/>
        </w:rPr>
        <w:t xml:space="preserve">Basic items </w:t>
      </w:r>
      <w:r>
        <w:rPr>
          <w:rFonts w:ascii="Times New Roman" w:hAnsi="Times New Roman" w:cs="Times New Roman"/>
          <w:sz w:val="20"/>
          <w:szCs w:val="20"/>
        </w:rPr>
        <w:t xml:space="preserve">(e.g. trousers, shirts) can be purchased from any high street store.  </w:t>
      </w:r>
    </w:p>
    <w:p w:rsidR="003E1126" w:rsidRDefault="00C16B27" w:rsidP="00584A20">
      <w:pPr>
        <w:spacing w:after="60"/>
        <w:ind w:left="284" w:right="-29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Items marked with an </w:t>
      </w:r>
      <w:proofErr w:type="spellStart"/>
      <w:r>
        <w:rPr>
          <w:rFonts w:ascii="Times New Roman" w:hAnsi="Times New Roman" w:cs="Times New Roman"/>
          <w:sz w:val="20"/>
          <w:szCs w:val="20"/>
        </w:rPr>
        <w:t>asterix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(*) are </w:t>
      </w:r>
      <w:r w:rsidRPr="003E1126">
        <w:rPr>
          <w:rFonts w:ascii="Times New Roman" w:hAnsi="Times New Roman" w:cs="Times New Roman"/>
          <w:i/>
          <w:sz w:val="20"/>
          <w:szCs w:val="20"/>
        </w:rPr>
        <w:t>only</w:t>
      </w:r>
      <w:r>
        <w:rPr>
          <w:rFonts w:ascii="Times New Roman" w:hAnsi="Times New Roman" w:cs="Times New Roman"/>
          <w:sz w:val="20"/>
          <w:szCs w:val="20"/>
        </w:rPr>
        <w:t xml:space="preserve"> available from the College shop.  </w:t>
      </w:r>
    </w:p>
    <w:p w:rsidR="003C451B" w:rsidRPr="00C16B27" w:rsidRDefault="00C16B27" w:rsidP="00155265">
      <w:pPr>
        <w:ind w:left="284" w:right="-29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Items marked with a hash tag (#) are </w:t>
      </w:r>
      <w:r w:rsidRPr="003E1126">
        <w:rPr>
          <w:rFonts w:ascii="Times New Roman" w:hAnsi="Times New Roman" w:cs="Times New Roman"/>
          <w:i/>
          <w:sz w:val="20"/>
          <w:szCs w:val="20"/>
        </w:rPr>
        <w:t>essential</w:t>
      </w:r>
      <w:r>
        <w:rPr>
          <w:rFonts w:ascii="Times New Roman" w:hAnsi="Times New Roman" w:cs="Times New Roman"/>
          <w:sz w:val="20"/>
          <w:szCs w:val="20"/>
        </w:rPr>
        <w:t xml:space="preserve"> and </w:t>
      </w:r>
      <w:r w:rsidRPr="003E1126">
        <w:rPr>
          <w:rFonts w:ascii="Times New Roman" w:hAnsi="Times New Roman" w:cs="Times New Roman"/>
          <w:i/>
          <w:sz w:val="20"/>
          <w:szCs w:val="20"/>
        </w:rPr>
        <w:t>only</w:t>
      </w:r>
      <w:r>
        <w:rPr>
          <w:rFonts w:ascii="Times New Roman" w:hAnsi="Times New Roman" w:cs="Times New Roman"/>
          <w:sz w:val="20"/>
          <w:szCs w:val="20"/>
        </w:rPr>
        <w:t xml:space="preserve"> available from the College shop.</w:t>
      </w:r>
    </w:p>
    <w:sectPr w:rsidR="003C451B" w:rsidRPr="00C16B27" w:rsidSect="00EF6CD4">
      <w:pgSz w:w="16838" w:h="11906" w:orient="landscape"/>
      <w:pgMar w:top="454" w:right="567" w:bottom="284" w:left="567" w:header="709" w:footer="709" w:gutter="0"/>
      <w:cols w:num="2" w:space="67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7D4"/>
    <w:rsid w:val="00016C2F"/>
    <w:rsid w:val="0006772A"/>
    <w:rsid w:val="00083D31"/>
    <w:rsid w:val="00116BBF"/>
    <w:rsid w:val="001346D6"/>
    <w:rsid w:val="00155265"/>
    <w:rsid w:val="001F2A75"/>
    <w:rsid w:val="002E385B"/>
    <w:rsid w:val="003017D4"/>
    <w:rsid w:val="00345AB2"/>
    <w:rsid w:val="003A3C85"/>
    <w:rsid w:val="003C451B"/>
    <w:rsid w:val="003E1126"/>
    <w:rsid w:val="004A5A17"/>
    <w:rsid w:val="00584A20"/>
    <w:rsid w:val="006374D8"/>
    <w:rsid w:val="00647040"/>
    <w:rsid w:val="00AD6D09"/>
    <w:rsid w:val="00B461D6"/>
    <w:rsid w:val="00C16B27"/>
    <w:rsid w:val="00C844BE"/>
    <w:rsid w:val="00CF62DF"/>
    <w:rsid w:val="00DF473B"/>
    <w:rsid w:val="00E57B0D"/>
    <w:rsid w:val="00E6230F"/>
    <w:rsid w:val="00EB671A"/>
    <w:rsid w:val="00EE4E70"/>
    <w:rsid w:val="00EF6CD4"/>
    <w:rsid w:val="00F73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A9034"/>
  <w15:chartTrackingRefBased/>
  <w15:docId w15:val="{5E0FB4BE-FF3A-4553-9AB4-D0ACFB836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D6D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A5A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5A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co.uk/imgres?imgurl=https://www.raeburndesign.co.uk/pub/media/wysiwyg/illustrative.jpg&amp;imgrefurl=https://www.raeburndesign.co.uk/sizing&amp;docid=dMaMRHE8m6oTFM&amp;tbnid=XvaDbezlRhJ2bM:&amp;vet=10ahUKEwiC6P-egq_iAhVhTxUIHe5YDyoQMwiFASgrMCs..i&amp;w=422&amp;h=537&amp;safe=active&amp;bih=644&amp;biw=1366&amp;q=measurement%20image%20with%20raised%20arm%20guide%20for%20clothing%20sizes%20&amp;ved=0ahUKEwiC6P-egq_iAhVhTxUIHe5YDyoQMwiFASgrMCs&amp;iact=mrc&amp;uact=8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8E1DFC-5DE1-4F77-AFB1-E21D11469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91BBEADE</Template>
  <TotalTime>32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Rae</dc:creator>
  <cp:keywords/>
  <dc:description/>
  <cp:lastModifiedBy>D Rae</cp:lastModifiedBy>
  <cp:revision>3</cp:revision>
  <cp:lastPrinted>2020-06-04T13:48:00Z</cp:lastPrinted>
  <dcterms:created xsi:type="dcterms:W3CDTF">2020-06-03T20:42:00Z</dcterms:created>
  <dcterms:modified xsi:type="dcterms:W3CDTF">2020-06-04T15:55:00Z</dcterms:modified>
</cp:coreProperties>
</file>